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78434" w14:textId="77777777" w:rsidR="00FB43DB" w:rsidRPr="00920016" w:rsidRDefault="0028588C" w:rsidP="0028588C">
      <w:pPr>
        <w:jc w:val="center"/>
        <w:rPr>
          <w:b/>
          <w:bCs/>
          <w:noProof/>
          <w:szCs w:val="24"/>
        </w:rPr>
      </w:pPr>
      <w:r w:rsidRPr="00920016">
        <w:rPr>
          <w:b/>
          <w:bCs/>
          <w:noProof/>
          <w:szCs w:val="24"/>
        </w:rPr>
        <w:t>T.C</w:t>
      </w:r>
    </w:p>
    <w:p w14:paraId="49576794" w14:textId="77777777" w:rsidR="0028588C" w:rsidRPr="00920016" w:rsidRDefault="00920016" w:rsidP="0028588C">
      <w:pPr>
        <w:jc w:val="center"/>
        <w:rPr>
          <w:b/>
          <w:bCs/>
          <w:noProof/>
          <w:szCs w:val="24"/>
        </w:rPr>
      </w:pPr>
      <w:r w:rsidRPr="00920016">
        <w:rPr>
          <w:b/>
          <w:bCs/>
          <w:noProof/>
          <w:szCs w:val="24"/>
        </w:rPr>
        <w:t xml:space="preserve">ETİMESGUT </w:t>
      </w:r>
      <w:r w:rsidR="0028588C" w:rsidRPr="00920016">
        <w:rPr>
          <w:b/>
          <w:bCs/>
          <w:noProof/>
          <w:szCs w:val="24"/>
        </w:rPr>
        <w:t>KAYMAKAMLIĞI</w:t>
      </w:r>
    </w:p>
    <w:p w14:paraId="392D6472" w14:textId="77777777" w:rsidR="0028588C" w:rsidRPr="00E22B8A" w:rsidRDefault="00920016" w:rsidP="0028588C">
      <w:pPr>
        <w:jc w:val="center"/>
        <w:rPr>
          <w:b/>
          <w:bCs/>
          <w:noProof/>
          <w:szCs w:val="24"/>
        </w:rPr>
      </w:pPr>
      <w:r w:rsidRPr="00920016">
        <w:rPr>
          <w:b/>
          <w:bCs/>
          <w:noProof/>
          <w:szCs w:val="24"/>
        </w:rPr>
        <w:t xml:space="preserve">ETİMESGUT ÖZKENT AKBİLEK FEN LİSESİ </w:t>
      </w:r>
      <w:r w:rsidR="0028588C" w:rsidRPr="00920016">
        <w:rPr>
          <w:b/>
          <w:bCs/>
          <w:noProof/>
          <w:szCs w:val="24"/>
        </w:rPr>
        <w:t>OKULU MÜDÜRLÜĞÜ</w:t>
      </w:r>
    </w:p>
    <w:p w14:paraId="1D732E6D" w14:textId="77777777" w:rsidR="00606F2D" w:rsidRDefault="00606F2D" w:rsidP="0028588C">
      <w:pPr>
        <w:jc w:val="center"/>
        <w:rPr>
          <w:b/>
          <w:bCs/>
          <w:noProof/>
          <w:szCs w:val="24"/>
        </w:rPr>
      </w:pPr>
    </w:p>
    <w:p w14:paraId="66C8CA3C" w14:textId="77777777" w:rsidR="0028588C" w:rsidRDefault="00606F2D" w:rsidP="0028588C">
      <w:pPr>
        <w:jc w:val="center"/>
        <w:rPr>
          <w:b/>
          <w:bCs/>
          <w:noProof/>
          <w:szCs w:val="24"/>
        </w:rPr>
      </w:pPr>
      <w:r>
        <w:rPr>
          <w:b/>
          <w:bCs/>
          <w:noProof/>
          <w:szCs w:val="24"/>
        </w:rPr>
        <w:drawing>
          <wp:inline distT="0" distB="0" distL="0" distR="0" wp14:anchorId="07D1C0FE" wp14:editId="14E59609">
            <wp:extent cx="4921463" cy="1645920"/>
            <wp:effectExtent l="171450" t="133350" r="107950" b="22098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8.jpg"/>
                    <pic:cNvPicPr/>
                  </pic:nvPicPr>
                  <pic:blipFill rotWithShape="1">
                    <a:blip r:embed="rId8">
                      <a:extLst>
                        <a:ext uri="{28A0092B-C50C-407E-A947-70E740481C1C}">
                          <a14:useLocalDpi xmlns:a14="http://schemas.microsoft.com/office/drawing/2010/main" val="0"/>
                        </a:ext>
                      </a:extLst>
                    </a:blip>
                    <a:srcRect b="30935"/>
                    <a:stretch/>
                  </pic:blipFill>
                  <pic:spPr bwMode="auto">
                    <a:xfrm>
                      <a:off x="0" y="0"/>
                      <a:ext cx="4925069" cy="164712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14:paraId="40035A4E" w14:textId="77777777" w:rsidR="0028588C" w:rsidRDefault="0028588C" w:rsidP="00606F2D">
      <w:pPr>
        <w:jc w:val="center"/>
        <w:rPr>
          <w:b/>
          <w:bCs/>
          <w:noProof/>
          <w:sz w:val="40"/>
          <w:szCs w:val="24"/>
        </w:rPr>
      </w:pPr>
      <w:r w:rsidRPr="00E22B8A">
        <w:rPr>
          <w:b/>
          <w:bCs/>
          <w:noProof/>
          <w:sz w:val="40"/>
          <w:szCs w:val="24"/>
        </w:rPr>
        <w:t>2019-2023 STRATEJİK PLANI</w:t>
      </w:r>
    </w:p>
    <w:p w14:paraId="5BAC3B80" w14:textId="77777777" w:rsidR="00606F2D" w:rsidRDefault="00606F2D" w:rsidP="00606F2D">
      <w:pPr>
        <w:jc w:val="center"/>
        <w:rPr>
          <w:b/>
          <w:bCs/>
          <w:noProof/>
          <w:sz w:val="40"/>
          <w:szCs w:val="24"/>
        </w:rPr>
      </w:pPr>
    </w:p>
    <w:p w14:paraId="79737D2E" w14:textId="77777777" w:rsidR="00606F2D" w:rsidRPr="00606F2D" w:rsidRDefault="00606F2D" w:rsidP="00606F2D">
      <w:pPr>
        <w:jc w:val="center"/>
        <w:rPr>
          <w:b/>
          <w:bCs/>
          <w:noProof/>
          <w:szCs w:val="24"/>
        </w:rPr>
      </w:pPr>
    </w:p>
    <w:p w14:paraId="5E964C30" w14:textId="77777777" w:rsidR="00FB43DB" w:rsidRPr="00A47F2F" w:rsidRDefault="00606F2D" w:rsidP="00673303">
      <w:pPr>
        <w:rPr>
          <w:b/>
          <w:bCs/>
          <w:noProof/>
          <w:szCs w:val="24"/>
        </w:rPr>
      </w:pPr>
      <w:r>
        <w:rPr>
          <w:b/>
          <w:bCs/>
          <w:noProof/>
          <w:szCs w:val="24"/>
        </w:rPr>
        <w:drawing>
          <wp:inline distT="0" distB="0" distL="0" distR="0" wp14:anchorId="46B98EDE" wp14:editId="57AAABF2">
            <wp:extent cx="5660390" cy="3726180"/>
            <wp:effectExtent l="95250" t="95250" r="92710" b="83820"/>
            <wp:docPr id="22" name="Resim 22" descr="D:\88r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88r3 (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192" t="2941"/>
                    <a:stretch/>
                  </pic:blipFill>
                  <pic:spPr bwMode="auto">
                    <a:xfrm>
                      <a:off x="0" y="0"/>
                      <a:ext cx="5685422" cy="3742658"/>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inline>
        </w:drawing>
      </w:r>
    </w:p>
    <w:p w14:paraId="46F5BEA7" w14:textId="77777777" w:rsidR="00FB43DB" w:rsidRPr="00A47F2F" w:rsidRDefault="00FB43DB" w:rsidP="00673303">
      <w:pPr>
        <w:rPr>
          <w:b/>
          <w:bCs/>
          <w:noProof/>
          <w:szCs w:val="24"/>
        </w:rPr>
      </w:pPr>
    </w:p>
    <w:p w14:paraId="5C9FF81D" w14:textId="77777777" w:rsidR="00FB43DB" w:rsidRPr="00A47F2F" w:rsidRDefault="00E22B8A" w:rsidP="00673303">
      <w:pPr>
        <w:rPr>
          <w:b/>
          <w:bCs/>
          <w:noProof/>
          <w:szCs w:val="24"/>
        </w:rPr>
      </w:pPr>
      <w:r>
        <w:rPr>
          <w:b/>
          <w:bCs/>
          <w:noProof/>
          <w:szCs w:val="24"/>
        </w:rPr>
        <w:br w:type="page"/>
      </w:r>
      <w:r w:rsidR="00D75033">
        <w:rPr>
          <w:noProof/>
        </w:rPr>
        <w:drawing>
          <wp:anchor distT="0" distB="0" distL="114300" distR="114300" simplePos="0" relativeHeight="251659264" behindDoc="0" locked="0" layoutInCell="1" allowOverlap="1" wp14:anchorId="49933FD3" wp14:editId="3104647C">
            <wp:simplePos x="0" y="0"/>
            <wp:positionH relativeFrom="column">
              <wp:posOffset>-185420</wp:posOffset>
            </wp:positionH>
            <wp:positionV relativeFrom="paragraph">
              <wp:posOffset>402590</wp:posOffset>
            </wp:positionV>
            <wp:extent cx="5943600" cy="8093075"/>
            <wp:effectExtent l="0" t="0" r="0" b="0"/>
            <wp:wrapSquare wrapText="bothSides"/>
            <wp:docPr id="1" name="Resim 5" descr="istiklal-mars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istiklal-marsi-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09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E5C81" w14:textId="44726D6E" w:rsidR="0061093D" w:rsidRDefault="005637D8" w:rsidP="00E648E1">
      <w:pPr>
        <w:pStyle w:val="Balk1"/>
        <w:rPr>
          <w:szCs w:val="24"/>
        </w:rPr>
      </w:pPr>
      <w:bookmarkStart w:id="0" w:name="_Toc531097530"/>
      <w:r>
        <w:rPr>
          <w:rFonts w:ascii="Arial" w:hAnsi="Arial" w:cs="Arial"/>
          <w:noProof/>
          <w:lang w:val="tr-TR" w:eastAsia="tr-TR"/>
        </w:rPr>
        <w:lastRenderedPageBreak/>
        <w:drawing>
          <wp:anchor distT="0" distB="0" distL="114300" distR="114300" simplePos="0" relativeHeight="251661312" behindDoc="1" locked="0" layoutInCell="1" allowOverlap="1" wp14:anchorId="108FB2EE" wp14:editId="47B74986">
            <wp:simplePos x="0" y="0"/>
            <wp:positionH relativeFrom="margin">
              <wp:align>right</wp:align>
            </wp:positionH>
            <wp:positionV relativeFrom="paragraph">
              <wp:posOffset>330429</wp:posOffset>
            </wp:positionV>
            <wp:extent cx="5535394" cy="8376744"/>
            <wp:effectExtent l="0" t="0" r="8255" b="5715"/>
            <wp:wrapNone/>
            <wp:docPr id="6"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11"/>
                    <a:srcRect/>
                    <a:stretch>
                      <a:fillRect/>
                    </a:stretch>
                  </pic:blipFill>
                  <pic:spPr bwMode="auto">
                    <a:xfrm>
                      <a:off x="0" y="0"/>
                      <a:ext cx="5535394" cy="8376744"/>
                    </a:xfrm>
                    <a:prstGeom prst="rect">
                      <a:avLst/>
                    </a:prstGeom>
                    <a:noFill/>
                    <a:ln w="9525">
                      <a:noFill/>
                      <a:miter lim="800000"/>
                      <a:headEnd/>
                      <a:tailEnd/>
                    </a:ln>
                  </pic:spPr>
                </pic:pic>
              </a:graphicData>
            </a:graphic>
          </wp:anchor>
        </w:drawing>
      </w:r>
    </w:p>
    <w:p w14:paraId="5C2FB740" w14:textId="1037B6F4" w:rsidR="0061093D" w:rsidRDefault="0061093D" w:rsidP="00E648E1">
      <w:pPr>
        <w:pStyle w:val="Balk1"/>
        <w:rPr>
          <w:szCs w:val="24"/>
        </w:rPr>
      </w:pPr>
    </w:p>
    <w:p w14:paraId="2D95EBCA" w14:textId="77777777" w:rsidR="0061093D" w:rsidRDefault="0061093D" w:rsidP="00E648E1">
      <w:pPr>
        <w:pStyle w:val="Balk1"/>
        <w:rPr>
          <w:szCs w:val="24"/>
        </w:rPr>
      </w:pPr>
    </w:p>
    <w:p w14:paraId="6B83808B" w14:textId="77777777" w:rsidR="0061093D" w:rsidRDefault="0061093D" w:rsidP="00E648E1">
      <w:pPr>
        <w:pStyle w:val="Balk1"/>
        <w:rPr>
          <w:szCs w:val="24"/>
        </w:rPr>
      </w:pPr>
    </w:p>
    <w:p w14:paraId="2EE73E5F" w14:textId="77777777" w:rsidR="0061093D" w:rsidRDefault="0061093D" w:rsidP="00E648E1">
      <w:pPr>
        <w:pStyle w:val="Balk1"/>
        <w:rPr>
          <w:szCs w:val="24"/>
        </w:rPr>
      </w:pPr>
    </w:p>
    <w:p w14:paraId="78508F4F" w14:textId="77777777" w:rsidR="0061093D" w:rsidRDefault="0061093D" w:rsidP="00E648E1">
      <w:pPr>
        <w:pStyle w:val="Balk1"/>
        <w:rPr>
          <w:szCs w:val="24"/>
        </w:rPr>
      </w:pPr>
    </w:p>
    <w:p w14:paraId="4596D0DF" w14:textId="77777777" w:rsidR="0061093D" w:rsidRDefault="0061093D" w:rsidP="00E648E1">
      <w:pPr>
        <w:pStyle w:val="Balk1"/>
        <w:rPr>
          <w:szCs w:val="24"/>
        </w:rPr>
      </w:pPr>
    </w:p>
    <w:p w14:paraId="45D7C890" w14:textId="77777777" w:rsidR="0061093D" w:rsidRDefault="0061093D" w:rsidP="00E648E1">
      <w:pPr>
        <w:pStyle w:val="Balk1"/>
        <w:rPr>
          <w:szCs w:val="24"/>
        </w:rPr>
      </w:pPr>
    </w:p>
    <w:p w14:paraId="02361615" w14:textId="77777777" w:rsidR="0061093D" w:rsidRDefault="0061093D" w:rsidP="00E648E1">
      <w:pPr>
        <w:pStyle w:val="Balk1"/>
        <w:rPr>
          <w:szCs w:val="24"/>
        </w:rPr>
      </w:pPr>
    </w:p>
    <w:p w14:paraId="6FF9C7F7" w14:textId="77777777" w:rsidR="0061093D" w:rsidRDefault="0061093D" w:rsidP="00E648E1">
      <w:pPr>
        <w:pStyle w:val="Balk1"/>
        <w:rPr>
          <w:szCs w:val="24"/>
        </w:rPr>
      </w:pPr>
    </w:p>
    <w:p w14:paraId="5C79529B" w14:textId="77777777" w:rsidR="0061093D" w:rsidRDefault="0061093D" w:rsidP="0061093D">
      <w:pPr>
        <w:rPr>
          <w:lang w:val="x-none" w:eastAsia="x-none"/>
        </w:rPr>
      </w:pPr>
    </w:p>
    <w:p w14:paraId="3562E93D" w14:textId="77777777" w:rsidR="0061093D" w:rsidRDefault="0061093D" w:rsidP="0061093D">
      <w:pPr>
        <w:rPr>
          <w:lang w:val="x-none" w:eastAsia="x-none"/>
        </w:rPr>
      </w:pPr>
    </w:p>
    <w:p w14:paraId="2E9A9656" w14:textId="77777777" w:rsidR="0061093D" w:rsidRDefault="0061093D" w:rsidP="0061093D">
      <w:pPr>
        <w:rPr>
          <w:lang w:val="x-none" w:eastAsia="x-none"/>
        </w:rPr>
      </w:pPr>
    </w:p>
    <w:p w14:paraId="7B863E86" w14:textId="77777777" w:rsidR="0061093D" w:rsidRDefault="0061093D" w:rsidP="0061093D">
      <w:pPr>
        <w:rPr>
          <w:lang w:val="x-none" w:eastAsia="x-none"/>
        </w:rPr>
      </w:pPr>
    </w:p>
    <w:p w14:paraId="6819A05A" w14:textId="77777777" w:rsidR="0061093D" w:rsidRDefault="0061093D" w:rsidP="0061093D">
      <w:pPr>
        <w:rPr>
          <w:lang w:val="x-none" w:eastAsia="x-none"/>
        </w:rPr>
      </w:pPr>
    </w:p>
    <w:p w14:paraId="3A297855" w14:textId="77777777" w:rsidR="0061093D" w:rsidRDefault="0061093D" w:rsidP="0061093D">
      <w:pPr>
        <w:rPr>
          <w:lang w:val="x-none" w:eastAsia="x-none"/>
        </w:rPr>
      </w:pPr>
    </w:p>
    <w:p w14:paraId="63FA3456" w14:textId="77777777" w:rsidR="0061093D" w:rsidRDefault="0061093D" w:rsidP="0061093D">
      <w:pPr>
        <w:rPr>
          <w:lang w:val="x-none" w:eastAsia="x-none"/>
        </w:rPr>
      </w:pPr>
    </w:p>
    <w:p w14:paraId="10B6B0D2" w14:textId="77777777" w:rsidR="0061093D" w:rsidRDefault="0061093D" w:rsidP="0061093D">
      <w:pPr>
        <w:rPr>
          <w:lang w:val="x-none" w:eastAsia="x-none"/>
        </w:rPr>
      </w:pPr>
    </w:p>
    <w:p w14:paraId="4BAA1924" w14:textId="77777777" w:rsidR="0061093D" w:rsidRDefault="0061093D" w:rsidP="0061093D">
      <w:pPr>
        <w:rPr>
          <w:lang w:val="x-none" w:eastAsia="x-none"/>
        </w:rPr>
      </w:pPr>
    </w:p>
    <w:p w14:paraId="57936466" w14:textId="77777777" w:rsidR="0061093D" w:rsidRPr="0061093D" w:rsidRDefault="0061093D" w:rsidP="0061093D">
      <w:pPr>
        <w:rPr>
          <w:lang w:val="x-none" w:eastAsia="x-none"/>
        </w:rPr>
      </w:pPr>
    </w:p>
    <w:p w14:paraId="4C7F9397" w14:textId="77777777" w:rsidR="00FB43DB" w:rsidRDefault="00BB57AE" w:rsidP="00CC5C41">
      <w:pPr>
        <w:pStyle w:val="Balk1"/>
        <w:rPr>
          <w:szCs w:val="24"/>
        </w:rPr>
      </w:pPr>
      <w:r w:rsidRPr="00A47F2F">
        <w:rPr>
          <w:szCs w:val="24"/>
        </w:rPr>
        <w:lastRenderedPageBreak/>
        <w:t>Sunuş</w:t>
      </w:r>
      <w:bookmarkEnd w:id="0"/>
      <w:r w:rsidR="007C5EBB">
        <w:rPr>
          <w:noProof/>
          <w:sz w:val="24"/>
          <w:szCs w:val="24"/>
          <w:lang w:val="tr-TR" w:eastAsia="tr-TR"/>
        </w:rPr>
        <w:drawing>
          <wp:inline distT="0" distB="0" distL="0" distR="0" wp14:anchorId="0F5D0D65" wp14:editId="7FD7A6D7">
            <wp:extent cx="4060955" cy="2979736"/>
            <wp:effectExtent l="266700" t="266700" r="263525" b="27813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_25084613_img_20151222_102601.jpg"/>
                    <pic:cNvPicPr/>
                  </pic:nvPicPr>
                  <pic:blipFill rotWithShape="1">
                    <a:blip r:embed="rId12">
                      <a:extLst>
                        <a:ext uri="{28A0092B-C50C-407E-A947-70E740481C1C}">
                          <a14:useLocalDpi xmlns:a14="http://schemas.microsoft.com/office/drawing/2010/main" val="0"/>
                        </a:ext>
                      </a:extLst>
                    </a:blip>
                    <a:srcRect l="12800" t="36054" r="23600" b="1166"/>
                    <a:stretch/>
                  </pic:blipFill>
                  <pic:spPr bwMode="auto">
                    <a:xfrm>
                      <a:off x="0" y="0"/>
                      <a:ext cx="4069944" cy="298633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554DEF55" w14:textId="37B0C3E6" w:rsidR="00CC5C41" w:rsidRDefault="00CC5C41" w:rsidP="00CC5C41">
      <w:pPr>
        <w:ind w:firstLine="708"/>
        <w:rPr>
          <w:rFonts w:eastAsia="Adobe Garamond Pro Bold"/>
          <w:lang w:eastAsia="x-none"/>
        </w:rPr>
      </w:pPr>
      <w:r>
        <w:rPr>
          <w:rFonts w:eastAsia="Adobe Garamond Pro Bold"/>
          <w:lang w:eastAsia="x-none"/>
        </w:rPr>
        <w:t xml:space="preserve">İnsan, sevgi ve </w:t>
      </w:r>
      <w:r w:rsidR="00246223">
        <w:rPr>
          <w:rFonts w:eastAsia="Adobe Garamond Pro Bold"/>
          <w:lang w:eastAsia="x-none"/>
        </w:rPr>
        <w:t>saygı, şeffaflık</w:t>
      </w:r>
      <w:r>
        <w:rPr>
          <w:rFonts w:eastAsia="Adobe Garamond Pro Bold"/>
          <w:lang w:eastAsia="x-none"/>
        </w:rPr>
        <w:t xml:space="preserve"> ve demokratlık, katılımcılık ve paylaşımcılık, bilimsellik ve gerçeklik, yaratıcılık ve yenilikçilik değerlerini ilke </w:t>
      </w:r>
      <w:r w:rsidR="00246223">
        <w:rPr>
          <w:rFonts w:eastAsia="Adobe Garamond Pro Bold"/>
          <w:lang w:eastAsia="x-none"/>
        </w:rPr>
        <w:t>edinerek; ülkesine, topluma</w:t>
      </w:r>
      <w:r>
        <w:rPr>
          <w:rFonts w:eastAsia="Adobe Garamond Pro Bold"/>
          <w:lang w:eastAsia="x-none"/>
        </w:rPr>
        <w:t xml:space="preserve"> ve tüm insanlığa bağlılık duygusu gelişmiş bireyler yetiştirmeyi amaçlayan Özkent Akbilek Fen Lisesi; Toplam Kalite Yönetimi işleyişe </w:t>
      </w:r>
      <w:r w:rsidR="00CF1181">
        <w:rPr>
          <w:rFonts w:eastAsia="Adobe Garamond Pro Bold"/>
          <w:lang w:eastAsia="x-none"/>
        </w:rPr>
        <w:t xml:space="preserve">uygun </w:t>
      </w:r>
      <w:r>
        <w:rPr>
          <w:rFonts w:eastAsia="Adobe Garamond Pro Bold"/>
          <w:lang w:eastAsia="x-none"/>
        </w:rPr>
        <w:t>olma kimliği ile eğitim öğretim kalitesinin artırılması için tüm birimleriyle gayretli bir şekilde çalışmaktadır.</w:t>
      </w:r>
    </w:p>
    <w:p w14:paraId="29E363CD" w14:textId="4BF322DE" w:rsidR="00CC5C41" w:rsidRDefault="00CC5C41" w:rsidP="00CC5C41">
      <w:pPr>
        <w:ind w:firstLine="708"/>
        <w:rPr>
          <w:rFonts w:eastAsia="Adobe Garamond Pro Bold"/>
          <w:lang w:eastAsia="x-none"/>
        </w:rPr>
      </w:pPr>
      <w:r>
        <w:rPr>
          <w:rFonts w:eastAsia="Adobe Garamond Pro Bold"/>
          <w:lang w:eastAsia="x-none"/>
        </w:rPr>
        <w:t>Bugün yönetim biliminin söylediği üzere en küçüğünden en büyüğüne tüm kurumlar amaçlarına ulaşmak için planlama şekli günümüzde “stratejik planlama” olarak</w:t>
      </w:r>
      <w:r w:rsidR="00246223">
        <w:rPr>
          <w:rFonts w:eastAsia="Adobe Garamond Pro Bold"/>
          <w:lang w:eastAsia="x-none"/>
        </w:rPr>
        <w:t xml:space="preserve"> </w:t>
      </w:r>
      <w:r>
        <w:rPr>
          <w:rFonts w:eastAsia="Adobe Garamond Pro Bold"/>
          <w:lang w:eastAsia="x-none"/>
        </w:rPr>
        <w:t>adlandırılmalıdır.</w:t>
      </w:r>
    </w:p>
    <w:p w14:paraId="137873BC" w14:textId="1C5DBED9" w:rsidR="00CC5C41" w:rsidRDefault="00CC5C41" w:rsidP="00CC5C41">
      <w:pPr>
        <w:ind w:firstLine="708"/>
        <w:rPr>
          <w:rFonts w:eastAsia="Adobe Garamond Pro Bold"/>
          <w:lang w:eastAsia="x-none"/>
        </w:rPr>
      </w:pPr>
      <w:r>
        <w:rPr>
          <w:rFonts w:eastAsia="Adobe Garamond Pro Bold"/>
          <w:lang w:eastAsia="x-none"/>
        </w:rPr>
        <w:t xml:space="preserve">Ülkemizde </w:t>
      </w:r>
      <w:r w:rsidR="00246223">
        <w:rPr>
          <w:rFonts w:eastAsia="Adobe Garamond Pro Bold"/>
          <w:lang w:eastAsia="x-none"/>
        </w:rPr>
        <w:t>yönetimler, tüm</w:t>
      </w:r>
      <w:r>
        <w:rPr>
          <w:rFonts w:eastAsia="Adobe Garamond Pro Bold"/>
          <w:lang w:eastAsia="x-none"/>
        </w:rPr>
        <w:t xml:space="preserve"> devlet kurumlarında da stratejik planlamanın zorunlu olduğunu anlamışlar ve konuda yasal düzenlemeler yapmışlardır. 5018 sayılı Kamu Mali Yönetim ve Kontrol Kanunu ile tüm kamu kurum ve kuruluşlarının Stratejik Planlama yapması zorunluluk haline gelmiştir.</w:t>
      </w:r>
    </w:p>
    <w:p w14:paraId="0EFCB8FC" w14:textId="77777777" w:rsidR="00CC5C41" w:rsidRPr="00CC5C41" w:rsidRDefault="00CC5C41" w:rsidP="00CC5C41">
      <w:pPr>
        <w:ind w:firstLine="708"/>
        <w:rPr>
          <w:rFonts w:eastAsia="Adobe Garamond Pro Bold"/>
          <w:lang w:eastAsia="x-none"/>
        </w:rPr>
      </w:pPr>
      <w:r>
        <w:rPr>
          <w:rFonts w:eastAsia="Adobe Garamond Pro Bold"/>
          <w:lang w:eastAsia="x-none"/>
        </w:rPr>
        <w:t>Özkent Akbilek Fen Lisesi, 2019-2023 yıllarını kapsayan yeni stratejik planı hazırlama çalışmalarına başlamış ve ilgili genelgede belirtilen takvim gereği 2018 yılı sonunda yeni plan tamamlanmıştır. Yeni planın uygulama aşamasında katkısı olacak tüm paydaşlara şimdiden teşekkür ederek; stratejik planın hazırlanmasında görev alan tüm arkadaşlara şükranlarımı arz ederim.</w:t>
      </w:r>
    </w:p>
    <w:p w14:paraId="10514C2E" w14:textId="77777777"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14:paraId="19E42FC5"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07615326" w14:textId="1F4D503D" w:rsidR="00F43F19" w:rsidRPr="00F43F19" w:rsidRDefault="00F43F19" w:rsidP="00F43F19">
      <w:pPr>
        <w:jc w:val="center"/>
        <w:rPr>
          <w:b/>
          <w:szCs w:val="24"/>
        </w:rPr>
      </w:pPr>
      <w:r w:rsidRPr="00F43F19">
        <w:rPr>
          <w:b/>
          <w:szCs w:val="24"/>
        </w:rPr>
        <w:t>İÇİNDEKİLER</w:t>
      </w:r>
    </w:p>
    <w:p w14:paraId="169B6069" w14:textId="77777777" w:rsidR="00F43F19" w:rsidRDefault="00F43F19">
      <w:pPr>
        <w:rPr>
          <w:szCs w:val="24"/>
        </w:rPr>
      </w:pPr>
    </w:p>
    <w:p w14:paraId="67432C78" w14:textId="71B46E5C" w:rsidR="00E648E1" w:rsidRDefault="003B1361" w:rsidP="00EA03D8">
      <w:pPr>
        <w:spacing w:line="360" w:lineRule="auto"/>
        <w:rPr>
          <w:szCs w:val="24"/>
        </w:rPr>
      </w:pPr>
      <w:r w:rsidRPr="00F43F19">
        <w:rPr>
          <w:b/>
          <w:szCs w:val="24"/>
        </w:rPr>
        <w:t>SUNUŞ</w:t>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r>
      <w:r>
        <w:rPr>
          <w:szCs w:val="24"/>
        </w:rPr>
        <w:t>4</w:t>
      </w:r>
    </w:p>
    <w:p w14:paraId="4F3DF816" w14:textId="4ABA99A6" w:rsidR="003B1361" w:rsidRDefault="003B1361" w:rsidP="00EA03D8">
      <w:pPr>
        <w:spacing w:line="360" w:lineRule="auto"/>
        <w:rPr>
          <w:szCs w:val="24"/>
        </w:rPr>
      </w:pPr>
      <w:r w:rsidRPr="00F43F19">
        <w:rPr>
          <w:b/>
          <w:szCs w:val="24"/>
        </w:rPr>
        <w:t>BÖLÜM</w:t>
      </w:r>
      <w:r w:rsidR="00F43F19" w:rsidRPr="00F43F19">
        <w:rPr>
          <w:b/>
          <w:szCs w:val="24"/>
        </w:rPr>
        <w:t xml:space="preserve"> </w:t>
      </w:r>
      <w:r w:rsidRPr="00F43F19">
        <w:rPr>
          <w:b/>
          <w:szCs w:val="24"/>
        </w:rPr>
        <w:t>1</w:t>
      </w:r>
      <w:r w:rsidR="00F43F19">
        <w:rPr>
          <w:szCs w:val="24"/>
        </w:rPr>
        <w:t xml:space="preserve"> </w:t>
      </w:r>
      <w:r>
        <w:rPr>
          <w:szCs w:val="24"/>
        </w:rPr>
        <w:t>:</w:t>
      </w:r>
      <w:r w:rsidR="00F43F19">
        <w:rPr>
          <w:szCs w:val="24"/>
        </w:rPr>
        <w:t xml:space="preserve"> </w:t>
      </w:r>
      <w:r>
        <w:rPr>
          <w:szCs w:val="24"/>
        </w:rPr>
        <w:t xml:space="preserve">GİRİŞ, PLAN VE HAZIRLIK SÜRECİ </w:t>
      </w:r>
      <w:r w:rsidR="00F43F19">
        <w:rPr>
          <w:szCs w:val="24"/>
        </w:rPr>
        <w:tab/>
      </w:r>
      <w:r w:rsidR="00F43F19">
        <w:rPr>
          <w:szCs w:val="24"/>
        </w:rPr>
        <w:tab/>
      </w:r>
      <w:r w:rsidR="00F43F19">
        <w:rPr>
          <w:szCs w:val="24"/>
        </w:rPr>
        <w:tab/>
      </w:r>
      <w:r w:rsidR="00F43F19">
        <w:rPr>
          <w:szCs w:val="24"/>
        </w:rPr>
        <w:tab/>
      </w:r>
      <w:r w:rsidR="00F43F19">
        <w:rPr>
          <w:szCs w:val="24"/>
        </w:rPr>
        <w:tab/>
        <w:t>6</w:t>
      </w:r>
    </w:p>
    <w:p w14:paraId="38837260" w14:textId="5F58E8CA" w:rsidR="003B1361" w:rsidRDefault="003B1361" w:rsidP="00EA03D8">
      <w:pPr>
        <w:spacing w:line="360" w:lineRule="auto"/>
        <w:rPr>
          <w:szCs w:val="24"/>
        </w:rPr>
      </w:pPr>
      <w:r w:rsidRPr="00F43F19">
        <w:rPr>
          <w:b/>
          <w:szCs w:val="24"/>
        </w:rPr>
        <w:t>BÖLÜM 2 :</w:t>
      </w:r>
      <w:r>
        <w:rPr>
          <w:szCs w:val="24"/>
        </w:rPr>
        <w:t xml:space="preserve"> DURUM ANALİZİ</w:t>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t>7</w:t>
      </w:r>
    </w:p>
    <w:p w14:paraId="721BF2AA" w14:textId="793E5835" w:rsidR="003B1361" w:rsidRDefault="003B1361" w:rsidP="00EA03D8">
      <w:pPr>
        <w:spacing w:line="360" w:lineRule="auto"/>
        <w:rPr>
          <w:szCs w:val="24"/>
        </w:rPr>
      </w:pPr>
      <w:r>
        <w:rPr>
          <w:szCs w:val="24"/>
        </w:rPr>
        <w:tab/>
      </w:r>
      <w:r w:rsidR="00EA03D8">
        <w:rPr>
          <w:szCs w:val="24"/>
        </w:rPr>
        <w:tab/>
      </w:r>
      <w:r>
        <w:rPr>
          <w:szCs w:val="24"/>
        </w:rPr>
        <w:t xml:space="preserve">OKULUN KISA TANITIMI </w:t>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t>7</w:t>
      </w:r>
    </w:p>
    <w:p w14:paraId="4FF92E22" w14:textId="5183D7C7" w:rsidR="003B1361" w:rsidRDefault="003B1361" w:rsidP="00EA03D8">
      <w:pPr>
        <w:spacing w:line="360" w:lineRule="auto"/>
        <w:rPr>
          <w:szCs w:val="24"/>
        </w:rPr>
      </w:pPr>
      <w:r>
        <w:rPr>
          <w:szCs w:val="24"/>
        </w:rPr>
        <w:tab/>
      </w:r>
      <w:r w:rsidR="00EA03D8">
        <w:rPr>
          <w:szCs w:val="24"/>
        </w:rPr>
        <w:tab/>
      </w:r>
      <w:r>
        <w:rPr>
          <w:szCs w:val="24"/>
        </w:rPr>
        <w:t xml:space="preserve">OKULUN MEVCUT DURUMU : TEMEL İSTATİSTİKLER </w:t>
      </w:r>
      <w:r w:rsidR="00F43F19">
        <w:rPr>
          <w:szCs w:val="24"/>
        </w:rPr>
        <w:tab/>
      </w:r>
      <w:r w:rsidR="00F43F19">
        <w:rPr>
          <w:szCs w:val="24"/>
        </w:rPr>
        <w:tab/>
        <w:t>8</w:t>
      </w:r>
    </w:p>
    <w:p w14:paraId="5FEF8F02" w14:textId="7B84DAE7" w:rsidR="003B1361" w:rsidRDefault="003B1361" w:rsidP="00EA03D8">
      <w:pPr>
        <w:spacing w:line="360" w:lineRule="auto"/>
        <w:rPr>
          <w:szCs w:val="24"/>
        </w:rPr>
      </w:pPr>
      <w:r>
        <w:rPr>
          <w:szCs w:val="24"/>
        </w:rPr>
        <w:tab/>
      </w:r>
      <w:r w:rsidR="00EA03D8">
        <w:rPr>
          <w:szCs w:val="24"/>
        </w:rPr>
        <w:tab/>
      </w:r>
      <w:r>
        <w:rPr>
          <w:szCs w:val="24"/>
        </w:rPr>
        <w:t xml:space="preserve">PAYDAŞ ANALİZİ </w:t>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t>11</w:t>
      </w:r>
    </w:p>
    <w:p w14:paraId="37BCBD15" w14:textId="45C91451" w:rsidR="003B1361" w:rsidRDefault="003B1361" w:rsidP="00EA03D8">
      <w:pPr>
        <w:spacing w:line="360" w:lineRule="auto"/>
        <w:rPr>
          <w:szCs w:val="24"/>
        </w:rPr>
      </w:pPr>
      <w:r>
        <w:rPr>
          <w:szCs w:val="24"/>
        </w:rPr>
        <w:tab/>
      </w:r>
      <w:r w:rsidR="00EA03D8">
        <w:rPr>
          <w:szCs w:val="24"/>
        </w:rPr>
        <w:tab/>
      </w:r>
      <w:r>
        <w:rPr>
          <w:szCs w:val="24"/>
        </w:rPr>
        <w:t xml:space="preserve">GZFT (GÜÇLÜ ZAYIF FIRSAT TEHDİT) ANALİZİ </w:t>
      </w:r>
      <w:r w:rsidR="00F43F19">
        <w:rPr>
          <w:szCs w:val="24"/>
        </w:rPr>
        <w:tab/>
      </w:r>
      <w:r w:rsidR="00F43F19">
        <w:rPr>
          <w:szCs w:val="24"/>
        </w:rPr>
        <w:tab/>
      </w:r>
      <w:r w:rsidR="00F43F19">
        <w:rPr>
          <w:szCs w:val="24"/>
        </w:rPr>
        <w:tab/>
        <w:t>16</w:t>
      </w:r>
    </w:p>
    <w:p w14:paraId="68481433" w14:textId="116CB6B2" w:rsidR="003B1361" w:rsidRDefault="003B1361" w:rsidP="00EA03D8">
      <w:pPr>
        <w:spacing w:line="360" w:lineRule="auto"/>
        <w:rPr>
          <w:szCs w:val="24"/>
        </w:rPr>
      </w:pPr>
      <w:r>
        <w:rPr>
          <w:szCs w:val="24"/>
        </w:rPr>
        <w:tab/>
      </w:r>
      <w:r w:rsidR="00EA03D8">
        <w:rPr>
          <w:szCs w:val="24"/>
        </w:rPr>
        <w:tab/>
      </w:r>
      <w:r>
        <w:rPr>
          <w:szCs w:val="24"/>
        </w:rPr>
        <w:t xml:space="preserve">GELİŞİM VE SORUN ALANLARI </w:t>
      </w:r>
      <w:r w:rsidR="00F43F19">
        <w:rPr>
          <w:szCs w:val="24"/>
        </w:rPr>
        <w:tab/>
      </w:r>
      <w:r w:rsidR="00F43F19">
        <w:rPr>
          <w:szCs w:val="24"/>
        </w:rPr>
        <w:tab/>
      </w:r>
      <w:r w:rsidR="00F43F19">
        <w:rPr>
          <w:szCs w:val="24"/>
        </w:rPr>
        <w:tab/>
      </w:r>
      <w:r w:rsidR="00F43F19">
        <w:rPr>
          <w:szCs w:val="24"/>
        </w:rPr>
        <w:tab/>
      </w:r>
      <w:r w:rsidR="00F43F19">
        <w:rPr>
          <w:szCs w:val="24"/>
        </w:rPr>
        <w:tab/>
        <w:t>18</w:t>
      </w:r>
    </w:p>
    <w:p w14:paraId="35F34981" w14:textId="4514D1D9" w:rsidR="003B1361" w:rsidRDefault="003B1361" w:rsidP="00EA03D8">
      <w:pPr>
        <w:spacing w:line="360" w:lineRule="auto"/>
        <w:rPr>
          <w:szCs w:val="24"/>
        </w:rPr>
      </w:pPr>
      <w:r w:rsidRPr="00F43F19">
        <w:rPr>
          <w:b/>
          <w:szCs w:val="24"/>
        </w:rPr>
        <w:t>BÖLÜM 3 :</w:t>
      </w:r>
      <w:r>
        <w:rPr>
          <w:szCs w:val="24"/>
        </w:rPr>
        <w:t xml:space="preserve"> MİSYON VİZYON VE TEMEL DEĞERLER</w:t>
      </w:r>
      <w:r w:rsidR="00F43F19">
        <w:rPr>
          <w:szCs w:val="24"/>
        </w:rPr>
        <w:tab/>
      </w:r>
      <w:r w:rsidR="00F43F19">
        <w:rPr>
          <w:szCs w:val="24"/>
        </w:rPr>
        <w:tab/>
      </w:r>
      <w:r w:rsidR="00EA03D8">
        <w:rPr>
          <w:szCs w:val="24"/>
        </w:rPr>
        <w:tab/>
      </w:r>
      <w:r w:rsidR="00F43F19">
        <w:rPr>
          <w:szCs w:val="24"/>
        </w:rPr>
        <w:tab/>
        <w:t>20</w:t>
      </w:r>
    </w:p>
    <w:p w14:paraId="05A61F61" w14:textId="115FCF02" w:rsidR="003B1361" w:rsidRDefault="003B1361" w:rsidP="00EA03D8">
      <w:pPr>
        <w:spacing w:line="360" w:lineRule="auto"/>
        <w:rPr>
          <w:szCs w:val="24"/>
        </w:rPr>
      </w:pPr>
      <w:r>
        <w:rPr>
          <w:szCs w:val="24"/>
        </w:rPr>
        <w:tab/>
      </w:r>
      <w:r w:rsidR="00EA03D8">
        <w:rPr>
          <w:szCs w:val="24"/>
        </w:rPr>
        <w:tab/>
      </w:r>
      <w:r>
        <w:rPr>
          <w:szCs w:val="24"/>
        </w:rPr>
        <w:t xml:space="preserve">MİSYONUMUZ </w:t>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t>20</w:t>
      </w:r>
    </w:p>
    <w:p w14:paraId="01FBCB07" w14:textId="69D2187A" w:rsidR="003B1361" w:rsidRDefault="003B1361" w:rsidP="00EA03D8">
      <w:pPr>
        <w:spacing w:line="360" w:lineRule="auto"/>
        <w:rPr>
          <w:szCs w:val="24"/>
        </w:rPr>
      </w:pPr>
      <w:r>
        <w:rPr>
          <w:szCs w:val="24"/>
        </w:rPr>
        <w:tab/>
      </w:r>
      <w:r w:rsidR="00EA03D8">
        <w:rPr>
          <w:szCs w:val="24"/>
        </w:rPr>
        <w:tab/>
      </w:r>
      <w:r>
        <w:rPr>
          <w:szCs w:val="24"/>
        </w:rPr>
        <w:t xml:space="preserve">VİZYONUMUZ </w:t>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t>20</w:t>
      </w:r>
    </w:p>
    <w:p w14:paraId="729354C7" w14:textId="32720D71" w:rsidR="003B1361" w:rsidRDefault="003B1361" w:rsidP="00EA03D8">
      <w:pPr>
        <w:spacing w:line="360" w:lineRule="auto"/>
        <w:rPr>
          <w:szCs w:val="24"/>
        </w:rPr>
      </w:pPr>
      <w:r>
        <w:rPr>
          <w:szCs w:val="24"/>
        </w:rPr>
        <w:tab/>
      </w:r>
      <w:r w:rsidR="00EA03D8">
        <w:rPr>
          <w:szCs w:val="24"/>
        </w:rPr>
        <w:tab/>
      </w:r>
      <w:r>
        <w:rPr>
          <w:szCs w:val="24"/>
        </w:rPr>
        <w:t xml:space="preserve">TEMEL DEĞERLERİMİZ </w:t>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t>20</w:t>
      </w:r>
    </w:p>
    <w:p w14:paraId="7DE28EB4" w14:textId="46C4E5A0" w:rsidR="003B1361" w:rsidRDefault="003B1361" w:rsidP="00EA03D8">
      <w:pPr>
        <w:spacing w:line="360" w:lineRule="auto"/>
        <w:rPr>
          <w:szCs w:val="24"/>
        </w:rPr>
      </w:pPr>
      <w:r w:rsidRPr="00F43F19">
        <w:rPr>
          <w:b/>
          <w:szCs w:val="24"/>
        </w:rPr>
        <w:t>BÖLÜM 4 :</w:t>
      </w:r>
      <w:r>
        <w:rPr>
          <w:szCs w:val="24"/>
        </w:rPr>
        <w:t xml:space="preserve"> AMAÇ, HEDEF VE EYLEMLER </w:t>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t>21</w:t>
      </w:r>
    </w:p>
    <w:p w14:paraId="0852EF23" w14:textId="4DE0BA6B" w:rsidR="003B1361" w:rsidRDefault="003B1361" w:rsidP="00EA03D8">
      <w:pPr>
        <w:spacing w:line="360" w:lineRule="auto"/>
        <w:rPr>
          <w:szCs w:val="24"/>
        </w:rPr>
      </w:pPr>
      <w:r>
        <w:rPr>
          <w:szCs w:val="24"/>
        </w:rPr>
        <w:tab/>
      </w:r>
      <w:r w:rsidR="00EA03D8">
        <w:rPr>
          <w:szCs w:val="24"/>
        </w:rPr>
        <w:tab/>
      </w:r>
      <w:r>
        <w:rPr>
          <w:szCs w:val="24"/>
        </w:rPr>
        <w:t xml:space="preserve">TEMA 1: EĞİTİM VE ÖĞRETİME ERİŞİM </w:t>
      </w:r>
      <w:r w:rsidR="00F43F19">
        <w:rPr>
          <w:szCs w:val="24"/>
        </w:rPr>
        <w:tab/>
      </w:r>
      <w:r w:rsidR="00F43F19">
        <w:rPr>
          <w:szCs w:val="24"/>
        </w:rPr>
        <w:tab/>
      </w:r>
      <w:r w:rsidR="00F43F19">
        <w:rPr>
          <w:szCs w:val="24"/>
        </w:rPr>
        <w:tab/>
      </w:r>
      <w:r w:rsidR="00F43F19">
        <w:rPr>
          <w:szCs w:val="24"/>
        </w:rPr>
        <w:tab/>
        <w:t>21</w:t>
      </w:r>
    </w:p>
    <w:p w14:paraId="7A70A4DE" w14:textId="74E02916" w:rsidR="003B1361" w:rsidRDefault="003B1361" w:rsidP="00EA03D8">
      <w:pPr>
        <w:spacing w:line="360" w:lineRule="auto"/>
        <w:rPr>
          <w:szCs w:val="24"/>
        </w:rPr>
      </w:pPr>
      <w:r>
        <w:rPr>
          <w:szCs w:val="24"/>
        </w:rPr>
        <w:tab/>
      </w:r>
      <w:r w:rsidR="00EA03D8">
        <w:rPr>
          <w:szCs w:val="24"/>
        </w:rPr>
        <w:tab/>
      </w:r>
      <w:r>
        <w:rPr>
          <w:szCs w:val="24"/>
        </w:rPr>
        <w:t xml:space="preserve">TEMA 2: EĞİTİM VE ÖĞRETİMDE KALİTENİN ARTTIRILMASI </w:t>
      </w:r>
      <w:r w:rsidR="00F43F19">
        <w:rPr>
          <w:szCs w:val="24"/>
        </w:rPr>
        <w:tab/>
        <w:t>22</w:t>
      </w:r>
    </w:p>
    <w:p w14:paraId="37E3883E" w14:textId="5C1CDC1C" w:rsidR="003B1361" w:rsidRDefault="003B1361" w:rsidP="00EA03D8">
      <w:pPr>
        <w:spacing w:line="360" w:lineRule="auto"/>
        <w:rPr>
          <w:szCs w:val="24"/>
        </w:rPr>
      </w:pPr>
      <w:r>
        <w:rPr>
          <w:szCs w:val="24"/>
        </w:rPr>
        <w:tab/>
      </w:r>
      <w:r w:rsidR="00EA03D8">
        <w:rPr>
          <w:szCs w:val="24"/>
        </w:rPr>
        <w:tab/>
      </w:r>
      <w:r>
        <w:rPr>
          <w:szCs w:val="24"/>
        </w:rPr>
        <w:t xml:space="preserve">TEMA 3: KURUMSAL KAPASİTE </w:t>
      </w:r>
      <w:r w:rsidR="00F43F19">
        <w:rPr>
          <w:szCs w:val="24"/>
        </w:rPr>
        <w:tab/>
      </w:r>
      <w:r w:rsidR="00F43F19">
        <w:rPr>
          <w:szCs w:val="24"/>
        </w:rPr>
        <w:tab/>
      </w:r>
      <w:r w:rsidR="00F43F19">
        <w:rPr>
          <w:szCs w:val="24"/>
        </w:rPr>
        <w:tab/>
      </w:r>
      <w:r w:rsidR="00F43F19">
        <w:rPr>
          <w:szCs w:val="24"/>
        </w:rPr>
        <w:tab/>
      </w:r>
      <w:r w:rsidR="00F43F19">
        <w:rPr>
          <w:szCs w:val="24"/>
        </w:rPr>
        <w:tab/>
        <w:t>24</w:t>
      </w:r>
    </w:p>
    <w:p w14:paraId="6DD37740" w14:textId="1E4A368C" w:rsidR="003B1361" w:rsidRDefault="003B1361" w:rsidP="00EA03D8">
      <w:pPr>
        <w:spacing w:line="360" w:lineRule="auto"/>
        <w:rPr>
          <w:szCs w:val="24"/>
        </w:rPr>
      </w:pPr>
      <w:r w:rsidRPr="00F43F19">
        <w:rPr>
          <w:b/>
          <w:szCs w:val="24"/>
        </w:rPr>
        <w:t xml:space="preserve">BÖLÜM 5 : </w:t>
      </w:r>
      <w:r>
        <w:rPr>
          <w:szCs w:val="24"/>
        </w:rPr>
        <w:t xml:space="preserve">MALİYETLENDİRME </w:t>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r>
      <w:r w:rsidR="00F43F19">
        <w:rPr>
          <w:szCs w:val="24"/>
        </w:rPr>
        <w:tab/>
        <w:t>26</w:t>
      </w:r>
    </w:p>
    <w:p w14:paraId="7E4E88CE" w14:textId="77777777" w:rsidR="003B1361" w:rsidRPr="00A47F2F" w:rsidRDefault="003B1361">
      <w:pPr>
        <w:rPr>
          <w:szCs w:val="24"/>
        </w:rPr>
      </w:pPr>
    </w:p>
    <w:p w14:paraId="170DE631" w14:textId="77777777" w:rsidR="00347900" w:rsidRPr="00A47F2F" w:rsidRDefault="00347900">
      <w:pPr>
        <w:rPr>
          <w:szCs w:val="24"/>
        </w:rPr>
      </w:pPr>
    </w:p>
    <w:p w14:paraId="0B449D2D" w14:textId="77777777" w:rsidR="0096220A" w:rsidRPr="00A47F2F" w:rsidRDefault="0096220A" w:rsidP="00DB20CC">
      <w:pPr>
        <w:tabs>
          <w:tab w:val="left" w:pos="3703"/>
        </w:tabs>
        <w:jc w:val="both"/>
        <w:rPr>
          <w:rFonts w:eastAsia="Adobe Garamond Pro Bold"/>
          <w:b/>
          <w:bCs/>
          <w:spacing w:val="-4"/>
          <w:szCs w:val="24"/>
        </w:rPr>
        <w:sectPr w:rsidR="0096220A" w:rsidRPr="00A47F2F" w:rsidSect="00246223">
          <w:headerReference w:type="default" r:id="rId13"/>
          <w:footerReference w:type="default" r:id="rId14"/>
          <w:footerReference w:type="first" r:id="rId15"/>
          <w:pgSz w:w="11906" w:h="16838" w:code="9"/>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pgNumType w:start="1" w:chapStyle="1"/>
          <w:cols w:sep="1" w:space="709"/>
          <w:docGrid w:linePitch="360"/>
        </w:sectPr>
      </w:pPr>
    </w:p>
    <w:p w14:paraId="624E83BD" w14:textId="77777777" w:rsidR="00BB57AE"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p w14:paraId="7920D2EE" w14:textId="77777777" w:rsidR="00117148" w:rsidRPr="00117148" w:rsidRDefault="00117148" w:rsidP="00117148">
      <w:pPr>
        <w:ind w:firstLine="708"/>
        <w:rPr>
          <w:lang w:val="x-none" w:eastAsia="x-none"/>
        </w:rPr>
      </w:pPr>
      <w:r>
        <w:t>Stratejik planlama, bir kuruluşta görev almakta olan her kademedeki kişinin katılımını ve üst yöneticinin tam desteğini içeren sonuç almaya yönelik çabaların bütününü oluşturur. Planlamanın başarısı ancak kurumun tüm çalışanlarının planı sahiplenmesi ile mümkündür. Diğer taraftan “Plan yapmak ve kurumu bu plan doğrultusunda yönetmek” üst yönetimin ana işlevlerinden olduğu için, üst yönetimin desteği ve yönlendirmesi, stratejik planlamanın vazgeçilmez koşuludur. Stratejik Planı’nı hazırlama çalışmalarına üst yönetimin sahiplenmesi ve tam desteği ile başlanılmış</w:t>
      </w:r>
    </w:p>
    <w:bookmarkEnd w:id="8"/>
    <w:p w14:paraId="7B48FC87" w14:textId="77777777"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14:paraId="3A0CC1DA" w14:textId="77777777"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14:paraId="167596F3" w14:textId="77777777" w:rsidR="008D4E73" w:rsidRDefault="008D4E73" w:rsidP="008D4E73"/>
    <w:p w14:paraId="382C9815" w14:textId="77777777" w:rsidR="00F46DE1" w:rsidRDefault="00F46DE1" w:rsidP="008D4E73"/>
    <w:p w14:paraId="21D33320" w14:textId="77777777" w:rsidR="00E22B8A" w:rsidRDefault="004962D0" w:rsidP="00DD79B7">
      <w:pPr>
        <w:spacing w:after="0" w:line="240" w:lineRule="auto"/>
        <w:rPr>
          <w:b/>
        </w:rPr>
      </w:pPr>
      <w:r w:rsidRPr="00C211F8">
        <w:rPr>
          <w:b/>
        </w:rPr>
        <w:t>STRATEJİK PLAN ÜST KURULU</w:t>
      </w:r>
      <w:r w:rsidR="00B6689F">
        <w:rPr>
          <w:b/>
        </w:rPr>
        <w:t xml:space="preserve"> VE EKİP BİLGİLERİ</w:t>
      </w:r>
    </w:p>
    <w:p w14:paraId="3E5D0FC4" w14:textId="77777777" w:rsidR="004962D0" w:rsidRDefault="004962D0" w:rsidP="00DD79B7">
      <w:pPr>
        <w:spacing w:after="0" w:line="240" w:lineRule="auto"/>
        <w:rPr>
          <w:b/>
        </w:rPr>
      </w:pPr>
    </w:p>
    <w:tbl>
      <w:tblPr>
        <w:tblStyle w:val="GridTable4Accent11"/>
        <w:tblW w:w="0" w:type="auto"/>
        <w:tblLook w:val="04A0" w:firstRow="1" w:lastRow="0" w:firstColumn="1" w:lastColumn="0" w:noHBand="0" w:noVBand="1"/>
      </w:tblPr>
      <w:tblGrid>
        <w:gridCol w:w="2907"/>
        <w:gridCol w:w="1647"/>
        <w:gridCol w:w="2834"/>
        <w:gridCol w:w="1674"/>
      </w:tblGrid>
      <w:tr w:rsidR="002D155D" w:rsidRPr="00D41148" w14:paraId="23A51444" w14:textId="77777777" w:rsidTr="00121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4" w:type="dxa"/>
            <w:gridSpan w:val="2"/>
          </w:tcPr>
          <w:p w14:paraId="1332B470" w14:textId="77777777" w:rsidR="002D155D" w:rsidRPr="00D41148" w:rsidRDefault="002D155D" w:rsidP="003E5F7C">
            <w:pPr>
              <w:spacing w:after="0" w:line="240" w:lineRule="auto"/>
              <w:jc w:val="center"/>
              <w:rPr>
                <w:b w:val="0"/>
              </w:rPr>
            </w:pPr>
            <w:r w:rsidRPr="00D41148">
              <w:rPr>
                <w:b w:val="0"/>
                <w:sz w:val="28"/>
              </w:rPr>
              <w:t>Üst Kurul Bilgileri</w:t>
            </w:r>
          </w:p>
        </w:tc>
        <w:tc>
          <w:tcPr>
            <w:tcW w:w="4508" w:type="dxa"/>
            <w:gridSpan w:val="2"/>
          </w:tcPr>
          <w:p w14:paraId="1B40E530" w14:textId="77777777" w:rsidR="002D155D" w:rsidRPr="00D41148" w:rsidRDefault="002D155D" w:rsidP="003E5F7C">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D41148">
              <w:rPr>
                <w:b w:val="0"/>
                <w:sz w:val="28"/>
              </w:rPr>
              <w:t>Ekip Bilgileri</w:t>
            </w:r>
          </w:p>
        </w:tc>
      </w:tr>
      <w:tr w:rsidR="00D5715B" w:rsidRPr="00D41148" w14:paraId="2F8B56B2"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0F074687" w14:textId="77777777" w:rsidR="002D155D" w:rsidRPr="00D41148" w:rsidRDefault="002D155D" w:rsidP="003E5F7C">
            <w:pPr>
              <w:spacing w:after="0" w:line="240" w:lineRule="auto"/>
              <w:jc w:val="center"/>
              <w:rPr>
                <w:b w:val="0"/>
                <w:sz w:val="22"/>
              </w:rPr>
            </w:pPr>
            <w:r w:rsidRPr="00D41148">
              <w:rPr>
                <w:b w:val="0"/>
                <w:sz w:val="22"/>
              </w:rPr>
              <w:t>Adı Soyadı</w:t>
            </w:r>
          </w:p>
        </w:tc>
        <w:tc>
          <w:tcPr>
            <w:tcW w:w="1647" w:type="dxa"/>
          </w:tcPr>
          <w:p w14:paraId="25296A02" w14:textId="77777777" w:rsidR="002D155D" w:rsidRPr="00D41148" w:rsidRDefault="002D155D" w:rsidP="003E5F7C">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D41148">
              <w:rPr>
                <w:b/>
                <w:sz w:val="22"/>
              </w:rPr>
              <w:t>Unvanı</w:t>
            </w:r>
          </w:p>
        </w:tc>
        <w:tc>
          <w:tcPr>
            <w:tcW w:w="2834" w:type="dxa"/>
          </w:tcPr>
          <w:p w14:paraId="40D494B6" w14:textId="77777777" w:rsidR="002D155D" w:rsidRPr="00D41148" w:rsidRDefault="002D155D" w:rsidP="003E5F7C">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D41148">
              <w:rPr>
                <w:b/>
                <w:sz w:val="22"/>
              </w:rPr>
              <w:t>Adı Soyadı</w:t>
            </w:r>
          </w:p>
        </w:tc>
        <w:tc>
          <w:tcPr>
            <w:tcW w:w="1674" w:type="dxa"/>
          </w:tcPr>
          <w:p w14:paraId="3659D69F" w14:textId="77777777" w:rsidR="002D155D" w:rsidRPr="00D41148" w:rsidRDefault="002D155D" w:rsidP="003E5F7C">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D41148">
              <w:rPr>
                <w:b/>
                <w:sz w:val="22"/>
              </w:rPr>
              <w:t>Unvanı</w:t>
            </w:r>
          </w:p>
        </w:tc>
      </w:tr>
      <w:tr w:rsidR="00D5715B" w:rsidRPr="00D41148" w14:paraId="19ACBFAE" w14:textId="77777777" w:rsidTr="00121FD8">
        <w:tc>
          <w:tcPr>
            <w:cnfStyle w:val="001000000000" w:firstRow="0" w:lastRow="0" w:firstColumn="1" w:lastColumn="0" w:oddVBand="0" w:evenVBand="0" w:oddHBand="0" w:evenHBand="0" w:firstRowFirstColumn="0" w:firstRowLastColumn="0" w:lastRowFirstColumn="0" w:lastRowLastColumn="0"/>
            <w:tcW w:w="2907" w:type="dxa"/>
          </w:tcPr>
          <w:p w14:paraId="0F89C8B4" w14:textId="77777777" w:rsidR="002D155D" w:rsidRPr="00D41148" w:rsidRDefault="008D6969" w:rsidP="003E5F7C">
            <w:pPr>
              <w:spacing w:after="0" w:line="240" w:lineRule="auto"/>
              <w:rPr>
                <w:sz w:val="20"/>
              </w:rPr>
            </w:pPr>
            <w:r>
              <w:rPr>
                <w:sz w:val="20"/>
              </w:rPr>
              <w:t>Zeynep EMRE</w:t>
            </w:r>
          </w:p>
        </w:tc>
        <w:tc>
          <w:tcPr>
            <w:tcW w:w="1647" w:type="dxa"/>
          </w:tcPr>
          <w:p w14:paraId="33E5534B" w14:textId="77777777" w:rsidR="002D155D" w:rsidRPr="00D41148" w:rsidRDefault="008D6969" w:rsidP="003E5F7C">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Okul Müdürü</w:t>
            </w:r>
          </w:p>
        </w:tc>
        <w:tc>
          <w:tcPr>
            <w:tcW w:w="2834" w:type="dxa"/>
          </w:tcPr>
          <w:p w14:paraId="7FB93D08" w14:textId="77777777" w:rsidR="002D155D" w:rsidRPr="00D41148" w:rsidRDefault="00727C46" w:rsidP="003E5F7C">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Ayşem ÖZTÜRK</w:t>
            </w:r>
          </w:p>
        </w:tc>
        <w:tc>
          <w:tcPr>
            <w:tcW w:w="1674" w:type="dxa"/>
          </w:tcPr>
          <w:p w14:paraId="0067657B" w14:textId="77777777" w:rsidR="002D155D" w:rsidRPr="00D41148" w:rsidRDefault="00727C46" w:rsidP="003E5F7C">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Müdür Yrd.</w:t>
            </w:r>
          </w:p>
        </w:tc>
      </w:tr>
      <w:tr w:rsidR="00D5715B" w:rsidRPr="00D41148" w14:paraId="4CD96536"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13423F32" w14:textId="77777777" w:rsidR="002D155D" w:rsidRPr="00D41148" w:rsidRDefault="008D6969" w:rsidP="003E5F7C">
            <w:pPr>
              <w:spacing w:after="0" w:line="240" w:lineRule="auto"/>
              <w:rPr>
                <w:sz w:val="20"/>
              </w:rPr>
            </w:pPr>
            <w:r>
              <w:rPr>
                <w:sz w:val="20"/>
              </w:rPr>
              <w:t>Özgür AKAR</w:t>
            </w:r>
          </w:p>
        </w:tc>
        <w:tc>
          <w:tcPr>
            <w:tcW w:w="1647" w:type="dxa"/>
          </w:tcPr>
          <w:p w14:paraId="6F7F1FDC" w14:textId="77777777" w:rsidR="002D155D" w:rsidRPr="00D41148" w:rsidRDefault="008D6969" w:rsidP="003E5F7C">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Müdür Yrd.</w:t>
            </w:r>
          </w:p>
        </w:tc>
        <w:tc>
          <w:tcPr>
            <w:tcW w:w="2834" w:type="dxa"/>
          </w:tcPr>
          <w:p w14:paraId="7AF61DE1" w14:textId="77777777" w:rsidR="002D155D" w:rsidRPr="00D41148" w:rsidRDefault="00727C46" w:rsidP="003E5F7C">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Ayhan DERCİ</w:t>
            </w:r>
          </w:p>
        </w:tc>
        <w:tc>
          <w:tcPr>
            <w:tcW w:w="1674" w:type="dxa"/>
          </w:tcPr>
          <w:p w14:paraId="4EE546C9" w14:textId="77777777" w:rsidR="002D155D" w:rsidRPr="00D41148" w:rsidRDefault="00727C46" w:rsidP="003E5F7C">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FATİH  Projesi BT. Rehber Öğretmeni</w:t>
            </w:r>
          </w:p>
        </w:tc>
      </w:tr>
      <w:tr w:rsidR="00D5715B" w:rsidRPr="00D41148" w14:paraId="36E7FED0" w14:textId="77777777" w:rsidTr="00121FD8">
        <w:tc>
          <w:tcPr>
            <w:cnfStyle w:val="001000000000" w:firstRow="0" w:lastRow="0" w:firstColumn="1" w:lastColumn="0" w:oddVBand="0" w:evenVBand="0" w:oddHBand="0" w:evenHBand="0" w:firstRowFirstColumn="0" w:firstRowLastColumn="0" w:lastRowFirstColumn="0" w:lastRowLastColumn="0"/>
            <w:tcW w:w="2907" w:type="dxa"/>
          </w:tcPr>
          <w:p w14:paraId="4B0C9A70" w14:textId="77777777" w:rsidR="002D155D" w:rsidRPr="00D41148" w:rsidRDefault="008D6969" w:rsidP="003E5F7C">
            <w:pPr>
              <w:spacing w:after="0" w:line="240" w:lineRule="auto"/>
              <w:rPr>
                <w:sz w:val="20"/>
              </w:rPr>
            </w:pPr>
            <w:r>
              <w:rPr>
                <w:sz w:val="20"/>
              </w:rPr>
              <w:t>Halil ŞENSOYU</w:t>
            </w:r>
          </w:p>
        </w:tc>
        <w:tc>
          <w:tcPr>
            <w:tcW w:w="1647" w:type="dxa"/>
          </w:tcPr>
          <w:p w14:paraId="3D8DA204" w14:textId="77777777" w:rsidR="002D155D" w:rsidRPr="00D41148" w:rsidRDefault="00727C46" w:rsidP="003E5F7C">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Tarih Öğretmeni</w:t>
            </w:r>
          </w:p>
        </w:tc>
        <w:tc>
          <w:tcPr>
            <w:tcW w:w="2834" w:type="dxa"/>
          </w:tcPr>
          <w:p w14:paraId="7D8D396F" w14:textId="77777777" w:rsidR="002D155D" w:rsidRPr="00D41148" w:rsidRDefault="00727C46" w:rsidP="003E5F7C">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Hüseyin ÖZTÜRK</w:t>
            </w:r>
          </w:p>
        </w:tc>
        <w:tc>
          <w:tcPr>
            <w:tcW w:w="1674" w:type="dxa"/>
          </w:tcPr>
          <w:p w14:paraId="2DE14A31" w14:textId="77777777" w:rsidR="002D155D" w:rsidRPr="00D41148" w:rsidRDefault="00727C46" w:rsidP="003E5F7C">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İngilizce Öğrtm.</w:t>
            </w:r>
          </w:p>
        </w:tc>
      </w:tr>
      <w:tr w:rsidR="00D5715B" w:rsidRPr="00D41148" w14:paraId="6D5455BB"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7D273033" w14:textId="77777777" w:rsidR="002D155D" w:rsidRPr="00D41148" w:rsidRDefault="00727C46" w:rsidP="003E5F7C">
            <w:pPr>
              <w:spacing w:after="0" w:line="240" w:lineRule="auto"/>
              <w:rPr>
                <w:sz w:val="20"/>
              </w:rPr>
            </w:pPr>
            <w:r>
              <w:rPr>
                <w:sz w:val="20"/>
              </w:rPr>
              <w:t>Ahmet KIZILTAŞ</w:t>
            </w:r>
          </w:p>
        </w:tc>
        <w:tc>
          <w:tcPr>
            <w:tcW w:w="1647" w:type="dxa"/>
          </w:tcPr>
          <w:p w14:paraId="63710F09" w14:textId="77777777" w:rsidR="002D155D" w:rsidRPr="00D41148" w:rsidRDefault="00727C46" w:rsidP="003E5F7C">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Okul Aile Birliği Bşk.</w:t>
            </w:r>
          </w:p>
        </w:tc>
        <w:tc>
          <w:tcPr>
            <w:tcW w:w="2834" w:type="dxa"/>
          </w:tcPr>
          <w:p w14:paraId="035AA583" w14:textId="77777777" w:rsidR="002D155D" w:rsidRPr="00D41148" w:rsidRDefault="00727C46" w:rsidP="003E5F7C">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Nalan TAŞÇI</w:t>
            </w:r>
          </w:p>
        </w:tc>
        <w:tc>
          <w:tcPr>
            <w:tcW w:w="1674" w:type="dxa"/>
          </w:tcPr>
          <w:p w14:paraId="478C52E1" w14:textId="77777777" w:rsidR="002D155D" w:rsidRPr="00D41148" w:rsidRDefault="00727C46" w:rsidP="003E5F7C">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Biyoloji Öğretmeni</w:t>
            </w:r>
          </w:p>
        </w:tc>
      </w:tr>
      <w:tr w:rsidR="00727C46" w:rsidRPr="00D41148" w14:paraId="4B250A51" w14:textId="77777777" w:rsidTr="00121FD8">
        <w:tc>
          <w:tcPr>
            <w:cnfStyle w:val="001000000000" w:firstRow="0" w:lastRow="0" w:firstColumn="1" w:lastColumn="0" w:oddVBand="0" w:evenVBand="0" w:oddHBand="0" w:evenHBand="0" w:firstRowFirstColumn="0" w:firstRowLastColumn="0" w:lastRowFirstColumn="0" w:lastRowLastColumn="0"/>
            <w:tcW w:w="2907" w:type="dxa"/>
          </w:tcPr>
          <w:p w14:paraId="5769D886" w14:textId="77777777" w:rsidR="00727C46" w:rsidRPr="00D41148" w:rsidRDefault="00727C46" w:rsidP="003E5F7C">
            <w:pPr>
              <w:spacing w:after="0" w:line="240" w:lineRule="auto"/>
              <w:rPr>
                <w:sz w:val="20"/>
              </w:rPr>
            </w:pPr>
            <w:r>
              <w:rPr>
                <w:sz w:val="20"/>
              </w:rPr>
              <w:t>Özdem ÖZER</w:t>
            </w:r>
          </w:p>
        </w:tc>
        <w:tc>
          <w:tcPr>
            <w:tcW w:w="1647" w:type="dxa"/>
          </w:tcPr>
          <w:p w14:paraId="12A4749C" w14:textId="77777777" w:rsidR="00727C46" w:rsidRPr="00D41148" w:rsidRDefault="00727C46" w:rsidP="003E5F7C">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Okul aile Birliği Üyesi</w:t>
            </w:r>
          </w:p>
        </w:tc>
        <w:tc>
          <w:tcPr>
            <w:tcW w:w="2834" w:type="dxa"/>
          </w:tcPr>
          <w:p w14:paraId="4A1A35AD" w14:textId="77777777" w:rsidR="00727C46" w:rsidRPr="00D41148" w:rsidRDefault="00727C46" w:rsidP="003E5F7C">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Esra KALTUK</w:t>
            </w:r>
          </w:p>
        </w:tc>
        <w:tc>
          <w:tcPr>
            <w:tcW w:w="1674" w:type="dxa"/>
          </w:tcPr>
          <w:p w14:paraId="6A89FFBE" w14:textId="77777777" w:rsidR="00727C46" w:rsidRPr="00D41148" w:rsidRDefault="00727C46" w:rsidP="003E5F7C">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Tarih Öğretmeni</w:t>
            </w:r>
          </w:p>
        </w:tc>
      </w:tr>
      <w:tr w:rsidR="00D5715B" w:rsidRPr="00D41148" w14:paraId="016817EF"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6709ADA6" w14:textId="77777777" w:rsidR="002D155D" w:rsidRPr="00D41148" w:rsidRDefault="002D155D" w:rsidP="003E5F7C">
            <w:pPr>
              <w:spacing w:after="0" w:line="240" w:lineRule="auto"/>
              <w:rPr>
                <w:sz w:val="20"/>
              </w:rPr>
            </w:pPr>
          </w:p>
        </w:tc>
        <w:tc>
          <w:tcPr>
            <w:tcW w:w="1647" w:type="dxa"/>
          </w:tcPr>
          <w:p w14:paraId="7957AC8B" w14:textId="77777777" w:rsidR="002D155D" w:rsidRPr="00D41148" w:rsidRDefault="002D155D" w:rsidP="003E5F7C">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2834" w:type="dxa"/>
          </w:tcPr>
          <w:p w14:paraId="33833846" w14:textId="77777777" w:rsidR="002D155D" w:rsidRPr="00D41148" w:rsidRDefault="00727C46" w:rsidP="003E5F7C">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Nalan D. KARADUMAN</w:t>
            </w:r>
          </w:p>
        </w:tc>
        <w:tc>
          <w:tcPr>
            <w:tcW w:w="1674" w:type="dxa"/>
          </w:tcPr>
          <w:p w14:paraId="4C129EEF" w14:textId="77777777" w:rsidR="002D155D" w:rsidRPr="00D41148" w:rsidRDefault="00727C46" w:rsidP="003E5F7C">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Edebiyat Öğretmeni</w:t>
            </w:r>
          </w:p>
        </w:tc>
      </w:tr>
      <w:tr w:rsidR="00727C46" w:rsidRPr="00D41148" w14:paraId="22758277" w14:textId="77777777" w:rsidTr="00121FD8">
        <w:tc>
          <w:tcPr>
            <w:cnfStyle w:val="001000000000" w:firstRow="0" w:lastRow="0" w:firstColumn="1" w:lastColumn="0" w:oddVBand="0" w:evenVBand="0" w:oddHBand="0" w:evenHBand="0" w:firstRowFirstColumn="0" w:firstRowLastColumn="0" w:lastRowFirstColumn="0" w:lastRowLastColumn="0"/>
            <w:tcW w:w="2907" w:type="dxa"/>
          </w:tcPr>
          <w:p w14:paraId="116AEEE3" w14:textId="77777777" w:rsidR="00727C46" w:rsidRPr="00D41148" w:rsidRDefault="00727C46" w:rsidP="003E5F7C">
            <w:pPr>
              <w:spacing w:after="0" w:line="240" w:lineRule="auto"/>
              <w:rPr>
                <w:sz w:val="20"/>
              </w:rPr>
            </w:pPr>
          </w:p>
        </w:tc>
        <w:tc>
          <w:tcPr>
            <w:tcW w:w="1647" w:type="dxa"/>
          </w:tcPr>
          <w:p w14:paraId="4E5B43BF" w14:textId="77777777" w:rsidR="00727C46" w:rsidRPr="00D41148" w:rsidRDefault="00727C46" w:rsidP="003E5F7C">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2834" w:type="dxa"/>
          </w:tcPr>
          <w:p w14:paraId="1E42CE18" w14:textId="77777777" w:rsidR="00727C46" w:rsidRDefault="003E5F7C" w:rsidP="003E5F7C">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Şahin VARLI</w:t>
            </w:r>
          </w:p>
        </w:tc>
        <w:tc>
          <w:tcPr>
            <w:tcW w:w="1674" w:type="dxa"/>
          </w:tcPr>
          <w:p w14:paraId="03E92678" w14:textId="77777777" w:rsidR="003E5F7C" w:rsidRDefault="003E5F7C" w:rsidP="003E5F7C">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Edebiyat Öğretmeni</w:t>
            </w:r>
          </w:p>
        </w:tc>
      </w:tr>
      <w:tr w:rsidR="003E5F7C" w:rsidRPr="00D41148" w14:paraId="7CF8C7EE"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111AE3E7" w14:textId="77777777" w:rsidR="003E5F7C" w:rsidRPr="00D41148" w:rsidRDefault="003E5F7C" w:rsidP="003E5F7C">
            <w:pPr>
              <w:spacing w:after="0" w:line="240" w:lineRule="auto"/>
              <w:rPr>
                <w:sz w:val="20"/>
              </w:rPr>
            </w:pPr>
          </w:p>
        </w:tc>
        <w:tc>
          <w:tcPr>
            <w:tcW w:w="1647" w:type="dxa"/>
          </w:tcPr>
          <w:p w14:paraId="4FA5D222" w14:textId="77777777" w:rsidR="003E5F7C" w:rsidRPr="00D41148" w:rsidRDefault="003E5F7C" w:rsidP="003E5F7C">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2834" w:type="dxa"/>
          </w:tcPr>
          <w:p w14:paraId="277B4B8D" w14:textId="77777777" w:rsidR="003E5F7C" w:rsidRDefault="003E5F7C" w:rsidP="003E5F7C">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Özlem GÖK</w:t>
            </w:r>
          </w:p>
        </w:tc>
        <w:tc>
          <w:tcPr>
            <w:tcW w:w="1674" w:type="dxa"/>
          </w:tcPr>
          <w:p w14:paraId="400E3AF6" w14:textId="77777777" w:rsidR="003E5F7C" w:rsidRDefault="003E5F7C" w:rsidP="003E5F7C">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Matematik Öğretmeni</w:t>
            </w:r>
          </w:p>
        </w:tc>
      </w:tr>
      <w:tr w:rsidR="003E5F7C" w:rsidRPr="00D41148" w14:paraId="1D424FA1" w14:textId="77777777" w:rsidTr="00121FD8">
        <w:tc>
          <w:tcPr>
            <w:cnfStyle w:val="001000000000" w:firstRow="0" w:lastRow="0" w:firstColumn="1" w:lastColumn="0" w:oddVBand="0" w:evenVBand="0" w:oddHBand="0" w:evenHBand="0" w:firstRowFirstColumn="0" w:firstRowLastColumn="0" w:lastRowFirstColumn="0" w:lastRowLastColumn="0"/>
            <w:tcW w:w="2907" w:type="dxa"/>
          </w:tcPr>
          <w:p w14:paraId="6F1AEA1F" w14:textId="77777777" w:rsidR="003E5F7C" w:rsidRPr="00D41148" w:rsidRDefault="003E5F7C" w:rsidP="003E5F7C">
            <w:pPr>
              <w:spacing w:after="0" w:line="240" w:lineRule="auto"/>
              <w:rPr>
                <w:sz w:val="20"/>
              </w:rPr>
            </w:pPr>
          </w:p>
        </w:tc>
        <w:tc>
          <w:tcPr>
            <w:tcW w:w="1647" w:type="dxa"/>
          </w:tcPr>
          <w:p w14:paraId="7694A06B" w14:textId="77777777" w:rsidR="003E5F7C" w:rsidRPr="00D41148" w:rsidRDefault="003E5F7C" w:rsidP="003E5F7C">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2834" w:type="dxa"/>
          </w:tcPr>
          <w:p w14:paraId="3EDB1E22" w14:textId="77777777" w:rsidR="003E5F7C" w:rsidRDefault="003E5F7C" w:rsidP="003E5F7C">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Yasin PEKER</w:t>
            </w:r>
          </w:p>
        </w:tc>
        <w:tc>
          <w:tcPr>
            <w:tcW w:w="1674" w:type="dxa"/>
          </w:tcPr>
          <w:p w14:paraId="771FE287" w14:textId="77777777" w:rsidR="003E5F7C" w:rsidRDefault="003E5F7C" w:rsidP="003E5F7C">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Veli </w:t>
            </w:r>
          </w:p>
        </w:tc>
      </w:tr>
      <w:tr w:rsidR="003E5F7C" w:rsidRPr="00D41148" w14:paraId="643B8A58"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13F58D43" w14:textId="77777777" w:rsidR="003E5F7C" w:rsidRPr="00D41148" w:rsidRDefault="003E5F7C" w:rsidP="003E5F7C">
            <w:pPr>
              <w:spacing w:after="0" w:line="240" w:lineRule="auto"/>
              <w:rPr>
                <w:sz w:val="20"/>
              </w:rPr>
            </w:pPr>
          </w:p>
        </w:tc>
        <w:tc>
          <w:tcPr>
            <w:tcW w:w="1647" w:type="dxa"/>
          </w:tcPr>
          <w:p w14:paraId="4E38F88A" w14:textId="77777777" w:rsidR="003E5F7C" w:rsidRPr="00D41148" w:rsidRDefault="003E5F7C" w:rsidP="003E5F7C">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2834" w:type="dxa"/>
          </w:tcPr>
          <w:p w14:paraId="7AA39E9F" w14:textId="77777777" w:rsidR="003E5F7C" w:rsidRDefault="003E5F7C" w:rsidP="003E5F7C">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Mehtap KAYDIM</w:t>
            </w:r>
          </w:p>
        </w:tc>
        <w:tc>
          <w:tcPr>
            <w:tcW w:w="1674" w:type="dxa"/>
          </w:tcPr>
          <w:p w14:paraId="72092774" w14:textId="77777777" w:rsidR="003E5F7C" w:rsidRDefault="003E5F7C" w:rsidP="003E5F7C">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 xml:space="preserve">Veli </w:t>
            </w:r>
          </w:p>
        </w:tc>
      </w:tr>
    </w:tbl>
    <w:p w14:paraId="5B373FE3" w14:textId="77777777" w:rsidR="004962D0" w:rsidRDefault="004962D0" w:rsidP="00DD79B7">
      <w:pPr>
        <w:spacing w:after="0" w:line="240" w:lineRule="auto"/>
        <w:rPr>
          <w:b/>
        </w:rPr>
      </w:pPr>
    </w:p>
    <w:p w14:paraId="719AD336" w14:textId="77777777"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r w:rsidR="008F6E2A" w:rsidRPr="00A47F2F">
        <w:t xml:space="preserve"> II</w:t>
      </w:r>
      <w:bookmarkEnd w:id="11"/>
      <w:bookmarkEnd w:id="12"/>
      <w:r>
        <w:t>:</w:t>
      </w:r>
      <w:bookmarkStart w:id="15" w:name="_Toc416085127"/>
      <w:bookmarkStart w:id="16" w:name="_Toc529519449"/>
      <w:r>
        <w:t xml:space="preserve"> </w:t>
      </w:r>
      <w:r w:rsidR="009272EF" w:rsidRPr="00C211F8">
        <w:rPr>
          <w:rFonts w:eastAsia="Calibri"/>
          <w:szCs w:val="24"/>
        </w:rPr>
        <w:t>DURUM ANALİZİ</w:t>
      </w:r>
      <w:bookmarkEnd w:id="13"/>
      <w:bookmarkEnd w:id="14"/>
      <w:bookmarkEnd w:id="15"/>
      <w:bookmarkEnd w:id="16"/>
    </w:p>
    <w:p w14:paraId="5BA5A019" w14:textId="77777777"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14:paraId="7BFBC50E" w14:textId="77777777"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14:paraId="04C3B276" w14:textId="77777777"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14:paraId="62A1FC75" w14:textId="186DA9DC" w:rsidR="00920016" w:rsidRPr="005637D8" w:rsidRDefault="001D2BEC" w:rsidP="00920016">
      <w:pPr>
        <w:shd w:val="clear" w:color="auto" w:fill="FFFFFF"/>
        <w:spacing w:before="120" w:after="120"/>
        <w:ind w:left="714" w:firstLine="702"/>
        <w:jc w:val="both"/>
        <w:rPr>
          <w:b/>
        </w:rPr>
      </w:pPr>
      <w:bookmarkStart w:id="18" w:name="_Toc531097534"/>
      <w:bookmarkEnd w:id="17"/>
      <w:r w:rsidRPr="005637D8">
        <w:rPr>
          <w:b/>
        </w:rPr>
        <w:t>Okulun Kısa Tanıtımı</w:t>
      </w:r>
      <w:r w:rsidR="00373590" w:rsidRPr="005637D8">
        <w:rPr>
          <w:b/>
        </w:rPr>
        <w:t xml:space="preserve"> </w:t>
      </w:r>
      <w:bookmarkEnd w:id="18"/>
      <w:r w:rsidR="005637D8">
        <w:rPr>
          <w:b/>
        </w:rPr>
        <w:t>:</w:t>
      </w:r>
    </w:p>
    <w:p w14:paraId="7B5EF90E" w14:textId="77777777" w:rsidR="003B3131" w:rsidRPr="003B3131" w:rsidRDefault="003B3131" w:rsidP="001B103E">
      <w:pPr>
        <w:shd w:val="clear" w:color="auto" w:fill="FFFFFF"/>
        <w:spacing w:before="120" w:after="120"/>
        <w:jc w:val="both"/>
        <w:rPr>
          <w:b/>
        </w:rPr>
      </w:pPr>
      <w:r w:rsidRPr="003B3131">
        <w:rPr>
          <w:b/>
        </w:rPr>
        <w:t>2:1: KURUMSAL TARİHÇE</w:t>
      </w:r>
    </w:p>
    <w:p w14:paraId="05858527" w14:textId="77777777" w:rsidR="00920016" w:rsidRPr="00920016" w:rsidRDefault="00920016" w:rsidP="00B6689F">
      <w:pPr>
        <w:shd w:val="clear" w:color="auto" w:fill="FFFFFF"/>
        <w:spacing w:before="120" w:after="120"/>
        <w:rPr>
          <w:szCs w:val="24"/>
        </w:rPr>
      </w:pPr>
      <w:r w:rsidRPr="00920016">
        <w:rPr>
          <w:szCs w:val="24"/>
        </w:rPr>
        <w:t>Okulumuz, Hayırsever Özkent AKBİLEK tarafından Ankara Valiliğinin tahsis ettiği arsa üzerine 2015 yılında yapımı tamamlanmıştır. İsmini okulu yaptıran Özkent AKBİLEK ‘den almış, Özkent Akbilek Fen Lisesi olarak hizmete girmiştir.</w:t>
      </w:r>
      <w:r>
        <w:rPr>
          <w:szCs w:val="24"/>
        </w:rPr>
        <w:t xml:space="preserve"> Sonradan adı </w:t>
      </w:r>
      <w:r w:rsidRPr="00920016">
        <w:rPr>
          <w:b/>
          <w:szCs w:val="24"/>
        </w:rPr>
        <w:t>Etimesgut Özkent Akbilek Fen Lisesi</w:t>
      </w:r>
      <w:r>
        <w:rPr>
          <w:szCs w:val="24"/>
        </w:rPr>
        <w:t xml:space="preserve"> olmuştur.</w:t>
      </w:r>
    </w:p>
    <w:p w14:paraId="6E51CE68" w14:textId="77777777" w:rsidR="00920016" w:rsidRDefault="00920016" w:rsidP="00B6689F">
      <w:pPr>
        <w:shd w:val="clear" w:color="auto" w:fill="FFFFFF"/>
        <w:spacing w:before="120" w:after="120" w:line="240" w:lineRule="auto"/>
        <w:rPr>
          <w:szCs w:val="24"/>
        </w:rPr>
      </w:pPr>
      <w:r w:rsidRPr="00920016">
        <w:rPr>
          <w:szCs w:val="24"/>
        </w:rPr>
        <w:t>2015-2016 Eğitim Öğretim yılında eğitim ve öğretime başlamıştır. Okulumuz Orta Öğretim Genel Müdürlüğüne bağlı olarak bünyesinde 150 kız, 150 erkek olmak üzere 300 kişilik Pansiyonu bulunmaktadır.</w:t>
      </w:r>
      <w:r w:rsidR="009A0319">
        <w:rPr>
          <w:szCs w:val="24"/>
        </w:rPr>
        <w:t xml:space="preserve"> Kapalı spor salonu vardır. Okul bünyesinde 2019-2023 vizyon belgesinde yer alan bilim sanat atölyeleri bakanlık tarafından kurulmuştur. Bununla bağlantılı olarak Girişimcilik faaliyetine bağlı olarak şirket kurulmuştur. ERASMUS+ programı kapsamında KA229 Okullar arası stratejik ortaklık projesi Fransa koordinatörlüğünde uygulanmıştır. 2015 – 2019 stratejik planında yer alan kütüphanenin kurulması ve zenginleştirilmesi gerçekleştirilmiştir. 2019 – 2023 stratejik planında ise Z Kütüphane ile ilgili başvuru ve kurulması süreçleri başlatılacaktır. </w:t>
      </w:r>
    </w:p>
    <w:p w14:paraId="5368502F" w14:textId="77777777" w:rsidR="009A0319" w:rsidRDefault="009A0319" w:rsidP="00B6689F">
      <w:pPr>
        <w:shd w:val="clear" w:color="auto" w:fill="FFFFFF"/>
        <w:spacing w:before="120" w:after="120" w:line="240" w:lineRule="auto"/>
        <w:rPr>
          <w:szCs w:val="24"/>
        </w:rPr>
      </w:pPr>
      <w:r>
        <w:rPr>
          <w:szCs w:val="24"/>
        </w:rPr>
        <w:t xml:space="preserve">TÜBİTAK 4006 Bilim Fuarları Okulumuzda her yıl gerçekleştirilmiş olup, 2019 – 2023 stratejik planında devam ettirilmesi planlanmıştır. </w:t>
      </w:r>
    </w:p>
    <w:p w14:paraId="63D90432" w14:textId="77777777" w:rsidR="009A0319" w:rsidRDefault="009A0319" w:rsidP="00B6689F">
      <w:pPr>
        <w:shd w:val="clear" w:color="auto" w:fill="FFFFFF"/>
        <w:spacing w:before="120" w:after="120" w:line="240" w:lineRule="auto"/>
        <w:rPr>
          <w:szCs w:val="24"/>
        </w:rPr>
      </w:pPr>
      <w:r>
        <w:rPr>
          <w:szCs w:val="24"/>
        </w:rPr>
        <w:t xml:space="preserve">2019 – 2023 stratejik planında 12.sınıflara Öğrenci Koçluk sisteminin getirilerek </w:t>
      </w:r>
      <w:r w:rsidR="007179C1">
        <w:rPr>
          <w:szCs w:val="24"/>
        </w:rPr>
        <w:t xml:space="preserve">7 öğrenciye 1 öğretmen gelecek </w:t>
      </w:r>
      <w:r w:rsidR="005943A0">
        <w:rPr>
          <w:szCs w:val="24"/>
        </w:rPr>
        <w:t>şekilde bir çalışma yapılmıştır</w:t>
      </w:r>
      <w:r w:rsidR="007179C1">
        <w:rPr>
          <w:szCs w:val="24"/>
        </w:rPr>
        <w:t xml:space="preserve">. </w:t>
      </w:r>
    </w:p>
    <w:p w14:paraId="1782EC4D" w14:textId="77777777" w:rsidR="009A0319" w:rsidRPr="00920016" w:rsidRDefault="009A0319" w:rsidP="00920016">
      <w:pPr>
        <w:shd w:val="clear" w:color="auto" w:fill="FFFFFF"/>
        <w:spacing w:before="120" w:after="120" w:line="240" w:lineRule="auto"/>
        <w:ind w:left="714" w:firstLine="702"/>
        <w:jc w:val="both"/>
        <w:rPr>
          <w:szCs w:val="24"/>
        </w:rPr>
      </w:pPr>
    </w:p>
    <w:p w14:paraId="14AFFC4C" w14:textId="77777777" w:rsidR="00D869F3" w:rsidRDefault="003B3131" w:rsidP="00923F6E">
      <w:pPr>
        <w:pStyle w:val="Balk2"/>
        <w:rPr>
          <w:lang w:val="tr-TR"/>
        </w:rPr>
      </w:pPr>
      <w:r>
        <w:tab/>
      </w:r>
      <w:r>
        <w:rPr>
          <w:lang w:val="tr-TR"/>
        </w:rPr>
        <w:t>2:2: 2015-2019 STRATEJİK PLÂNININ DEĞERLENDİRİLMESİ:</w:t>
      </w:r>
    </w:p>
    <w:p w14:paraId="3E6EBD89" w14:textId="26C651E4" w:rsidR="003B3131" w:rsidRPr="003B3131" w:rsidRDefault="003B3131" w:rsidP="003B3131">
      <w:pPr>
        <w:rPr>
          <w:lang w:eastAsia="x-none"/>
        </w:rPr>
      </w:pPr>
      <w:r>
        <w:rPr>
          <w:lang w:eastAsia="x-none"/>
        </w:rPr>
        <w:t xml:space="preserve">   Okulumuzun açılışından sonra ilk Stratejik Plân olması nedeni ile stratejik plânda genelde donanımsal kaygılara yer verilmiş ve çözüme ulaştırılmaya çalışılmıştır. Okul Kültürü ve personel ihtiyaçlarının tamamlanmaya çalışılması ilk stratejik plânlamanın içinde yer almıştır. Diğer emsal okullara göre yeni projeler geliştirmeye çalışılmış ve paydaşlarla beraber yol </w:t>
      </w:r>
      <w:r w:rsidR="00246223">
        <w:rPr>
          <w:lang w:eastAsia="x-none"/>
        </w:rPr>
        <w:t>kat edilmiştir</w:t>
      </w:r>
      <w:r>
        <w:rPr>
          <w:lang w:eastAsia="x-none"/>
        </w:rPr>
        <w:t>.</w:t>
      </w:r>
    </w:p>
    <w:p w14:paraId="396A0703" w14:textId="77777777" w:rsidR="005A665E" w:rsidRDefault="002D155D" w:rsidP="002D155D">
      <w:pPr>
        <w:pStyle w:val="Balk2"/>
      </w:pPr>
      <w:bookmarkStart w:id="19" w:name="_Toc531097535"/>
      <w:bookmarkStart w:id="20" w:name="_Toc416085130"/>
      <w:r>
        <w:lastRenderedPageBreak/>
        <w:t>Okulun Mevcut Durumu</w:t>
      </w:r>
      <w:r w:rsidR="00E63125">
        <w:t>: Temel İstatistikler</w:t>
      </w:r>
      <w:bookmarkEnd w:id="19"/>
    </w:p>
    <w:p w14:paraId="339BDA8D" w14:textId="378C8B5F" w:rsidR="00A07F48" w:rsidRDefault="00A07F48" w:rsidP="00E67FCA">
      <w:pPr>
        <w:pStyle w:val="Balk3"/>
      </w:pPr>
      <w:r>
        <w:t>Okul Künyesi</w:t>
      </w:r>
    </w:p>
    <w:p w14:paraId="25CB9295" w14:textId="77777777" w:rsidR="00246223" w:rsidRPr="00246223" w:rsidRDefault="00246223" w:rsidP="00246223">
      <w:pPr>
        <w:rPr>
          <w:lang w:val="x-none" w:eastAsia="x-none"/>
        </w:rPr>
      </w:pPr>
    </w:p>
    <w:bookmarkEnd w:id="20"/>
    <w:p w14:paraId="7D1C329A" w14:textId="77777777"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14:paraId="3DCE46EA" w14:textId="77777777" w:rsidR="005D5792" w:rsidRDefault="005D5792" w:rsidP="00A07F48">
      <w:pPr>
        <w:autoSpaceDE w:val="0"/>
        <w:autoSpaceDN w:val="0"/>
        <w:adjustRightInd w:val="0"/>
        <w:spacing w:after="0" w:line="240" w:lineRule="auto"/>
        <w:ind w:firstLine="708"/>
        <w:jc w:val="both"/>
        <w:rPr>
          <w:szCs w:val="24"/>
        </w:rPr>
      </w:pPr>
    </w:p>
    <w:p w14:paraId="2D835A59" w14:textId="77777777" w:rsid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p w14:paraId="232DCBEB" w14:textId="77777777" w:rsidR="00A37A60" w:rsidRDefault="00A37A60" w:rsidP="00373590">
      <w:pPr>
        <w:autoSpaceDE w:val="0"/>
        <w:autoSpaceDN w:val="0"/>
        <w:adjustRightInd w:val="0"/>
        <w:spacing w:after="0" w:line="240" w:lineRule="auto"/>
        <w:jc w:val="both"/>
        <w:rPr>
          <w:b/>
          <w:szCs w:val="24"/>
        </w:rPr>
      </w:pPr>
    </w:p>
    <w:p w14:paraId="2EF4CA11" w14:textId="77777777" w:rsidR="00A37A60" w:rsidRPr="00FF5561" w:rsidRDefault="00A37A60" w:rsidP="00373590">
      <w:pPr>
        <w:autoSpaceDE w:val="0"/>
        <w:autoSpaceDN w:val="0"/>
        <w:adjustRightInd w:val="0"/>
        <w:spacing w:after="0" w:line="240" w:lineRule="auto"/>
        <w:jc w:val="both"/>
        <w:rPr>
          <w:b/>
          <w:szCs w:val="24"/>
        </w:rPr>
      </w:pPr>
    </w:p>
    <w:tbl>
      <w:tblPr>
        <w:tblStyle w:val="GridTable4Accent11"/>
        <w:tblW w:w="5081" w:type="pct"/>
        <w:tblLayout w:type="fixed"/>
        <w:tblLook w:val="04A0" w:firstRow="1" w:lastRow="0" w:firstColumn="1" w:lastColumn="0" w:noHBand="0" w:noVBand="1"/>
      </w:tblPr>
      <w:tblGrid>
        <w:gridCol w:w="1186"/>
        <w:gridCol w:w="937"/>
        <w:gridCol w:w="961"/>
        <w:gridCol w:w="1223"/>
        <w:gridCol w:w="1013"/>
        <w:gridCol w:w="912"/>
        <w:gridCol w:w="1319"/>
        <w:gridCol w:w="1658"/>
      </w:tblGrid>
      <w:tr w:rsidR="00182608" w:rsidRPr="00A47F2F" w14:paraId="19AFCC1B" w14:textId="77777777" w:rsidTr="00121FD8">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339" w:type="pct"/>
            <w:gridSpan w:val="4"/>
            <w:noWrap/>
            <w:hideMark/>
          </w:tcPr>
          <w:p w14:paraId="7FF8C3E4" w14:textId="77777777" w:rsidR="00182608" w:rsidRPr="00A07F48" w:rsidRDefault="00A07F48" w:rsidP="005637D8">
            <w:pPr>
              <w:jc w:val="center"/>
            </w:pPr>
            <w:r w:rsidRPr="00A07F48">
              <w:t>İli:</w:t>
            </w:r>
            <w:r>
              <w:t xml:space="preserve"> </w:t>
            </w:r>
            <w:r w:rsidR="00920016">
              <w:t xml:space="preserve">                 Ankara</w:t>
            </w:r>
          </w:p>
        </w:tc>
        <w:tc>
          <w:tcPr>
            <w:tcW w:w="2661" w:type="pct"/>
            <w:gridSpan w:val="4"/>
            <w:hideMark/>
          </w:tcPr>
          <w:p w14:paraId="057FFA3E" w14:textId="77777777" w:rsidR="00182608" w:rsidRPr="00A07F48" w:rsidRDefault="00182608" w:rsidP="005637D8">
            <w:pPr>
              <w:jc w:val="center"/>
              <w:cnfStyle w:val="100000000000" w:firstRow="1" w:lastRow="0" w:firstColumn="0" w:lastColumn="0" w:oddVBand="0" w:evenVBand="0" w:oddHBand="0" w:evenHBand="0" w:firstRowFirstColumn="0" w:firstRowLastColumn="0" w:lastRowFirstColumn="0" w:lastRowLastColumn="0"/>
            </w:pPr>
            <w:r w:rsidRPr="00A07F48">
              <w:rPr>
                <w:b w:val="0"/>
              </w:rPr>
              <w:t>İ</w:t>
            </w:r>
            <w:r w:rsidR="00920016">
              <w:rPr>
                <w:b w:val="0"/>
              </w:rPr>
              <w:t>lçesi:                 Etimesgut</w:t>
            </w:r>
          </w:p>
        </w:tc>
      </w:tr>
      <w:tr w:rsidR="009436C8" w:rsidRPr="00A47F2F" w14:paraId="6D19EDF1" w14:textId="77777777" w:rsidTr="00121FD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44" w:type="pct"/>
            <w:noWrap/>
            <w:vAlign w:val="center"/>
            <w:hideMark/>
          </w:tcPr>
          <w:p w14:paraId="0835E867" w14:textId="77777777" w:rsidR="00A5694F" w:rsidRPr="009436C8" w:rsidRDefault="006F35D3" w:rsidP="00121FD8">
            <w:pPr>
              <w:jc w:val="center"/>
              <w:rPr>
                <w:sz w:val="20"/>
              </w:rPr>
            </w:pPr>
            <w:r>
              <w:rPr>
                <w:b w:val="0"/>
                <w:sz w:val="20"/>
              </w:rPr>
              <w:t>Adres</w:t>
            </w:r>
            <w:r w:rsidR="00A5694F" w:rsidRPr="009436C8">
              <w:rPr>
                <w:b w:val="0"/>
                <w:sz w:val="20"/>
              </w:rPr>
              <w:t>:</w:t>
            </w:r>
          </w:p>
        </w:tc>
        <w:tc>
          <w:tcPr>
            <w:tcW w:w="1695" w:type="pct"/>
            <w:gridSpan w:val="3"/>
            <w:vAlign w:val="center"/>
          </w:tcPr>
          <w:p w14:paraId="17215A90" w14:textId="037F14DE" w:rsidR="00A5694F" w:rsidRPr="005637D8" w:rsidRDefault="000A107A" w:rsidP="00121FD8">
            <w:pPr>
              <w:jc w:val="center"/>
              <w:cnfStyle w:val="000000100000" w:firstRow="0" w:lastRow="0" w:firstColumn="0" w:lastColumn="0" w:oddVBand="0" w:evenVBand="0" w:oddHBand="1" w:evenHBand="0" w:firstRowFirstColumn="0" w:firstRowLastColumn="0" w:lastRowFirstColumn="0" w:lastRowLastColumn="0"/>
              <w:rPr>
                <w:color w:val="000000"/>
                <w:sz w:val="20"/>
              </w:rPr>
            </w:pPr>
            <w:r>
              <w:rPr>
                <w:rFonts w:ascii="Arial" w:hAnsi="Arial" w:cs="Arial"/>
                <w:color w:val="000000"/>
                <w:sz w:val="21"/>
                <w:shd w:val="clear" w:color="auto" w:fill="FFFFFF"/>
              </w:rPr>
              <w:t>Yeşilova Mahallesi 4024 sok.No:2A Etimesgut/ANKARA</w:t>
            </w:r>
            <w:bookmarkStart w:id="21" w:name="_GoBack"/>
            <w:bookmarkEnd w:id="21"/>
            <w:r w:rsidR="00920016" w:rsidRPr="005637D8">
              <w:rPr>
                <w:rFonts w:ascii="Arial" w:hAnsi="Arial" w:cs="Arial"/>
                <w:color w:val="000000"/>
                <w:sz w:val="21"/>
                <w:shd w:val="clear" w:color="auto" w:fill="FFFFFF"/>
              </w:rPr>
              <w:t xml:space="preserve"> ETİMESGUT/ANKARA</w:t>
            </w:r>
          </w:p>
        </w:tc>
        <w:tc>
          <w:tcPr>
            <w:tcW w:w="1045" w:type="pct"/>
            <w:gridSpan w:val="2"/>
            <w:noWrap/>
            <w:vAlign w:val="center"/>
            <w:hideMark/>
          </w:tcPr>
          <w:p w14:paraId="759C010E" w14:textId="538D12DD" w:rsidR="00A5694F" w:rsidRPr="009436C8" w:rsidRDefault="00A5694F" w:rsidP="00121FD8">
            <w:pPr>
              <w:jc w:val="center"/>
              <w:cnfStyle w:val="000000100000" w:firstRow="0" w:lastRow="0" w:firstColumn="0" w:lastColumn="0" w:oddVBand="0" w:evenVBand="0" w:oddHBand="1" w:evenHBand="0" w:firstRowFirstColumn="0" w:firstRowLastColumn="0" w:lastRowFirstColumn="0" w:lastRowLastColumn="0"/>
              <w:rPr>
                <w:sz w:val="20"/>
              </w:rPr>
            </w:pPr>
            <w:r w:rsidRPr="009436C8">
              <w:rPr>
                <w:b/>
                <w:sz w:val="20"/>
              </w:rPr>
              <w:t>Coğrafi Konum (link):</w:t>
            </w:r>
          </w:p>
        </w:tc>
        <w:tc>
          <w:tcPr>
            <w:tcW w:w="1616" w:type="pct"/>
            <w:gridSpan w:val="2"/>
            <w:vAlign w:val="center"/>
          </w:tcPr>
          <w:p w14:paraId="7CE15F82" w14:textId="13FD87AF" w:rsidR="00A5694F" w:rsidRPr="009436C8" w:rsidRDefault="000A107A" w:rsidP="00121FD8">
            <w:pPr>
              <w:jc w:val="center"/>
              <w:cnfStyle w:val="000000100000" w:firstRow="0" w:lastRow="0" w:firstColumn="0" w:lastColumn="0" w:oddVBand="0" w:evenVBand="0" w:oddHBand="1" w:evenHBand="0" w:firstRowFirstColumn="0" w:firstRowLastColumn="0" w:lastRowFirstColumn="0" w:lastRowLastColumn="0"/>
              <w:rPr>
                <w:sz w:val="20"/>
              </w:rPr>
            </w:pPr>
            <w:hyperlink r:id="rId16" w:history="1">
              <w:r w:rsidR="002105AF" w:rsidRPr="00554BC4">
                <w:rPr>
                  <w:rStyle w:val="Kpr"/>
                  <w:sz w:val="20"/>
                </w:rPr>
                <w:t>http://ozkentakbilekfenlisesi.meb.k12.tr/tema/harita.php</w:t>
              </w:r>
            </w:hyperlink>
          </w:p>
        </w:tc>
      </w:tr>
      <w:tr w:rsidR="009436C8" w:rsidRPr="00A47F2F" w14:paraId="2414F0FF" w14:textId="77777777" w:rsidTr="00121FD8">
        <w:trPr>
          <w:trHeight w:val="452"/>
        </w:trPr>
        <w:tc>
          <w:tcPr>
            <w:cnfStyle w:val="001000000000" w:firstRow="0" w:lastRow="0" w:firstColumn="1" w:lastColumn="0" w:oddVBand="0" w:evenVBand="0" w:oddHBand="0" w:evenHBand="0" w:firstRowFirstColumn="0" w:firstRowLastColumn="0" w:lastRowFirstColumn="0" w:lastRowLastColumn="0"/>
            <w:tcW w:w="644" w:type="pct"/>
            <w:noWrap/>
            <w:vAlign w:val="center"/>
          </w:tcPr>
          <w:p w14:paraId="16CA302A" w14:textId="77777777" w:rsidR="00A5694F" w:rsidRPr="009436C8" w:rsidRDefault="00A5694F" w:rsidP="00121FD8">
            <w:pPr>
              <w:jc w:val="center"/>
              <w:rPr>
                <w:b w:val="0"/>
                <w:sz w:val="20"/>
              </w:rPr>
            </w:pPr>
            <w:r w:rsidRPr="009436C8">
              <w:rPr>
                <w:b w:val="0"/>
                <w:sz w:val="20"/>
              </w:rPr>
              <w:t>Telefon</w:t>
            </w:r>
            <w:r w:rsidR="00710994">
              <w:rPr>
                <w:b w:val="0"/>
                <w:sz w:val="20"/>
              </w:rPr>
              <w:t xml:space="preserve"> Numarası</w:t>
            </w:r>
            <w:r w:rsidRPr="009436C8">
              <w:rPr>
                <w:b w:val="0"/>
                <w:sz w:val="20"/>
              </w:rPr>
              <w:t>:</w:t>
            </w:r>
          </w:p>
        </w:tc>
        <w:tc>
          <w:tcPr>
            <w:tcW w:w="1695" w:type="pct"/>
            <w:gridSpan w:val="3"/>
            <w:vAlign w:val="center"/>
          </w:tcPr>
          <w:p w14:paraId="65A6673D" w14:textId="77777777" w:rsidR="00A5694F" w:rsidRPr="003B0D24" w:rsidRDefault="00920016" w:rsidP="00121FD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3B0D24">
              <w:rPr>
                <w:rFonts w:ascii="Arial" w:hAnsi="Arial" w:cs="Arial"/>
                <w:color w:val="000000"/>
                <w:sz w:val="21"/>
                <w:shd w:val="clear" w:color="auto" w:fill="FFFFFF"/>
              </w:rPr>
              <w:t>0 (312) 282 51 51</w:t>
            </w:r>
          </w:p>
        </w:tc>
        <w:tc>
          <w:tcPr>
            <w:tcW w:w="1045" w:type="pct"/>
            <w:gridSpan w:val="2"/>
            <w:noWrap/>
            <w:vAlign w:val="center"/>
          </w:tcPr>
          <w:p w14:paraId="3BD380E7" w14:textId="77777777" w:rsidR="00A5694F" w:rsidRPr="009436C8" w:rsidRDefault="00A5694F" w:rsidP="00121FD8">
            <w:pPr>
              <w:jc w:val="center"/>
              <w:cnfStyle w:val="000000000000" w:firstRow="0" w:lastRow="0" w:firstColumn="0" w:lastColumn="0" w:oddVBand="0" w:evenVBand="0" w:oddHBand="0" w:evenHBand="0" w:firstRowFirstColumn="0" w:firstRowLastColumn="0" w:lastRowFirstColumn="0" w:lastRowLastColumn="0"/>
              <w:rPr>
                <w:b/>
                <w:sz w:val="20"/>
              </w:rPr>
            </w:pPr>
            <w:r w:rsidRPr="009436C8">
              <w:rPr>
                <w:b/>
                <w:sz w:val="20"/>
              </w:rPr>
              <w:t>Faks</w:t>
            </w:r>
            <w:r w:rsidR="00710994">
              <w:rPr>
                <w:b/>
                <w:sz w:val="20"/>
              </w:rPr>
              <w:t xml:space="preserve"> Numarası</w:t>
            </w:r>
            <w:r w:rsidRPr="009436C8">
              <w:rPr>
                <w:b/>
                <w:sz w:val="20"/>
              </w:rPr>
              <w:t>:</w:t>
            </w:r>
          </w:p>
        </w:tc>
        <w:tc>
          <w:tcPr>
            <w:tcW w:w="1616" w:type="pct"/>
            <w:gridSpan w:val="2"/>
            <w:vAlign w:val="center"/>
          </w:tcPr>
          <w:p w14:paraId="3C04ED6B" w14:textId="77777777" w:rsidR="00A5694F" w:rsidRPr="009436C8" w:rsidRDefault="005A7F93" w:rsidP="00121FD8">
            <w:pPr>
              <w:jc w:val="center"/>
              <w:cnfStyle w:val="000000000000" w:firstRow="0" w:lastRow="0" w:firstColumn="0" w:lastColumn="0" w:oddVBand="0" w:evenVBand="0" w:oddHBand="0" w:evenHBand="0" w:firstRowFirstColumn="0" w:firstRowLastColumn="0" w:lastRowFirstColumn="0" w:lastRowLastColumn="0"/>
              <w:rPr>
                <w:sz w:val="20"/>
              </w:rPr>
            </w:pPr>
            <w:r w:rsidRPr="005943A0">
              <w:rPr>
                <w:rFonts w:ascii="Arial" w:hAnsi="Arial" w:cs="Arial"/>
                <w:color w:val="000000" w:themeColor="text1"/>
                <w:sz w:val="21"/>
                <w:shd w:val="clear" w:color="auto" w:fill="FFFFFF"/>
              </w:rPr>
              <w:t>0 (312) 282 51 01</w:t>
            </w:r>
          </w:p>
        </w:tc>
      </w:tr>
      <w:tr w:rsidR="009436C8" w:rsidRPr="00A47F2F" w14:paraId="083744E1" w14:textId="77777777" w:rsidTr="00121FD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44" w:type="pct"/>
            <w:noWrap/>
            <w:vAlign w:val="center"/>
          </w:tcPr>
          <w:p w14:paraId="526E3948" w14:textId="77777777" w:rsidR="009436C8" w:rsidRPr="009436C8" w:rsidRDefault="009436C8" w:rsidP="00121FD8">
            <w:pPr>
              <w:jc w:val="center"/>
              <w:rPr>
                <w:b w:val="0"/>
                <w:sz w:val="20"/>
              </w:rPr>
            </w:pPr>
            <w:r w:rsidRPr="009436C8">
              <w:rPr>
                <w:b w:val="0"/>
                <w:sz w:val="20"/>
              </w:rPr>
              <w:t>e- Posta Adresi:</w:t>
            </w:r>
          </w:p>
        </w:tc>
        <w:tc>
          <w:tcPr>
            <w:tcW w:w="1695" w:type="pct"/>
            <w:gridSpan w:val="3"/>
            <w:vAlign w:val="center"/>
          </w:tcPr>
          <w:p w14:paraId="69986668" w14:textId="77777777" w:rsidR="009436C8" w:rsidRPr="009436C8" w:rsidRDefault="00920016" w:rsidP="00121FD8">
            <w:pPr>
              <w:jc w:val="center"/>
              <w:cnfStyle w:val="000000100000" w:firstRow="0" w:lastRow="0" w:firstColumn="0" w:lastColumn="0" w:oddVBand="0" w:evenVBand="0" w:oddHBand="1" w:evenHBand="0" w:firstRowFirstColumn="0" w:firstRowLastColumn="0" w:lastRowFirstColumn="0" w:lastRowLastColumn="0"/>
              <w:rPr>
                <w:b/>
                <w:sz w:val="20"/>
              </w:rPr>
            </w:pPr>
            <w:r>
              <w:rPr>
                <w:sz w:val="20"/>
              </w:rPr>
              <w:t>760153@meb.k12.tr</w:t>
            </w:r>
          </w:p>
        </w:tc>
        <w:tc>
          <w:tcPr>
            <w:tcW w:w="1045" w:type="pct"/>
            <w:gridSpan w:val="2"/>
            <w:noWrap/>
            <w:vAlign w:val="center"/>
          </w:tcPr>
          <w:p w14:paraId="169D8929" w14:textId="77777777" w:rsidR="009436C8" w:rsidRPr="009436C8" w:rsidRDefault="009436C8" w:rsidP="00121FD8">
            <w:pPr>
              <w:jc w:val="center"/>
              <w:cnfStyle w:val="000000100000" w:firstRow="0" w:lastRow="0" w:firstColumn="0" w:lastColumn="0" w:oddVBand="0" w:evenVBand="0" w:oddHBand="1" w:evenHBand="0" w:firstRowFirstColumn="0" w:firstRowLastColumn="0" w:lastRowFirstColumn="0" w:lastRowLastColumn="0"/>
              <w:rPr>
                <w:b/>
                <w:sz w:val="20"/>
              </w:rPr>
            </w:pPr>
            <w:r w:rsidRPr="009436C8">
              <w:rPr>
                <w:b/>
                <w:sz w:val="20"/>
              </w:rPr>
              <w:t>Web sayfası adresi:</w:t>
            </w:r>
          </w:p>
        </w:tc>
        <w:tc>
          <w:tcPr>
            <w:tcW w:w="1616" w:type="pct"/>
            <w:gridSpan w:val="2"/>
            <w:vAlign w:val="center"/>
          </w:tcPr>
          <w:p w14:paraId="34A3BA85" w14:textId="004AF522" w:rsidR="009436C8" w:rsidRPr="009436C8" w:rsidRDefault="000A107A" w:rsidP="00121FD8">
            <w:pPr>
              <w:jc w:val="center"/>
              <w:cnfStyle w:val="000000100000" w:firstRow="0" w:lastRow="0" w:firstColumn="0" w:lastColumn="0" w:oddVBand="0" w:evenVBand="0" w:oddHBand="1" w:evenHBand="0" w:firstRowFirstColumn="0" w:firstRowLastColumn="0" w:lastRowFirstColumn="0" w:lastRowLastColumn="0"/>
              <w:rPr>
                <w:sz w:val="20"/>
              </w:rPr>
            </w:pPr>
            <w:hyperlink r:id="rId17" w:history="1">
              <w:r w:rsidR="005A7F93" w:rsidRPr="00554BC4">
                <w:rPr>
                  <w:rStyle w:val="Kpr"/>
                  <w:sz w:val="20"/>
                </w:rPr>
                <w:t>http://ozkentakbilekfenlisesi.meb.k12.tr/tema/index.php</w:t>
              </w:r>
            </w:hyperlink>
          </w:p>
        </w:tc>
      </w:tr>
      <w:tr w:rsidR="00FF5561" w:rsidRPr="00A47F2F" w14:paraId="3C8D929B" w14:textId="77777777" w:rsidTr="00121FD8">
        <w:trPr>
          <w:trHeight w:val="452"/>
        </w:trPr>
        <w:tc>
          <w:tcPr>
            <w:cnfStyle w:val="001000000000" w:firstRow="0" w:lastRow="0" w:firstColumn="1" w:lastColumn="0" w:oddVBand="0" w:evenVBand="0" w:oddHBand="0" w:evenHBand="0" w:firstRowFirstColumn="0" w:firstRowLastColumn="0" w:lastRowFirstColumn="0" w:lastRowLastColumn="0"/>
            <w:tcW w:w="644" w:type="pct"/>
            <w:noWrap/>
            <w:vAlign w:val="center"/>
          </w:tcPr>
          <w:p w14:paraId="4B5A26EE" w14:textId="77777777" w:rsidR="009436C8" w:rsidRPr="009436C8" w:rsidRDefault="009436C8" w:rsidP="00121FD8">
            <w:pPr>
              <w:jc w:val="center"/>
              <w:rPr>
                <w:b w:val="0"/>
                <w:sz w:val="20"/>
              </w:rPr>
            </w:pPr>
            <w:r w:rsidRPr="009436C8">
              <w:rPr>
                <w:b w:val="0"/>
                <w:sz w:val="20"/>
              </w:rPr>
              <w:t>Kurum Kodu:</w:t>
            </w:r>
          </w:p>
        </w:tc>
        <w:tc>
          <w:tcPr>
            <w:tcW w:w="1695" w:type="pct"/>
            <w:gridSpan w:val="3"/>
            <w:vAlign w:val="center"/>
          </w:tcPr>
          <w:p w14:paraId="5C946555" w14:textId="77777777" w:rsidR="009436C8" w:rsidRPr="009436C8" w:rsidRDefault="00920016" w:rsidP="00121FD8">
            <w:pPr>
              <w:jc w:val="center"/>
              <w:cnfStyle w:val="000000000000" w:firstRow="0" w:lastRow="0" w:firstColumn="0" w:lastColumn="0" w:oddVBand="0" w:evenVBand="0" w:oddHBand="0" w:evenHBand="0" w:firstRowFirstColumn="0" w:firstRowLastColumn="0" w:lastRowFirstColumn="0" w:lastRowLastColumn="0"/>
              <w:rPr>
                <w:b/>
                <w:sz w:val="20"/>
              </w:rPr>
            </w:pPr>
            <w:r>
              <w:rPr>
                <w:b/>
                <w:sz w:val="20"/>
              </w:rPr>
              <w:t>760153</w:t>
            </w:r>
          </w:p>
        </w:tc>
        <w:tc>
          <w:tcPr>
            <w:tcW w:w="1045" w:type="pct"/>
            <w:gridSpan w:val="2"/>
            <w:noWrap/>
            <w:vAlign w:val="center"/>
          </w:tcPr>
          <w:p w14:paraId="440044CC" w14:textId="77777777" w:rsidR="009436C8" w:rsidRPr="009436C8" w:rsidRDefault="00373590" w:rsidP="00121FD8">
            <w:pPr>
              <w:jc w:val="center"/>
              <w:cnfStyle w:val="000000000000" w:firstRow="0" w:lastRow="0" w:firstColumn="0" w:lastColumn="0" w:oddVBand="0" w:evenVBand="0" w:oddHBand="0" w:evenHBand="0" w:firstRowFirstColumn="0" w:firstRowLastColumn="0" w:lastRowFirstColumn="0" w:lastRowLastColumn="0"/>
              <w:rPr>
                <w:sz w:val="20"/>
              </w:rPr>
            </w:pPr>
            <w:r w:rsidRPr="009436C8">
              <w:rPr>
                <w:b/>
                <w:sz w:val="20"/>
              </w:rPr>
              <w:t>Öğretim Şekli</w:t>
            </w:r>
            <w:r>
              <w:rPr>
                <w:b/>
                <w:sz w:val="20"/>
              </w:rPr>
              <w:t>:</w:t>
            </w:r>
          </w:p>
        </w:tc>
        <w:tc>
          <w:tcPr>
            <w:tcW w:w="1616" w:type="pct"/>
            <w:gridSpan w:val="2"/>
            <w:vAlign w:val="center"/>
          </w:tcPr>
          <w:p w14:paraId="595C148F" w14:textId="56AAC170" w:rsidR="009436C8" w:rsidRPr="009436C8" w:rsidRDefault="00373590" w:rsidP="00121FD8">
            <w:pPr>
              <w:jc w:val="center"/>
              <w:cnfStyle w:val="000000000000" w:firstRow="0" w:lastRow="0" w:firstColumn="0" w:lastColumn="0" w:oddVBand="0" w:evenVBand="0" w:oddHBand="0" w:evenHBand="0" w:firstRowFirstColumn="0" w:firstRowLastColumn="0" w:lastRowFirstColumn="0" w:lastRowLastColumn="0"/>
              <w:rPr>
                <w:sz w:val="20"/>
              </w:rPr>
            </w:pPr>
            <w:r>
              <w:rPr>
                <w:sz w:val="20"/>
              </w:rPr>
              <w:t>Tam Gün</w:t>
            </w:r>
          </w:p>
        </w:tc>
      </w:tr>
      <w:tr w:rsidR="005D5792" w:rsidRPr="00A47F2F" w14:paraId="2C8E4331" w14:textId="77777777" w:rsidTr="00121FD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339" w:type="pct"/>
            <w:gridSpan w:val="4"/>
            <w:noWrap/>
            <w:vAlign w:val="center"/>
          </w:tcPr>
          <w:p w14:paraId="1E3E2A4A" w14:textId="77777777" w:rsidR="005D5792" w:rsidRPr="009436C8" w:rsidRDefault="005D5792" w:rsidP="00121FD8">
            <w:pPr>
              <w:jc w:val="center"/>
              <w:rPr>
                <w:sz w:val="20"/>
              </w:rPr>
            </w:pPr>
            <w:r w:rsidRPr="009436C8">
              <w:rPr>
                <w:b w:val="0"/>
                <w:sz w:val="20"/>
              </w:rPr>
              <w:t>Okulun Hizmete Giriş T</w:t>
            </w:r>
            <w:r>
              <w:rPr>
                <w:b w:val="0"/>
                <w:sz w:val="20"/>
              </w:rPr>
              <w:t xml:space="preserve">arihi : </w:t>
            </w:r>
            <w:r w:rsidR="00920016">
              <w:rPr>
                <w:b w:val="0"/>
                <w:sz w:val="20"/>
              </w:rPr>
              <w:t>14/09/2015</w:t>
            </w:r>
          </w:p>
        </w:tc>
        <w:tc>
          <w:tcPr>
            <w:tcW w:w="1045" w:type="pct"/>
            <w:gridSpan w:val="2"/>
            <w:noWrap/>
            <w:vAlign w:val="center"/>
          </w:tcPr>
          <w:p w14:paraId="51E91486" w14:textId="6FCBC658" w:rsidR="005D5792" w:rsidRPr="005D5792" w:rsidRDefault="005D5792" w:rsidP="00121FD8">
            <w:pPr>
              <w:jc w:val="center"/>
              <w:cnfStyle w:val="000000100000" w:firstRow="0" w:lastRow="0" w:firstColumn="0" w:lastColumn="0" w:oddVBand="0" w:evenVBand="0" w:oddHBand="1" w:evenHBand="0" w:firstRowFirstColumn="0" w:firstRowLastColumn="0" w:lastRowFirstColumn="0" w:lastRowLastColumn="0"/>
              <w:rPr>
                <w:b/>
                <w:sz w:val="20"/>
              </w:rPr>
            </w:pPr>
            <w:r w:rsidRPr="005D5792">
              <w:rPr>
                <w:b/>
                <w:sz w:val="20"/>
              </w:rPr>
              <w:t>Toplam Çalışan Sayısı</w:t>
            </w:r>
          </w:p>
        </w:tc>
        <w:tc>
          <w:tcPr>
            <w:tcW w:w="1616" w:type="pct"/>
            <w:gridSpan w:val="2"/>
            <w:vAlign w:val="center"/>
          </w:tcPr>
          <w:p w14:paraId="75C548FF" w14:textId="77777777" w:rsidR="005D5792" w:rsidRPr="009436C8" w:rsidRDefault="00887DE2" w:rsidP="00121FD8">
            <w:pPr>
              <w:jc w:val="center"/>
              <w:cnfStyle w:val="000000100000" w:firstRow="0" w:lastRow="0" w:firstColumn="0" w:lastColumn="0" w:oddVBand="0" w:evenVBand="0" w:oddHBand="1" w:evenHBand="0" w:firstRowFirstColumn="0" w:firstRowLastColumn="0" w:lastRowFirstColumn="0" w:lastRowLastColumn="0"/>
              <w:rPr>
                <w:sz w:val="20"/>
              </w:rPr>
            </w:pPr>
            <w:r>
              <w:rPr>
                <w:sz w:val="20"/>
              </w:rPr>
              <w:t>54</w:t>
            </w:r>
          </w:p>
        </w:tc>
      </w:tr>
      <w:tr w:rsidR="00FF5561" w:rsidRPr="00A47F2F" w14:paraId="133FDDEF" w14:textId="77777777" w:rsidTr="00121FD8">
        <w:trPr>
          <w:trHeight w:val="20"/>
        </w:trPr>
        <w:tc>
          <w:tcPr>
            <w:cnfStyle w:val="001000000000" w:firstRow="0" w:lastRow="0" w:firstColumn="1" w:lastColumn="0" w:oddVBand="0" w:evenVBand="0" w:oddHBand="0" w:evenHBand="0" w:firstRowFirstColumn="0" w:firstRowLastColumn="0" w:lastRowFirstColumn="0" w:lastRowLastColumn="0"/>
            <w:tcW w:w="644" w:type="pct"/>
            <w:vMerge w:val="restart"/>
            <w:noWrap/>
            <w:vAlign w:val="center"/>
          </w:tcPr>
          <w:p w14:paraId="68B47FA5" w14:textId="77777777" w:rsidR="00FF5561" w:rsidRPr="009678DE" w:rsidRDefault="00FF5561" w:rsidP="00121FD8">
            <w:pPr>
              <w:jc w:val="center"/>
              <w:rPr>
                <w:b w:val="0"/>
                <w:sz w:val="20"/>
              </w:rPr>
            </w:pPr>
            <w:r w:rsidRPr="009678DE">
              <w:rPr>
                <w:b w:val="0"/>
                <w:sz w:val="20"/>
              </w:rPr>
              <w:t>Öğrenci Sayısı:</w:t>
            </w:r>
          </w:p>
        </w:tc>
        <w:tc>
          <w:tcPr>
            <w:tcW w:w="509" w:type="pct"/>
            <w:vAlign w:val="center"/>
          </w:tcPr>
          <w:p w14:paraId="6F91DCC4" w14:textId="77777777" w:rsidR="00FF5561" w:rsidRPr="009436C8" w:rsidRDefault="00FF5561" w:rsidP="00121FD8">
            <w:pPr>
              <w:jc w:val="center"/>
              <w:cnfStyle w:val="000000000000" w:firstRow="0" w:lastRow="0" w:firstColumn="0" w:lastColumn="0" w:oddVBand="0" w:evenVBand="0" w:oddHBand="0" w:evenHBand="0" w:firstRowFirstColumn="0" w:firstRowLastColumn="0" w:lastRowFirstColumn="0" w:lastRowLastColumn="0"/>
              <w:rPr>
                <w:sz w:val="20"/>
              </w:rPr>
            </w:pPr>
            <w:r>
              <w:rPr>
                <w:sz w:val="20"/>
              </w:rPr>
              <w:t>Kız</w:t>
            </w:r>
          </w:p>
        </w:tc>
        <w:tc>
          <w:tcPr>
            <w:tcW w:w="1186" w:type="pct"/>
            <w:gridSpan w:val="2"/>
            <w:vAlign w:val="center"/>
          </w:tcPr>
          <w:p w14:paraId="49CF46C2" w14:textId="77777777" w:rsidR="00FF5561" w:rsidRPr="009436C8" w:rsidRDefault="00887DE2" w:rsidP="00121FD8">
            <w:pPr>
              <w:jc w:val="center"/>
              <w:cnfStyle w:val="000000000000" w:firstRow="0" w:lastRow="0" w:firstColumn="0" w:lastColumn="0" w:oddVBand="0" w:evenVBand="0" w:oddHBand="0" w:evenHBand="0" w:firstRowFirstColumn="0" w:firstRowLastColumn="0" w:lastRowFirstColumn="0" w:lastRowLastColumn="0"/>
              <w:rPr>
                <w:sz w:val="20"/>
              </w:rPr>
            </w:pPr>
            <w:r>
              <w:rPr>
                <w:sz w:val="20"/>
              </w:rPr>
              <w:t>315</w:t>
            </w:r>
          </w:p>
        </w:tc>
        <w:tc>
          <w:tcPr>
            <w:tcW w:w="550" w:type="pct"/>
            <w:vMerge w:val="restart"/>
            <w:noWrap/>
            <w:vAlign w:val="center"/>
          </w:tcPr>
          <w:p w14:paraId="2FDA6E8C" w14:textId="77777777" w:rsidR="00FF5561" w:rsidRPr="00FF5561" w:rsidRDefault="00FF5561" w:rsidP="00121FD8">
            <w:pPr>
              <w:jc w:val="center"/>
              <w:cnfStyle w:val="000000000000" w:firstRow="0" w:lastRow="0" w:firstColumn="0" w:lastColumn="0" w:oddVBand="0" w:evenVBand="0" w:oddHBand="0" w:evenHBand="0" w:firstRowFirstColumn="0" w:firstRowLastColumn="0" w:lastRowFirstColumn="0" w:lastRowLastColumn="0"/>
              <w:rPr>
                <w:b/>
                <w:sz w:val="20"/>
              </w:rPr>
            </w:pPr>
            <w:r w:rsidRPr="00FF5561">
              <w:rPr>
                <w:b/>
                <w:sz w:val="20"/>
              </w:rPr>
              <w:t>Öğretmen Sayısı</w:t>
            </w:r>
          </w:p>
        </w:tc>
        <w:tc>
          <w:tcPr>
            <w:tcW w:w="495" w:type="pct"/>
            <w:vAlign w:val="center"/>
          </w:tcPr>
          <w:p w14:paraId="69CFC42D" w14:textId="77777777" w:rsidR="00FF5561" w:rsidRPr="009436C8" w:rsidRDefault="00FF5561" w:rsidP="00121FD8">
            <w:pPr>
              <w:jc w:val="center"/>
              <w:cnfStyle w:val="000000000000" w:firstRow="0" w:lastRow="0" w:firstColumn="0" w:lastColumn="0" w:oddVBand="0" w:evenVBand="0" w:oddHBand="0" w:evenHBand="0" w:firstRowFirstColumn="0" w:firstRowLastColumn="0" w:lastRowFirstColumn="0" w:lastRowLastColumn="0"/>
              <w:rPr>
                <w:sz w:val="20"/>
              </w:rPr>
            </w:pPr>
            <w:r>
              <w:rPr>
                <w:sz w:val="20"/>
              </w:rPr>
              <w:t>Kadın</w:t>
            </w:r>
          </w:p>
        </w:tc>
        <w:tc>
          <w:tcPr>
            <w:tcW w:w="1616" w:type="pct"/>
            <w:gridSpan w:val="2"/>
            <w:vAlign w:val="center"/>
          </w:tcPr>
          <w:p w14:paraId="62A5F1F3" w14:textId="77777777" w:rsidR="00FF5561" w:rsidRPr="009436C8" w:rsidRDefault="00887DE2" w:rsidP="00121FD8">
            <w:pPr>
              <w:jc w:val="center"/>
              <w:cnfStyle w:val="000000000000" w:firstRow="0" w:lastRow="0" w:firstColumn="0" w:lastColumn="0" w:oddVBand="0" w:evenVBand="0" w:oddHBand="0" w:evenHBand="0" w:firstRowFirstColumn="0" w:firstRowLastColumn="0" w:lastRowFirstColumn="0" w:lastRowLastColumn="0"/>
              <w:rPr>
                <w:sz w:val="20"/>
              </w:rPr>
            </w:pPr>
            <w:r>
              <w:rPr>
                <w:sz w:val="20"/>
              </w:rPr>
              <w:t>25</w:t>
            </w:r>
          </w:p>
        </w:tc>
      </w:tr>
      <w:tr w:rsidR="00FF5561" w:rsidRPr="00A47F2F" w14:paraId="202FF897" w14:textId="77777777" w:rsidTr="00121F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44" w:type="pct"/>
            <w:vMerge/>
            <w:noWrap/>
            <w:vAlign w:val="center"/>
          </w:tcPr>
          <w:p w14:paraId="1431C775" w14:textId="77777777" w:rsidR="00FF5561" w:rsidRDefault="00FF5561" w:rsidP="00121FD8">
            <w:pPr>
              <w:jc w:val="center"/>
              <w:rPr>
                <w:sz w:val="20"/>
              </w:rPr>
            </w:pPr>
          </w:p>
        </w:tc>
        <w:tc>
          <w:tcPr>
            <w:tcW w:w="509" w:type="pct"/>
            <w:vAlign w:val="center"/>
          </w:tcPr>
          <w:p w14:paraId="54BD9EBB" w14:textId="77777777" w:rsidR="00FF5561" w:rsidRPr="009436C8" w:rsidRDefault="00FF5561" w:rsidP="00121FD8">
            <w:pPr>
              <w:jc w:val="center"/>
              <w:cnfStyle w:val="000000100000" w:firstRow="0" w:lastRow="0" w:firstColumn="0" w:lastColumn="0" w:oddVBand="0" w:evenVBand="0" w:oddHBand="1" w:evenHBand="0" w:firstRowFirstColumn="0" w:firstRowLastColumn="0" w:lastRowFirstColumn="0" w:lastRowLastColumn="0"/>
              <w:rPr>
                <w:sz w:val="20"/>
              </w:rPr>
            </w:pPr>
            <w:r>
              <w:rPr>
                <w:sz w:val="20"/>
              </w:rPr>
              <w:t>Erkek</w:t>
            </w:r>
          </w:p>
        </w:tc>
        <w:tc>
          <w:tcPr>
            <w:tcW w:w="1186" w:type="pct"/>
            <w:gridSpan w:val="2"/>
            <w:vAlign w:val="center"/>
          </w:tcPr>
          <w:p w14:paraId="097F53DD" w14:textId="77777777" w:rsidR="00FF5561" w:rsidRPr="009436C8" w:rsidRDefault="00887DE2" w:rsidP="00121FD8">
            <w:pPr>
              <w:jc w:val="center"/>
              <w:cnfStyle w:val="000000100000" w:firstRow="0" w:lastRow="0" w:firstColumn="0" w:lastColumn="0" w:oddVBand="0" w:evenVBand="0" w:oddHBand="1" w:evenHBand="0" w:firstRowFirstColumn="0" w:firstRowLastColumn="0" w:lastRowFirstColumn="0" w:lastRowLastColumn="0"/>
              <w:rPr>
                <w:sz w:val="20"/>
              </w:rPr>
            </w:pPr>
            <w:r>
              <w:rPr>
                <w:sz w:val="20"/>
              </w:rPr>
              <w:t>248</w:t>
            </w:r>
          </w:p>
        </w:tc>
        <w:tc>
          <w:tcPr>
            <w:tcW w:w="550" w:type="pct"/>
            <w:vMerge/>
            <w:noWrap/>
            <w:vAlign w:val="center"/>
          </w:tcPr>
          <w:p w14:paraId="74C0F649" w14:textId="77777777" w:rsidR="00FF5561" w:rsidRPr="009436C8" w:rsidRDefault="00FF5561" w:rsidP="00121FD8">
            <w:pPr>
              <w:jc w:val="center"/>
              <w:cnfStyle w:val="000000100000" w:firstRow="0" w:lastRow="0" w:firstColumn="0" w:lastColumn="0" w:oddVBand="0" w:evenVBand="0" w:oddHBand="1" w:evenHBand="0" w:firstRowFirstColumn="0" w:firstRowLastColumn="0" w:lastRowFirstColumn="0" w:lastRowLastColumn="0"/>
              <w:rPr>
                <w:sz w:val="20"/>
              </w:rPr>
            </w:pPr>
          </w:p>
        </w:tc>
        <w:tc>
          <w:tcPr>
            <w:tcW w:w="495" w:type="pct"/>
            <w:vAlign w:val="center"/>
          </w:tcPr>
          <w:p w14:paraId="29B546C8" w14:textId="77777777" w:rsidR="00FF5561" w:rsidRPr="009436C8" w:rsidRDefault="00FF5561" w:rsidP="00121FD8">
            <w:pPr>
              <w:jc w:val="center"/>
              <w:cnfStyle w:val="000000100000" w:firstRow="0" w:lastRow="0" w:firstColumn="0" w:lastColumn="0" w:oddVBand="0" w:evenVBand="0" w:oddHBand="1" w:evenHBand="0" w:firstRowFirstColumn="0" w:firstRowLastColumn="0" w:lastRowFirstColumn="0" w:lastRowLastColumn="0"/>
              <w:rPr>
                <w:sz w:val="20"/>
              </w:rPr>
            </w:pPr>
            <w:r>
              <w:rPr>
                <w:sz w:val="20"/>
              </w:rPr>
              <w:t>Erkek</w:t>
            </w:r>
          </w:p>
        </w:tc>
        <w:tc>
          <w:tcPr>
            <w:tcW w:w="1616" w:type="pct"/>
            <w:gridSpan w:val="2"/>
            <w:vAlign w:val="center"/>
          </w:tcPr>
          <w:p w14:paraId="2A692EAA" w14:textId="77777777" w:rsidR="00FF5561" w:rsidRPr="009436C8" w:rsidRDefault="00887DE2" w:rsidP="00121FD8">
            <w:pPr>
              <w:jc w:val="center"/>
              <w:cnfStyle w:val="000000100000" w:firstRow="0" w:lastRow="0" w:firstColumn="0" w:lastColumn="0" w:oddVBand="0" w:evenVBand="0" w:oddHBand="1" w:evenHBand="0" w:firstRowFirstColumn="0" w:firstRowLastColumn="0" w:lastRowFirstColumn="0" w:lastRowLastColumn="0"/>
              <w:rPr>
                <w:sz w:val="20"/>
              </w:rPr>
            </w:pPr>
            <w:r>
              <w:rPr>
                <w:sz w:val="20"/>
              </w:rPr>
              <w:t>16</w:t>
            </w:r>
          </w:p>
        </w:tc>
      </w:tr>
      <w:tr w:rsidR="00581C99" w:rsidRPr="00A47F2F" w14:paraId="1FFED76E" w14:textId="77777777" w:rsidTr="00121FD8">
        <w:trPr>
          <w:trHeight w:val="20"/>
        </w:trPr>
        <w:tc>
          <w:tcPr>
            <w:cnfStyle w:val="001000000000" w:firstRow="0" w:lastRow="0" w:firstColumn="1" w:lastColumn="0" w:oddVBand="0" w:evenVBand="0" w:oddHBand="0" w:evenHBand="0" w:firstRowFirstColumn="0" w:firstRowLastColumn="0" w:lastRowFirstColumn="0" w:lastRowLastColumn="0"/>
            <w:tcW w:w="644" w:type="pct"/>
            <w:vMerge/>
            <w:noWrap/>
            <w:vAlign w:val="center"/>
          </w:tcPr>
          <w:p w14:paraId="6B60819C" w14:textId="77777777" w:rsidR="00FF5561" w:rsidRDefault="00FF5561" w:rsidP="00121FD8">
            <w:pPr>
              <w:jc w:val="center"/>
              <w:rPr>
                <w:sz w:val="20"/>
              </w:rPr>
            </w:pPr>
          </w:p>
        </w:tc>
        <w:tc>
          <w:tcPr>
            <w:tcW w:w="509" w:type="pct"/>
            <w:vAlign w:val="center"/>
          </w:tcPr>
          <w:p w14:paraId="705925D2" w14:textId="77777777" w:rsidR="00FF5561" w:rsidRPr="00581C99" w:rsidRDefault="00FF5561" w:rsidP="00121FD8">
            <w:pPr>
              <w:jc w:val="center"/>
              <w:cnfStyle w:val="000000000000" w:firstRow="0" w:lastRow="0" w:firstColumn="0" w:lastColumn="0" w:oddVBand="0" w:evenVBand="0" w:oddHBand="0" w:evenHBand="0" w:firstRowFirstColumn="0" w:firstRowLastColumn="0" w:lastRowFirstColumn="0" w:lastRowLastColumn="0"/>
              <w:rPr>
                <w:b/>
                <w:sz w:val="20"/>
              </w:rPr>
            </w:pPr>
            <w:r w:rsidRPr="00581C99">
              <w:rPr>
                <w:b/>
                <w:sz w:val="20"/>
              </w:rPr>
              <w:t>Toplam</w:t>
            </w:r>
          </w:p>
        </w:tc>
        <w:tc>
          <w:tcPr>
            <w:tcW w:w="1186" w:type="pct"/>
            <w:gridSpan w:val="2"/>
            <w:vAlign w:val="center"/>
          </w:tcPr>
          <w:p w14:paraId="270CD5B6" w14:textId="77777777" w:rsidR="00FF5561" w:rsidRPr="009436C8" w:rsidRDefault="00887DE2" w:rsidP="00121FD8">
            <w:pPr>
              <w:jc w:val="center"/>
              <w:cnfStyle w:val="000000000000" w:firstRow="0" w:lastRow="0" w:firstColumn="0" w:lastColumn="0" w:oddVBand="0" w:evenVBand="0" w:oddHBand="0" w:evenHBand="0" w:firstRowFirstColumn="0" w:firstRowLastColumn="0" w:lastRowFirstColumn="0" w:lastRowLastColumn="0"/>
              <w:rPr>
                <w:sz w:val="20"/>
              </w:rPr>
            </w:pPr>
            <w:r>
              <w:rPr>
                <w:sz w:val="20"/>
              </w:rPr>
              <w:t>563</w:t>
            </w:r>
          </w:p>
        </w:tc>
        <w:tc>
          <w:tcPr>
            <w:tcW w:w="550" w:type="pct"/>
            <w:vMerge/>
            <w:noWrap/>
            <w:vAlign w:val="center"/>
          </w:tcPr>
          <w:p w14:paraId="326F7AAA" w14:textId="77777777" w:rsidR="00FF5561" w:rsidRPr="009436C8" w:rsidRDefault="00FF5561" w:rsidP="00121FD8">
            <w:pPr>
              <w:jc w:val="center"/>
              <w:cnfStyle w:val="000000000000" w:firstRow="0" w:lastRow="0" w:firstColumn="0" w:lastColumn="0" w:oddVBand="0" w:evenVBand="0" w:oddHBand="0" w:evenHBand="0" w:firstRowFirstColumn="0" w:firstRowLastColumn="0" w:lastRowFirstColumn="0" w:lastRowLastColumn="0"/>
              <w:rPr>
                <w:sz w:val="20"/>
              </w:rPr>
            </w:pPr>
          </w:p>
        </w:tc>
        <w:tc>
          <w:tcPr>
            <w:tcW w:w="495" w:type="pct"/>
            <w:vAlign w:val="center"/>
          </w:tcPr>
          <w:p w14:paraId="79C19389" w14:textId="77777777" w:rsidR="00FF5561" w:rsidRPr="00581C99" w:rsidRDefault="00FF5561" w:rsidP="00121FD8">
            <w:pPr>
              <w:jc w:val="center"/>
              <w:cnfStyle w:val="000000000000" w:firstRow="0" w:lastRow="0" w:firstColumn="0" w:lastColumn="0" w:oddVBand="0" w:evenVBand="0" w:oddHBand="0" w:evenHBand="0" w:firstRowFirstColumn="0" w:firstRowLastColumn="0" w:lastRowFirstColumn="0" w:lastRowLastColumn="0"/>
              <w:rPr>
                <w:b/>
                <w:sz w:val="20"/>
              </w:rPr>
            </w:pPr>
            <w:r w:rsidRPr="00581C99">
              <w:rPr>
                <w:b/>
                <w:sz w:val="20"/>
              </w:rPr>
              <w:t>Toplam</w:t>
            </w:r>
          </w:p>
        </w:tc>
        <w:tc>
          <w:tcPr>
            <w:tcW w:w="1616" w:type="pct"/>
            <w:gridSpan w:val="2"/>
            <w:vAlign w:val="center"/>
          </w:tcPr>
          <w:p w14:paraId="1245EF6D" w14:textId="77777777" w:rsidR="00FF5561" w:rsidRPr="009436C8" w:rsidRDefault="00887DE2" w:rsidP="00121FD8">
            <w:pPr>
              <w:jc w:val="center"/>
              <w:cnfStyle w:val="000000000000" w:firstRow="0" w:lastRow="0" w:firstColumn="0" w:lastColumn="0" w:oddVBand="0" w:evenVBand="0" w:oddHBand="0" w:evenHBand="0" w:firstRowFirstColumn="0" w:firstRowLastColumn="0" w:lastRowFirstColumn="0" w:lastRowLastColumn="0"/>
              <w:rPr>
                <w:sz w:val="20"/>
              </w:rPr>
            </w:pPr>
            <w:r>
              <w:rPr>
                <w:sz w:val="20"/>
              </w:rPr>
              <w:t>41</w:t>
            </w:r>
          </w:p>
        </w:tc>
      </w:tr>
      <w:tr w:rsidR="00581C99" w:rsidRPr="00A47F2F" w14:paraId="05173224" w14:textId="77777777" w:rsidTr="00121F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5" w:type="pct"/>
            <w:gridSpan w:val="3"/>
            <w:noWrap/>
            <w:vAlign w:val="center"/>
          </w:tcPr>
          <w:p w14:paraId="0E9B5E99" w14:textId="77777777" w:rsidR="00581C99" w:rsidRPr="00581C99" w:rsidRDefault="00581C99" w:rsidP="00121FD8">
            <w:pPr>
              <w:jc w:val="center"/>
              <w:rPr>
                <w:b w:val="0"/>
                <w:sz w:val="20"/>
              </w:rPr>
            </w:pPr>
            <w:r w:rsidRPr="00581C99">
              <w:rPr>
                <w:b w:val="0"/>
                <w:sz w:val="20"/>
              </w:rPr>
              <w:t>Derslik Başına Düşen Öğrenci Sayısı</w:t>
            </w:r>
          </w:p>
        </w:tc>
        <w:tc>
          <w:tcPr>
            <w:tcW w:w="664" w:type="pct"/>
            <w:vAlign w:val="center"/>
          </w:tcPr>
          <w:p w14:paraId="7988B991" w14:textId="77777777" w:rsidR="00581C99" w:rsidRPr="009436C8" w:rsidRDefault="00887DE2" w:rsidP="00121FD8">
            <w:pPr>
              <w:jc w:val="center"/>
              <w:cnfStyle w:val="000000100000" w:firstRow="0" w:lastRow="0" w:firstColumn="0" w:lastColumn="0" w:oddVBand="0" w:evenVBand="0" w:oddHBand="1" w:evenHBand="0" w:firstRowFirstColumn="0" w:firstRowLastColumn="0" w:lastRowFirstColumn="0" w:lastRowLastColumn="0"/>
              <w:rPr>
                <w:sz w:val="20"/>
              </w:rPr>
            </w:pPr>
            <w:r>
              <w:rPr>
                <w:sz w:val="20"/>
              </w:rPr>
              <w:t>30</w:t>
            </w:r>
          </w:p>
        </w:tc>
        <w:tc>
          <w:tcPr>
            <w:tcW w:w="1761" w:type="pct"/>
            <w:gridSpan w:val="3"/>
            <w:noWrap/>
            <w:vAlign w:val="center"/>
          </w:tcPr>
          <w:p w14:paraId="0D43F367" w14:textId="77777777" w:rsidR="00581C99" w:rsidRDefault="00581C99" w:rsidP="00121FD8">
            <w:pPr>
              <w:jc w:val="center"/>
              <w:cnfStyle w:val="000000100000" w:firstRow="0" w:lastRow="0" w:firstColumn="0" w:lastColumn="0" w:oddVBand="0" w:evenVBand="0" w:oddHBand="1" w:evenHBand="0" w:firstRowFirstColumn="0" w:firstRowLastColumn="0" w:lastRowFirstColumn="0" w:lastRowLastColumn="0"/>
              <w:rPr>
                <w:sz w:val="20"/>
              </w:rPr>
            </w:pPr>
            <w:r w:rsidRPr="00581C99">
              <w:rPr>
                <w:rFonts w:cs="Calibri"/>
                <w:b/>
                <w:bCs/>
                <w:color w:val="000000"/>
                <w:sz w:val="20"/>
                <w:szCs w:val="24"/>
              </w:rPr>
              <w:t>Şube Başına Düşen Öğrenci Sayısı</w:t>
            </w:r>
          </w:p>
        </w:tc>
        <w:tc>
          <w:tcPr>
            <w:tcW w:w="900" w:type="pct"/>
            <w:vAlign w:val="center"/>
          </w:tcPr>
          <w:p w14:paraId="02DD767C" w14:textId="77777777" w:rsidR="00581C99" w:rsidRPr="009436C8" w:rsidRDefault="00887DE2" w:rsidP="00121FD8">
            <w:pPr>
              <w:jc w:val="center"/>
              <w:cnfStyle w:val="000000100000" w:firstRow="0" w:lastRow="0" w:firstColumn="0" w:lastColumn="0" w:oddVBand="0" w:evenVBand="0" w:oddHBand="1" w:evenHBand="0" w:firstRowFirstColumn="0" w:firstRowLastColumn="0" w:lastRowFirstColumn="0" w:lastRowLastColumn="0"/>
              <w:rPr>
                <w:sz w:val="20"/>
              </w:rPr>
            </w:pPr>
            <w:r>
              <w:rPr>
                <w:sz w:val="20"/>
              </w:rPr>
              <w:t>30</w:t>
            </w:r>
          </w:p>
        </w:tc>
      </w:tr>
      <w:tr w:rsidR="00581C99" w:rsidRPr="00A47F2F" w14:paraId="19D3C613" w14:textId="77777777" w:rsidTr="00121FD8">
        <w:trPr>
          <w:trHeight w:val="20"/>
        </w:trPr>
        <w:tc>
          <w:tcPr>
            <w:cnfStyle w:val="001000000000" w:firstRow="0" w:lastRow="0" w:firstColumn="1" w:lastColumn="0" w:oddVBand="0" w:evenVBand="0" w:oddHBand="0" w:evenHBand="0" w:firstRowFirstColumn="0" w:firstRowLastColumn="0" w:lastRowFirstColumn="0" w:lastRowLastColumn="0"/>
            <w:tcW w:w="1675" w:type="pct"/>
            <w:gridSpan w:val="3"/>
            <w:noWrap/>
            <w:vAlign w:val="center"/>
          </w:tcPr>
          <w:p w14:paraId="65EB404E" w14:textId="77777777" w:rsidR="00581C99" w:rsidRPr="00581C99" w:rsidRDefault="00581C99" w:rsidP="00121FD8">
            <w:pPr>
              <w:jc w:val="center"/>
              <w:rPr>
                <w:b w:val="0"/>
                <w:sz w:val="20"/>
              </w:rPr>
            </w:pPr>
            <w:r w:rsidRPr="00581C99">
              <w:rPr>
                <w:rFonts w:cs="Calibri"/>
                <w:b w:val="0"/>
                <w:bCs w:val="0"/>
                <w:color w:val="000000"/>
                <w:sz w:val="20"/>
                <w:szCs w:val="24"/>
              </w:rPr>
              <w:t xml:space="preserve">Öğretmen </w:t>
            </w:r>
            <w:r w:rsidRPr="003E5F7C">
              <w:rPr>
                <w:b w:val="0"/>
                <w:sz w:val="20"/>
              </w:rPr>
              <w:t>Başına</w:t>
            </w:r>
            <w:r w:rsidRPr="00581C99">
              <w:rPr>
                <w:rFonts w:cs="Calibri"/>
                <w:b w:val="0"/>
                <w:bCs w:val="0"/>
                <w:color w:val="000000"/>
                <w:sz w:val="20"/>
                <w:szCs w:val="24"/>
              </w:rPr>
              <w:t xml:space="preserve"> Düşen Öğrenci Sayısı</w:t>
            </w:r>
          </w:p>
        </w:tc>
        <w:tc>
          <w:tcPr>
            <w:tcW w:w="664" w:type="pct"/>
            <w:vAlign w:val="center"/>
          </w:tcPr>
          <w:p w14:paraId="0D0EEE22" w14:textId="77777777" w:rsidR="00581C99" w:rsidRPr="009436C8" w:rsidRDefault="00887DE2" w:rsidP="00121FD8">
            <w:pPr>
              <w:jc w:val="center"/>
              <w:cnfStyle w:val="000000000000" w:firstRow="0" w:lastRow="0" w:firstColumn="0" w:lastColumn="0" w:oddVBand="0" w:evenVBand="0" w:oddHBand="0" w:evenHBand="0" w:firstRowFirstColumn="0" w:firstRowLastColumn="0" w:lastRowFirstColumn="0" w:lastRowLastColumn="0"/>
              <w:rPr>
                <w:sz w:val="20"/>
              </w:rPr>
            </w:pPr>
            <w:r>
              <w:rPr>
                <w:sz w:val="20"/>
              </w:rPr>
              <w:t>15</w:t>
            </w:r>
          </w:p>
        </w:tc>
        <w:tc>
          <w:tcPr>
            <w:tcW w:w="1761" w:type="pct"/>
            <w:gridSpan w:val="3"/>
            <w:noWrap/>
            <w:vAlign w:val="center"/>
          </w:tcPr>
          <w:p w14:paraId="10D257EF" w14:textId="77777777" w:rsidR="00581C99" w:rsidRPr="00581C99" w:rsidRDefault="00533426" w:rsidP="00121FD8">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4"/>
              </w:rPr>
            </w:pPr>
            <w:r w:rsidRPr="003E5F7C">
              <w:rPr>
                <w:b/>
                <w:sz w:val="20"/>
              </w:rPr>
              <w:t>Şube</w:t>
            </w:r>
            <w:r>
              <w:rPr>
                <w:rFonts w:cs="Calibri"/>
                <w:b/>
                <w:bCs/>
                <w:color w:val="000000"/>
                <w:sz w:val="20"/>
                <w:szCs w:val="24"/>
              </w:rPr>
              <w:t xml:space="preserve"> Başına 30’dan Fazla Öğrencisi Olan Şube S</w:t>
            </w:r>
            <w:r w:rsidR="00581C99" w:rsidRPr="00581C99">
              <w:rPr>
                <w:rFonts w:cs="Calibri"/>
                <w:b/>
                <w:bCs/>
                <w:color w:val="000000"/>
                <w:sz w:val="20"/>
                <w:szCs w:val="24"/>
              </w:rPr>
              <w:t>ayısı</w:t>
            </w:r>
          </w:p>
        </w:tc>
        <w:tc>
          <w:tcPr>
            <w:tcW w:w="900" w:type="pct"/>
            <w:vAlign w:val="center"/>
          </w:tcPr>
          <w:p w14:paraId="70842D89" w14:textId="77777777" w:rsidR="00581C99" w:rsidRPr="009436C8" w:rsidRDefault="00887DE2" w:rsidP="00121FD8">
            <w:pPr>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r>
      <w:tr w:rsidR="00581C99" w:rsidRPr="00A47F2F" w14:paraId="571D17E4" w14:textId="77777777" w:rsidTr="00121F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5" w:type="pct"/>
            <w:gridSpan w:val="3"/>
            <w:noWrap/>
            <w:vAlign w:val="center"/>
          </w:tcPr>
          <w:p w14:paraId="6C62908E" w14:textId="51FC6852" w:rsidR="00581C99" w:rsidRPr="00581C99" w:rsidRDefault="00533426" w:rsidP="00121FD8">
            <w:pPr>
              <w:jc w:val="center"/>
              <w:rPr>
                <w:b w:val="0"/>
                <w:sz w:val="20"/>
              </w:rPr>
            </w:pPr>
            <w:r>
              <w:rPr>
                <w:b w:val="0"/>
                <w:sz w:val="20"/>
              </w:rPr>
              <w:t>Öğrenci Başına Düşen Toplam Gider Miktarı</w:t>
            </w:r>
          </w:p>
        </w:tc>
        <w:tc>
          <w:tcPr>
            <w:tcW w:w="664" w:type="pct"/>
            <w:vAlign w:val="center"/>
          </w:tcPr>
          <w:p w14:paraId="1C5086A2" w14:textId="77777777" w:rsidR="00581C99" w:rsidRPr="009436C8" w:rsidRDefault="00C251F2" w:rsidP="00121FD8">
            <w:pPr>
              <w:jc w:val="center"/>
              <w:cnfStyle w:val="000000100000" w:firstRow="0" w:lastRow="0" w:firstColumn="0" w:lastColumn="0" w:oddVBand="0" w:evenVBand="0" w:oddHBand="1" w:evenHBand="0" w:firstRowFirstColumn="0" w:firstRowLastColumn="0" w:lastRowFirstColumn="0" w:lastRowLastColumn="0"/>
              <w:rPr>
                <w:sz w:val="20"/>
              </w:rPr>
            </w:pPr>
            <w:r>
              <w:rPr>
                <w:sz w:val="20"/>
              </w:rPr>
              <w:t>459.255</w:t>
            </w:r>
          </w:p>
        </w:tc>
        <w:tc>
          <w:tcPr>
            <w:tcW w:w="1761" w:type="pct"/>
            <w:gridSpan w:val="3"/>
            <w:noWrap/>
            <w:vAlign w:val="center"/>
          </w:tcPr>
          <w:p w14:paraId="5849AFD2" w14:textId="77777777" w:rsidR="00581C99" w:rsidRPr="00581C99" w:rsidRDefault="00533426" w:rsidP="00121FD8">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4"/>
              </w:rPr>
            </w:pPr>
            <w:r w:rsidRPr="003E5F7C">
              <w:rPr>
                <w:b/>
                <w:sz w:val="20"/>
              </w:rPr>
              <w:t>Öğretmenlerin</w:t>
            </w:r>
            <w:r>
              <w:rPr>
                <w:rFonts w:cs="Calibri"/>
                <w:b/>
                <w:bCs/>
                <w:color w:val="000000"/>
                <w:sz w:val="20"/>
                <w:szCs w:val="24"/>
              </w:rPr>
              <w:t xml:space="preserve"> Kurumdaki Ortalama Görev Süresi</w:t>
            </w:r>
          </w:p>
        </w:tc>
        <w:tc>
          <w:tcPr>
            <w:tcW w:w="900" w:type="pct"/>
            <w:vAlign w:val="center"/>
          </w:tcPr>
          <w:p w14:paraId="1DEAE342" w14:textId="77777777" w:rsidR="00581C99" w:rsidRPr="009436C8" w:rsidRDefault="00887DE2" w:rsidP="00121FD8">
            <w:pPr>
              <w:jc w:val="center"/>
              <w:cnfStyle w:val="000000100000" w:firstRow="0" w:lastRow="0" w:firstColumn="0" w:lastColumn="0" w:oddVBand="0" w:evenVBand="0" w:oddHBand="1" w:evenHBand="0" w:firstRowFirstColumn="0" w:firstRowLastColumn="0" w:lastRowFirstColumn="0" w:lastRowLastColumn="0"/>
              <w:rPr>
                <w:sz w:val="20"/>
              </w:rPr>
            </w:pPr>
            <w:r>
              <w:rPr>
                <w:sz w:val="20"/>
              </w:rPr>
              <w:t>3 Yıl</w:t>
            </w:r>
          </w:p>
        </w:tc>
      </w:tr>
    </w:tbl>
    <w:p w14:paraId="122A7985" w14:textId="77777777" w:rsidR="00E63125" w:rsidRPr="00373590" w:rsidRDefault="00E63125" w:rsidP="00E63125">
      <w:pPr>
        <w:rPr>
          <w:sz w:val="20"/>
        </w:rPr>
      </w:pPr>
    </w:p>
    <w:p w14:paraId="0284A82E" w14:textId="234AA7E7" w:rsidR="00E63125" w:rsidRDefault="00E63125" w:rsidP="00E63125"/>
    <w:p w14:paraId="02181127" w14:textId="77777777" w:rsidR="00121FD8" w:rsidRDefault="00121FD8" w:rsidP="00E63125"/>
    <w:p w14:paraId="36349D6A" w14:textId="77777777" w:rsidR="00E67FCA" w:rsidRDefault="00E67FCA" w:rsidP="00D5158C">
      <w:pPr>
        <w:pStyle w:val="Balk3"/>
        <w:tabs>
          <w:tab w:val="left" w:pos="8241"/>
        </w:tabs>
      </w:pPr>
      <w:r>
        <w:lastRenderedPageBreak/>
        <w:t>Çalışan Bilgileri</w:t>
      </w:r>
      <w:r w:rsidR="00D5158C">
        <w:tab/>
      </w:r>
    </w:p>
    <w:p w14:paraId="1B87C7E6" w14:textId="77777777" w:rsidR="00FF5561" w:rsidRDefault="00E67FCA" w:rsidP="008E01DD">
      <w:pPr>
        <w:ind w:firstLine="708"/>
      </w:pPr>
      <w:r>
        <w:t xml:space="preserve">Okulumuzun çalışanlarına ilişkin bilgiler altta yer alan tabloda </w:t>
      </w:r>
      <w:r w:rsidR="00E63125">
        <w:t>belirtilmiştir.</w:t>
      </w:r>
    </w:p>
    <w:p w14:paraId="74F041AA" w14:textId="27FA1C08" w:rsidR="00FF5561" w:rsidRDefault="00FF5561">
      <w:pPr>
        <w:rPr>
          <w:b/>
        </w:rPr>
      </w:pPr>
      <w:r w:rsidRPr="00FF5561">
        <w:rPr>
          <w:b/>
        </w:rPr>
        <w:t>Çalışan Bilgileri Tablosu</w:t>
      </w:r>
    </w:p>
    <w:tbl>
      <w:tblPr>
        <w:tblStyle w:val="GridTable4Accent11"/>
        <w:tblW w:w="0" w:type="auto"/>
        <w:tblLook w:val="04A0" w:firstRow="1" w:lastRow="0" w:firstColumn="1" w:lastColumn="0" w:noHBand="0" w:noVBand="1"/>
      </w:tblPr>
      <w:tblGrid>
        <w:gridCol w:w="4370"/>
        <w:gridCol w:w="1546"/>
        <w:gridCol w:w="1552"/>
        <w:gridCol w:w="1594"/>
      </w:tblGrid>
      <w:tr w:rsidR="00D5715B" w:rsidRPr="00D41148" w14:paraId="7004DDEA" w14:textId="77777777" w:rsidTr="00121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14:paraId="40140427" w14:textId="0DF1CD57" w:rsidR="00533426" w:rsidRPr="00D41148" w:rsidRDefault="00E63125" w:rsidP="003E5F7C">
            <w:pPr>
              <w:jc w:val="center"/>
              <w:rPr>
                <w:b w:val="0"/>
              </w:rPr>
            </w:pPr>
            <w:r w:rsidRPr="00D41148">
              <w:rPr>
                <w:b w:val="0"/>
              </w:rPr>
              <w:t>Unvan</w:t>
            </w:r>
          </w:p>
        </w:tc>
        <w:tc>
          <w:tcPr>
            <w:tcW w:w="1546" w:type="dxa"/>
          </w:tcPr>
          <w:p w14:paraId="5AF02D80" w14:textId="77777777" w:rsidR="00533426" w:rsidRPr="00D41148" w:rsidRDefault="00533426" w:rsidP="003E5F7C">
            <w:pPr>
              <w:jc w:val="center"/>
              <w:cnfStyle w:val="100000000000" w:firstRow="1" w:lastRow="0" w:firstColumn="0" w:lastColumn="0" w:oddVBand="0" w:evenVBand="0" w:oddHBand="0" w:evenHBand="0" w:firstRowFirstColumn="0" w:firstRowLastColumn="0" w:lastRowFirstColumn="0" w:lastRowLastColumn="0"/>
              <w:rPr>
                <w:b w:val="0"/>
              </w:rPr>
            </w:pPr>
            <w:r w:rsidRPr="00D41148">
              <w:rPr>
                <w:b w:val="0"/>
              </w:rPr>
              <w:t>Erkek</w:t>
            </w:r>
          </w:p>
        </w:tc>
        <w:tc>
          <w:tcPr>
            <w:tcW w:w="1552" w:type="dxa"/>
          </w:tcPr>
          <w:p w14:paraId="4B0E5F77" w14:textId="77777777" w:rsidR="00533426" w:rsidRPr="00D41148" w:rsidRDefault="00533426" w:rsidP="003E5F7C">
            <w:pPr>
              <w:jc w:val="center"/>
              <w:cnfStyle w:val="100000000000" w:firstRow="1" w:lastRow="0" w:firstColumn="0" w:lastColumn="0" w:oddVBand="0" w:evenVBand="0" w:oddHBand="0" w:evenHBand="0" w:firstRowFirstColumn="0" w:firstRowLastColumn="0" w:lastRowFirstColumn="0" w:lastRowLastColumn="0"/>
              <w:rPr>
                <w:b w:val="0"/>
              </w:rPr>
            </w:pPr>
            <w:r w:rsidRPr="00D41148">
              <w:rPr>
                <w:b w:val="0"/>
              </w:rPr>
              <w:t>Kadın</w:t>
            </w:r>
          </w:p>
        </w:tc>
        <w:tc>
          <w:tcPr>
            <w:tcW w:w="1594" w:type="dxa"/>
          </w:tcPr>
          <w:p w14:paraId="01713B84" w14:textId="77777777" w:rsidR="00533426" w:rsidRPr="00D41148" w:rsidRDefault="00533426" w:rsidP="003E5F7C">
            <w:pPr>
              <w:jc w:val="center"/>
              <w:cnfStyle w:val="100000000000" w:firstRow="1" w:lastRow="0" w:firstColumn="0" w:lastColumn="0" w:oddVBand="0" w:evenVBand="0" w:oddHBand="0" w:evenHBand="0" w:firstRowFirstColumn="0" w:firstRowLastColumn="0" w:lastRowFirstColumn="0" w:lastRowLastColumn="0"/>
              <w:rPr>
                <w:b w:val="0"/>
              </w:rPr>
            </w:pPr>
            <w:r w:rsidRPr="00D41148">
              <w:rPr>
                <w:b w:val="0"/>
              </w:rPr>
              <w:t>Toplam</w:t>
            </w:r>
          </w:p>
        </w:tc>
      </w:tr>
      <w:tr w:rsidR="00D5715B" w:rsidRPr="00D41148" w14:paraId="3754AEE5"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14:paraId="05C2453C" w14:textId="77777777" w:rsidR="00533426" w:rsidRPr="00533426" w:rsidRDefault="00533426">
            <w:r w:rsidRPr="00533426">
              <w:t>Okul Müdürü ve Müdür Yardımcısı</w:t>
            </w:r>
          </w:p>
        </w:tc>
        <w:tc>
          <w:tcPr>
            <w:tcW w:w="1546" w:type="dxa"/>
          </w:tcPr>
          <w:p w14:paraId="08E6CB1E" w14:textId="77777777" w:rsidR="00533426" w:rsidRPr="00D41148" w:rsidRDefault="00D644A6" w:rsidP="003E5F7C">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1552" w:type="dxa"/>
          </w:tcPr>
          <w:p w14:paraId="190AF9D8" w14:textId="77777777" w:rsidR="00533426" w:rsidRPr="00D41148" w:rsidRDefault="00D644A6" w:rsidP="003E5F7C">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1594" w:type="dxa"/>
          </w:tcPr>
          <w:p w14:paraId="551F92EF" w14:textId="77777777" w:rsidR="00533426" w:rsidRPr="00D41148" w:rsidRDefault="00D644A6" w:rsidP="003E5F7C">
            <w:pPr>
              <w:jc w:val="center"/>
              <w:cnfStyle w:val="000000100000" w:firstRow="0" w:lastRow="0" w:firstColumn="0" w:lastColumn="0" w:oddVBand="0" w:evenVBand="0" w:oddHBand="1" w:evenHBand="0" w:firstRowFirstColumn="0" w:firstRowLastColumn="0" w:lastRowFirstColumn="0" w:lastRowLastColumn="0"/>
              <w:rPr>
                <w:b/>
              </w:rPr>
            </w:pPr>
            <w:r>
              <w:rPr>
                <w:b/>
              </w:rPr>
              <w:t>3</w:t>
            </w:r>
          </w:p>
        </w:tc>
      </w:tr>
      <w:tr w:rsidR="00D5715B" w:rsidRPr="00D41148" w14:paraId="7A3DEEBD" w14:textId="77777777" w:rsidTr="00121FD8">
        <w:tc>
          <w:tcPr>
            <w:cnfStyle w:val="001000000000" w:firstRow="0" w:lastRow="0" w:firstColumn="1" w:lastColumn="0" w:oddVBand="0" w:evenVBand="0" w:oddHBand="0" w:evenHBand="0" w:firstRowFirstColumn="0" w:firstRowLastColumn="0" w:lastRowFirstColumn="0" w:lastRowLastColumn="0"/>
            <w:tcW w:w="4370" w:type="dxa"/>
          </w:tcPr>
          <w:p w14:paraId="46C65963" w14:textId="77777777" w:rsidR="00533426" w:rsidRPr="00533426" w:rsidRDefault="00533426">
            <w:r w:rsidRPr="00533426">
              <w:t>Sınıf Öğretmeni</w:t>
            </w:r>
          </w:p>
        </w:tc>
        <w:tc>
          <w:tcPr>
            <w:tcW w:w="1546" w:type="dxa"/>
          </w:tcPr>
          <w:p w14:paraId="42600EC5" w14:textId="77777777" w:rsidR="00533426" w:rsidRPr="00D41148" w:rsidRDefault="00887DE2" w:rsidP="003E5F7C">
            <w:pPr>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1552" w:type="dxa"/>
          </w:tcPr>
          <w:p w14:paraId="7A23734E" w14:textId="77777777" w:rsidR="00533426" w:rsidRPr="00D41148" w:rsidRDefault="00887DE2" w:rsidP="003E5F7C">
            <w:pPr>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1594" w:type="dxa"/>
          </w:tcPr>
          <w:p w14:paraId="3D0B6C13" w14:textId="77777777" w:rsidR="00533426" w:rsidRPr="00D41148" w:rsidRDefault="00887DE2" w:rsidP="003E5F7C">
            <w:pPr>
              <w:jc w:val="center"/>
              <w:cnfStyle w:val="000000000000" w:firstRow="0" w:lastRow="0" w:firstColumn="0" w:lastColumn="0" w:oddVBand="0" w:evenVBand="0" w:oddHBand="0" w:evenHBand="0" w:firstRowFirstColumn="0" w:firstRowLastColumn="0" w:lastRowFirstColumn="0" w:lastRowLastColumn="0"/>
              <w:rPr>
                <w:b/>
              </w:rPr>
            </w:pPr>
            <w:r>
              <w:rPr>
                <w:b/>
              </w:rPr>
              <w:t>-</w:t>
            </w:r>
          </w:p>
        </w:tc>
      </w:tr>
      <w:tr w:rsidR="00D5715B" w:rsidRPr="00D41148" w14:paraId="0DC22350"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14:paraId="34FCC0B2" w14:textId="77777777" w:rsidR="00533426" w:rsidRPr="00533426" w:rsidRDefault="00533426">
            <w:r w:rsidRPr="00533426">
              <w:t>Branş Öğretmeni</w:t>
            </w:r>
          </w:p>
        </w:tc>
        <w:tc>
          <w:tcPr>
            <w:tcW w:w="1546" w:type="dxa"/>
          </w:tcPr>
          <w:p w14:paraId="5F794634" w14:textId="77777777" w:rsidR="00533426" w:rsidRPr="00D41148" w:rsidRDefault="00887DE2" w:rsidP="003E5F7C">
            <w:pPr>
              <w:jc w:val="center"/>
              <w:cnfStyle w:val="000000100000" w:firstRow="0" w:lastRow="0" w:firstColumn="0" w:lastColumn="0" w:oddVBand="0" w:evenVBand="0" w:oddHBand="1" w:evenHBand="0" w:firstRowFirstColumn="0" w:firstRowLastColumn="0" w:lastRowFirstColumn="0" w:lastRowLastColumn="0"/>
              <w:rPr>
                <w:b/>
              </w:rPr>
            </w:pPr>
            <w:r>
              <w:rPr>
                <w:b/>
              </w:rPr>
              <w:t>15</w:t>
            </w:r>
          </w:p>
        </w:tc>
        <w:tc>
          <w:tcPr>
            <w:tcW w:w="1552" w:type="dxa"/>
          </w:tcPr>
          <w:p w14:paraId="4A87150D" w14:textId="77777777" w:rsidR="00533426" w:rsidRPr="00D41148" w:rsidRDefault="00887DE2" w:rsidP="003E5F7C">
            <w:pPr>
              <w:jc w:val="center"/>
              <w:cnfStyle w:val="000000100000" w:firstRow="0" w:lastRow="0" w:firstColumn="0" w:lastColumn="0" w:oddVBand="0" w:evenVBand="0" w:oddHBand="1" w:evenHBand="0" w:firstRowFirstColumn="0" w:firstRowLastColumn="0" w:lastRowFirstColumn="0" w:lastRowLastColumn="0"/>
              <w:rPr>
                <w:b/>
              </w:rPr>
            </w:pPr>
            <w:r>
              <w:rPr>
                <w:b/>
              </w:rPr>
              <w:t>23</w:t>
            </w:r>
          </w:p>
        </w:tc>
        <w:tc>
          <w:tcPr>
            <w:tcW w:w="1594" w:type="dxa"/>
          </w:tcPr>
          <w:p w14:paraId="3B3F7D99" w14:textId="77777777" w:rsidR="00533426" w:rsidRPr="00D41148" w:rsidRDefault="00887DE2" w:rsidP="003E5F7C">
            <w:pPr>
              <w:jc w:val="center"/>
              <w:cnfStyle w:val="000000100000" w:firstRow="0" w:lastRow="0" w:firstColumn="0" w:lastColumn="0" w:oddVBand="0" w:evenVBand="0" w:oddHBand="1" w:evenHBand="0" w:firstRowFirstColumn="0" w:firstRowLastColumn="0" w:lastRowFirstColumn="0" w:lastRowLastColumn="0"/>
              <w:rPr>
                <w:b/>
              </w:rPr>
            </w:pPr>
            <w:r>
              <w:rPr>
                <w:b/>
              </w:rPr>
              <w:t>38</w:t>
            </w:r>
          </w:p>
        </w:tc>
      </w:tr>
      <w:tr w:rsidR="00D5715B" w:rsidRPr="00D41148" w14:paraId="69BF3024" w14:textId="77777777" w:rsidTr="00121FD8">
        <w:tc>
          <w:tcPr>
            <w:cnfStyle w:val="001000000000" w:firstRow="0" w:lastRow="0" w:firstColumn="1" w:lastColumn="0" w:oddVBand="0" w:evenVBand="0" w:oddHBand="0" w:evenHBand="0" w:firstRowFirstColumn="0" w:firstRowLastColumn="0" w:lastRowFirstColumn="0" w:lastRowLastColumn="0"/>
            <w:tcW w:w="4370" w:type="dxa"/>
          </w:tcPr>
          <w:p w14:paraId="6BD16789" w14:textId="77777777" w:rsidR="00533426" w:rsidRPr="00533426" w:rsidRDefault="00533426">
            <w:r w:rsidRPr="00533426">
              <w:t>Rehber Öğretmen</w:t>
            </w:r>
          </w:p>
        </w:tc>
        <w:tc>
          <w:tcPr>
            <w:tcW w:w="1546" w:type="dxa"/>
          </w:tcPr>
          <w:p w14:paraId="5B7DEACE" w14:textId="77777777" w:rsidR="00533426" w:rsidRPr="00D41148" w:rsidRDefault="00D644A6" w:rsidP="003E5F7C">
            <w:pPr>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1552" w:type="dxa"/>
          </w:tcPr>
          <w:p w14:paraId="08A5BA61" w14:textId="77777777" w:rsidR="00533426" w:rsidRPr="00D41148" w:rsidRDefault="00887DE2" w:rsidP="003E5F7C">
            <w:pPr>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1594" w:type="dxa"/>
          </w:tcPr>
          <w:p w14:paraId="58EBD109" w14:textId="77777777" w:rsidR="00533426" w:rsidRPr="00D41148" w:rsidRDefault="00D644A6" w:rsidP="003E5F7C">
            <w:pPr>
              <w:jc w:val="center"/>
              <w:cnfStyle w:val="000000000000" w:firstRow="0" w:lastRow="0" w:firstColumn="0" w:lastColumn="0" w:oddVBand="0" w:evenVBand="0" w:oddHBand="0" w:evenHBand="0" w:firstRowFirstColumn="0" w:firstRowLastColumn="0" w:lastRowFirstColumn="0" w:lastRowLastColumn="0"/>
              <w:rPr>
                <w:b/>
              </w:rPr>
            </w:pPr>
            <w:r>
              <w:rPr>
                <w:b/>
              </w:rPr>
              <w:t>2</w:t>
            </w:r>
          </w:p>
        </w:tc>
      </w:tr>
      <w:tr w:rsidR="00D5715B" w:rsidRPr="00D41148" w14:paraId="13652CE8"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14:paraId="66A6C82A" w14:textId="77777777" w:rsidR="00533426" w:rsidRPr="00533426" w:rsidRDefault="00533426" w:rsidP="00E67FCA">
            <w:r w:rsidRPr="00533426">
              <w:t>İdari Personel</w:t>
            </w:r>
          </w:p>
        </w:tc>
        <w:tc>
          <w:tcPr>
            <w:tcW w:w="1546" w:type="dxa"/>
          </w:tcPr>
          <w:p w14:paraId="2759F376" w14:textId="77777777" w:rsidR="00533426" w:rsidRPr="00D41148" w:rsidRDefault="00887DE2" w:rsidP="003E5F7C">
            <w:pPr>
              <w:jc w:val="center"/>
              <w:cnfStyle w:val="000000100000" w:firstRow="0" w:lastRow="0" w:firstColumn="0" w:lastColumn="0" w:oddVBand="0" w:evenVBand="0" w:oddHBand="1" w:evenHBand="0" w:firstRowFirstColumn="0" w:firstRowLastColumn="0" w:lastRowFirstColumn="0" w:lastRowLastColumn="0"/>
              <w:rPr>
                <w:b/>
              </w:rPr>
            </w:pPr>
            <w:r>
              <w:rPr>
                <w:b/>
              </w:rPr>
              <w:t>-</w:t>
            </w:r>
          </w:p>
        </w:tc>
        <w:tc>
          <w:tcPr>
            <w:tcW w:w="1552" w:type="dxa"/>
          </w:tcPr>
          <w:p w14:paraId="40DDC78A" w14:textId="77777777" w:rsidR="00533426" w:rsidRPr="00D41148" w:rsidRDefault="00887DE2" w:rsidP="003E5F7C">
            <w:pPr>
              <w:jc w:val="center"/>
              <w:cnfStyle w:val="000000100000" w:firstRow="0" w:lastRow="0" w:firstColumn="0" w:lastColumn="0" w:oddVBand="0" w:evenVBand="0" w:oddHBand="1" w:evenHBand="0" w:firstRowFirstColumn="0" w:firstRowLastColumn="0" w:lastRowFirstColumn="0" w:lastRowLastColumn="0"/>
              <w:rPr>
                <w:b/>
              </w:rPr>
            </w:pPr>
            <w:r>
              <w:rPr>
                <w:b/>
              </w:rPr>
              <w:t>-</w:t>
            </w:r>
          </w:p>
        </w:tc>
        <w:tc>
          <w:tcPr>
            <w:tcW w:w="1594" w:type="dxa"/>
          </w:tcPr>
          <w:p w14:paraId="173CD286" w14:textId="77777777" w:rsidR="00533426" w:rsidRPr="00D41148" w:rsidRDefault="00887DE2" w:rsidP="003E5F7C">
            <w:pPr>
              <w:jc w:val="center"/>
              <w:cnfStyle w:val="000000100000" w:firstRow="0" w:lastRow="0" w:firstColumn="0" w:lastColumn="0" w:oddVBand="0" w:evenVBand="0" w:oddHBand="1" w:evenHBand="0" w:firstRowFirstColumn="0" w:firstRowLastColumn="0" w:lastRowFirstColumn="0" w:lastRowLastColumn="0"/>
              <w:rPr>
                <w:b/>
              </w:rPr>
            </w:pPr>
            <w:r>
              <w:rPr>
                <w:b/>
              </w:rPr>
              <w:t>-</w:t>
            </w:r>
          </w:p>
        </w:tc>
      </w:tr>
      <w:tr w:rsidR="00D5715B" w:rsidRPr="00D41148" w14:paraId="010E71A4" w14:textId="77777777" w:rsidTr="00121FD8">
        <w:tc>
          <w:tcPr>
            <w:cnfStyle w:val="001000000000" w:firstRow="0" w:lastRow="0" w:firstColumn="1" w:lastColumn="0" w:oddVBand="0" w:evenVBand="0" w:oddHBand="0" w:evenHBand="0" w:firstRowFirstColumn="0" w:firstRowLastColumn="0" w:lastRowFirstColumn="0" w:lastRowLastColumn="0"/>
            <w:tcW w:w="4370" w:type="dxa"/>
          </w:tcPr>
          <w:p w14:paraId="2B788C09" w14:textId="77777777" w:rsidR="00533426" w:rsidRPr="00533426" w:rsidRDefault="00533426" w:rsidP="00E67FCA">
            <w:r w:rsidRPr="00533426">
              <w:t>Yardımcı Personel</w:t>
            </w:r>
          </w:p>
        </w:tc>
        <w:tc>
          <w:tcPr>
            <w:tcW w:w="1546" w:type="dxa"/>
          </w:tcPr>
          <w:p w14:paraId="4AA1013F" w14:textId="77777777" w:rsidR="00533426" w:rsidRPr="00D41148" w:rsidRDefault="00887DE2" w:rsidP="003E5F7C">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1552" w:type="dxa"/>
          </w:tcPr>
          <w:p w14:paraId="1DB9AEC5" w14:textId="77777777" w:rsidR="00533426" w:rsidRPr="00D41148" w:rsidRDefault="00887DE2" w:rsidP="003E5F7C">
            <w:pPr>
              <w:jc w:val="center"/>
              <w:cnfStyle w:val="000000000000" w:firstRow="0" w:lastRow="0" w:firstColumn="0" w:lastColumn="0" w:oddVBand="0" w:evenVBand="0" w:oddHBand="0" w:evenHBand="0" w:firstRowFirstColumn="0" w:firstRowLastColumn="0" w:lastRowFirstColumn="0" w:lastRowLastColumn="0"/>
              <w:rPr>
                <w:b/>
              </w:rPr>
            </w:pPr>
            <w:r>
              <w:rPr>
                <w:b/>
              </w:rPr>
              <w:t>6</w:t>
            </w:r>
          </w:p>
        </w:tc>
        <w:tc>
          <w:tcPr>
            <w:tcW w:w="1594" w:type="dxa"/>
          </w:tcPr>
          <w:p w14:paraId="77729015" w14:textId="77777777" w:rsidR="00533426" w:rsidRPr="00D41148" w:rsidRDefault="00887DE2" w:rsidP="003E5F7C">
            <w:pPr>
              <w:jc w:val="center"/>
              <w:cnfStyle w:val="000000000000" w:firstRow="0" w:lastRow="0" w:firstColumn="0" w:lastColumn="0" w:oddVBand="0" w:evenVBand="0" w:oddHBand="0" w:evenHBand="0" w:firstRowFirstColumn="0" w:firstRowLastColumn="0" w:lastRowFirstColumn="0" w:lastRowLastColumn="0"/>
              <w:rPr>
                <w:b/>
              </w:rPr>
            </w:pPr>
            <w:r>
              <w:rPr>
                <w:b/>
              </w:rPr>
              <w:t>9</w:t>
            </w:r>
          </w:p>
        </w:tc>
      </w:tr>
      <w:tr w:rsidR="00D5715B" w:rsidRPr="00D41148" w14:paraId="718999F4"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14:paraId="222A455F" w14:textId="77777777" w:rsidR="00E67FCA" w:rsidRPr="00533426" w:rsidRDefault="00E67FCA" w:rsidP="00533426">
            <w:r>
              <w:t>Güvenlik Personeli</w:t>
            </w:r>
          </w:p>
        </w:tc>
        <w:tc>
          <w:tcPr>
            <w:tcW w:w="1546" w:type="dxa"/>
          </w:tcPr>
          <w:p w14:paraId="4AB4081B" w14:textId="77777777" w:rsidR="00E67FCA" w:rsidRPr="00D41148" w:rsidRDefault="00887DE2" w:rsidP="003E5F7C">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1552" w:type="dxa"/>
          </w:tcPr>
          <w:p w14:paraId="77A7DACB" w14:textId="77777777" w:rsidR="00E67FCA" w:rsidRPr="00D41148" w:rsidRDefault="00887DE2" w:rsidP="003E5F7C">
            <w:pPr>
              <w:jc w:val="center"/>
              <w:cnfStyle w:val="000000100000" w:firstRow="0" w:lastRow="0" w:firstColumn="0" w:lastColumn="0" w:oddVBand="0" w:evenVBand="0" w:oddHBand="1" w:evenHBand="0" w:firstRowFirstColumn="0" w:firstRowLastColumn="0" w:lastRowFirstColumn="0" w:lastRowLastColumn="0"/>
              <w:rPr>
                <w:b/>
              </w:rPr>
            </w:pPr>
            <w:r>
              <w:rPr>
                <w:b/>
              </w:rPr>
              <w:t>-</w:t>
            </w:r>
          </w:p>
        </w:tc>
        <w:tc>
          <w:tcPr>
            <w:tcW w:w="1594" w:type="dxa"/>
          </w:tcPr>
          <w:p w14:paraId="7D81A450" w14:textId="77777777" w:rsidR="00E67FCA" w:rsidRPr="00D41148" w:rsidRDefault="00887DE2" w:rsidP="003E5F7C">
            <w:pPr>
              <w:jc w:val="center"/>
              <w:cnfStyle w:val="000000100000" w:firstRow="0" w:lastRow="0" w:firstColumn="0" w:lastColumn="0" w:oddVBand="0" w:evenVBand="0" w:oddHBand="1" w:evenHBand="0" w:firstRowFirstColumn="0" w:firstRowLastColumn="0" w:lastRowFirstColumn="0" w:lastRowLastColumn="0"/>
              <w:rPr>
                <w:b/>
              </w:rPr>
            </w:pPr>
            <w:r>
              <w:rPr>
                <w:b/>
              </w:rPr>
              <w:t>2</w:t>
            </w:r>
          </w:p>
        </w:tc>
      </w:tr>
      <w:tr w:rsidR="00D5715B" w:rsidRPr="00D41148" w14:paraId="58E0D9AD" w14:textId="77777777" w:rsidTr="00121FD8">
        <w:tc>
          <w:tcPr>
            <w:cnfStyle w:val="001000000000" w:firstRow="0" w:lastRow="0" w:firstColumn="1" w:lastColumn="0" w:oddVBand="0" w:evenVBand="0" w:oddHBand="0" w:evenHBand="0" w:firstRowFirstColumn="0" w:firstRowLastColumn="0" w:lastRowFirstColumn="0" w:lastRowLastColumn="0"/>
            <w:tcW w:w="4370" w:type="dxa"/>
          </w:tcPr>
          <w:p w14:paraId="46E42073" w14:textId="77777777" w:rsidR="00533426" w:rsidRPr="00D41148" w:rsidRDefault="00533426" w:rsidP="003E5F7C">
            <w:pPr>
              <w:rPr>
                <w:b w:val="0"/>
              </w:rPr>
            </w:pPr>
            <w:r w:rsidRPr="00D41148">
              <w:rPr>
                <w:b w:val="0"/>
              </w:rPr>
              <w:t>Toplam Çalışan Sayıları</w:t>
            </w:r>
          </w:p>
        </w:tc>
        <w:tc>
          <w:tcPr>
            <w:tcW w:w="1546" w:type="dxa"/>
          </w:tcPr>
          <w:p w14:paraId="38BDAA87" w14:textId="77777777" w:rsidR="00533426" w:rsidRPr="00D41148" w:rsidRDefault="00887DE2" w:rsidP="003E5F7C">
            <w:pPr>
              <w:jc w:val="center"/>
              <w:cnfStyle w:val="000000000000" w:firstRow="0" w:lastRow="0" w:firstColumn="0" w:lastColumn="0" w:oddVBand="0" w:evenVBand="0" w:oddHBand="0" w:evenHBand="0" w:firstRowFirstColumn="0" w:firstRowLastColumn="0" w:lastRowFirstColumn="0" w:lastRowLastColumn="0"/>
              <w:rPr>
                <w:b/>
              </w:rPr>
            </w:pPr>
            <w:r>
              <w:rPr>
                <w:b/>
              </w:rPr>
              <w:t>23</w:t>
            </w:r>
          </w:p>
        </w:tc>
        <w:tc>
          <w:tcPr>
            <w:tcW w:w="1552" w:type="dxa"/>
          </w:tcPr>
          <w:p w14:paraId="5F43D335" w14:textId="77777777" w:rsidR="00533426" w:rsidRPr="00D41148" w:rsidRDefault="00887DE2" w:rsidP="003E5F7C">
            <w:pPr>
              <w:jc w:val="center"/>
              <w:cnfStyle w:val="000000000000" w:firstRow="0" w:lastRow="0" w:firstColumn="0" w:lastColumn="0" w:oddVBand="0" w:evenVBand="0" w:oddHBand="0" w:evenHBand="0" w:firstRowFirstColumn="0" w:firstRowLastColumn="0" w:lastRowFirstColumn="0" w:lastRowLastColumn="0"/>
              <w:rPr>
                <w:b/>
              </w:rPr>
            </w:pPr>
            <w:r>
              <w:rPr>
                <w:b/>
              </w:rPr>
              <w:t>31</w:t>
            </w:r>
          </w:p>
        </w:tc>
        <w:tc>
          <w:tcPr>
            <w:tcW w:w="1594" w:type="dxa"/>
          </w:tcPr>
          <w:p w14:paraId="480A941C" w14:textId="77777777" w:rsidR="00533426" w:rsidRPr="00D41148" w:rsidRDefault="00887DE2" w:rsidP="003E5F7C">
            <w:pPr>
              <w:jc w:val="center"/>
              <w:cnfStyle w:val="000000000000" w:firstRow="0" w:lastRow="0" w:firstColumn="0" w:lastColumn="0" w:oddVBand="0" w:evenVBand="0" w:oddHBand="0" w:evenHBand="0" w:firstRowFirstColumn="0" w:firstRowLastColumn="0" w:lastRowFirstColumn="0" w:lastRowLastColumn="0"/>
              <w:rPr>
                <w:b/>
              </w:rPr>
            </w:pPr>
            <w:r>
              <w:rPr>
                <w:b/>
              </w:rPr>
              <w:t>54</w:t>
            </w:r>
          </w:p>
        </w:tc>
      </w:tr>
    </w:tbl>
    <w:p w14:paraId="450BA414" w14:textId="77777777" w:rsidR="00390AA4" w:rsidRDefault="00E67FCA" w:rsidP="00E67FCA">
      <w:pPr>
        <w:pStyle w:val="Balk3"/>
      </w:pPr>
      <w:r>
        <w:t>Okulumuz Bina ve Alanları</w:t>
      </w:r>
    </w:p>
    <w:p w14:paraId="6AA2721F" w14:textId="77777777" w:rsidR="00E67FCA" w:rsidRDefault="008E01DD" w:rsidP="00182608">
      <w:pPr>
        <w:tabs>
          <w:tab w:val="left" w:pos="426"/>
        </w:tabs>
        <w:spacing w:after="0"/>
        <w:jc w:val="both"/>
      </w:pPr>
      <w:r>
        <w:tab/>
      </w:r>
      <w:r w:rsidR="00E67FCA" w:rsidRPr="00E67FCA">
        <w:t>Okulumuzun binası ile açık ve kapalı alanlarına ilişkin temel bilgiler altta yer almaktadır.</w:t>
      </w:r>
    </w:p>
    <w:p w14:paraId="447BDCBF" w14:textId="77777777"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Style w:val="GridTable4Accent11"/>
        <w:tblW w:w="4723" w:type="pct"/>
        <w:tblLook w:val="04A0" w:firstRow="1" w:lastRow="0" w:firstColumn="1" w:lastColumn="0" w:noHBand="0" w:noVBand="1"/>
      </w:tblPr>
      <w:tblGrid>
        <w:gridCol w:w="3539"/>
        <w:gridCol w:w="1418"/>
        <w:gridCol w:w="2357"/>
        <w:gridCol w:w="605"/>
        <w:gridCol w:w="641"/>
      </w:tblGrid>
      <w:tr w:rsidR="00D5715B" w:rsidRPr="00D41148" w14:paraId="3E8B9757" w14:textId="77777777" w:rsidTr="00121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pct"/>
            <w:gridSpan w:val="2"/>
          </w:tcPr>
          <w:p w14:paraId="5ED072B6" w14:textId="3733353D" w:rsidR="00E67FCA" w:rsidRPr="00D41148" w:rsidRDefault="00E67FCA" w:rsidP="00246223">
            <w:pPr>
              <w:tabs>
                <w:tab w:val="left" w:pos="426"/>
              </w:tabs>
              <w:spacing w:after="0"/>
              <w:jc w:val="both"/>
              <w:rPr>
                <w:rFonts w:cs="Calibri"/>
                <w:b w:val="0"/>
                <w:szCs w:val="24"/>
              </w:rPr>
            </w:pPr>
            <w:r w:rsidRPr="00121FD8">
              <w:rPr>
                <w:rFonts w:cs="Calibri"/>
                <w:b w:val="0"/>
                <w:bCs w:val="0"/>
                <w:color w:val="FFFFFF" w:themeColor="background1"/>
                <w:szCs w:val="24"/>
              </w:rPr>
              <w:t>Okul Bölümleri</w:t>
            </w:r>
            <w:r w:rsidR="005D5792" w:rsidRPr="00121FD8">
              <w:rPr>
                <w:rFonts w:cs="Calibri"/>
                <w:b w:val="0"/>
                <w:bCs w:val="0"/>
                <w:color w:val="FFFFFF" w:themeColor="background1"/>
                <w:szCs w:val="24"/>
              </w:rPr>
              <w:t xml:space="preserve"> </w:t>
            </w:r>
          </w:p>
        </w:tc>
        <w:tc>
          <w:tcPr>
            <w:tcW w:w="1377" w:type="pct"/>
          </w:tcPr>
          <w:p w14:paraId="7DCD9C76" w14:textId="77777777" w:rsidR="00E67FCA" w:rsidRPr="00D41148"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b w:val="0"/>
                <w:szCs w:val="24"/>
              </w:rPr>
              <w:t>Özel Alanlar</w:t>
            </w:r>
          </w:p>
        </w:tc>
        <w:tc>
          <w:tcPr>
            <w:tcW w:w="353" w:type="pct"/>
          </w:tcPr>
          <w:p w14:paraId="53F84DBB" w14:textId="77777777" w:rsidR="00E67FCA" w:rsidRPr="00D41148"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b w:val="0"/>
                <w:szCs w:val="24"/>
              </w:rPr>
              <w:t>Var</w:t>
            </w:r>
          </w:p>
        </w:tc>
        <w:tc>
          <w:tcPr>
            <w:tcW w:w="374" w:type="pct"/>
          </w:tcPr>
          <w:p w14:paraId="77CAEA4E" w14:textId="77777777" w:rsidR="00E67FCA" w:rsidRPr="00D41148"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b w:val="0"/>
                <w:szCs w:val="24"/>
              </w:rPr>
              <w:t>Yok</w:t>
            </w:r>
          </w:p>
        </w:tc>
      </w:tr>
      <w:tr w:rsidR="00D5715B" w:rsidRPr="00D41148" w14:paraId="7BCD1FA7"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pct"/>
          </w:tcPr>
          <w:p w14:paraId="0C39B8C1" w14:textId="77777777" w:rsidR="00E67FCA" w:rsidRPr="00D41148" w:rsidRDefault="00E67FCA" w:rsidP="00D41148">
            <w:pPr>
              <w:tabs>
                <w:tab w:val="left" w:pos="426"/>
              </w:tabs>
              <w:spacing w:after="0"/>
              <w:jc w:val="both"/>
              <w:rPr>
                <w:rFonts w:cs="Calibri"/>
                <w:szCs w:val="24"/>
              </w:rPr>
            </w:pPr>
            <w:r w:rsidRPr="00D41148">
              <w:rPr>
                <w:rFonts w:cs="Calibri"/>
                <w:bCs w:val="0"/>
                <w:color w:val="000000"/>
                <w:szCs w:val="24"/>
              </w:rPr>
              <w:t>Okul Kat Sayısı</w:t>
            </w:r>
          </w:p>
        </w:tc>
        <w:tc>
          <w:tcPr>
            <w:tcW w:w="828" w:type="pct"/>
          </w:tcPr>
          <w:p w14:paraId="1D7176EB" w14:textId="77777777" w:rsidR="00E67FCA" w:rsidRPr="00D41148" w:rsidRDefault="00887DE2" w:rsidP="00121FD8">
            <w:pPr>
              <w:tabs>
                <w:tab w:val="left" w:pos="426"/>
              </w:tabs>
              <w:spacing w:after="0"/>
              <w:jc w:val="right"/>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w:t>
            </w:r>
          </w:p>
        </w:tc>
        <w:tc>
          <w:tcPr>
            <w:tcW w:w="1377" w:type="pct"/>
          </w:tcPr>
          <w:p w14:paraId="24EBCEB1"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szCs w:val="24"/>
              </w:rPr>
              <w:t>Çok Amaçlı Salon</w:t>
            </w:r>
          </w:p>
        </w:tc>
        <w:tc>
          <w:tcPr>
            <w:tcW w:w="353" w:type="pct"/>
          </w:tcPr>
          <w:p w14:paraId="0565346C" w14:textId="77777777" w:rsidR="00E67FCA" w:rsidRPr="00D41148" w:rsidRDefault="00887DE2" w:rsidP="00121FD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374" w:type="pct"/>
          </w:tcPr>
          <w:p w14:paraId="1698B7BA" w14:textId="77777777" w:rsidR="00E67FCA" w:rsidRPr="00D41148" w:rsidRDefault="00E67FCA" w:rsidP="00121FD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14:paraId="3D2C6316" w14:textId="77777777" w:rsidTr="00121FD8">
        <w:tc>
          <w:tcPr>
            <w:cnfStyle w:val="001000000000" w:firstRow="0" w:lastRow="0" w:firstColumn="1" w:lastColumn="0" w:oddVBand="0" w:evenVBand="0" w:oddHBand="0" w:evenHBand="0" w:firstRowFirstColumn="0" w:firstRowLastColumn="0" w:lastRowFirstColumn="0" w:lastRowLastColumn="0"/>
            <w:tcW w:w="2067" w:type="pct"/>
          </w:tcPr>
          <w:p w14:paraId="074435A5" w14:textId="77777777" w:rsidR="00E67FCA" w:rsidRPr="00D41148" w:rsidRDefault="00E67FCA" w:rsidP="00D41148">
            <w:pPr>
              <w:tabs>
                <w:tab w:val="left" w:pos="426"/>
              </w:tabs>
              <w:spacing w:after="0"/>
              <w:jc w:val="both"/>
              <w:rPr>
                <w:rFonts w:cs="Calibri"/>
                <w:szCs w:val="24"/>
              </w:rPr>
            </w:pPr>
            <w:r w:rsidRPr="00D41148">
              <w:rPr>
                <w:rFonts w:cs="Calibri"/>
                <w:bCs w:val="0"/>
                <w:color w:val="000000"/>
                <w:szCs w:val="24"/>
              </w:rPr>
              <w:t>Derslik Sayısı</w:t>
            </w:r>
          </w:p>
        </w:tc>
        <w:tc>
          <w:tcPr>
            <w:tcW w:w="828" w:type="pct"/>
          </w:tcPr>
          <w:p w14:paraId="5ECAA4AD" w14:textId="77777777" w:rsidR="00E67FCA" w:rsidRPr="00D41148" w:rsidRDefault="00887DE2" w:rsidP="00121FD8">
            <w:pPr>
              <w:tabs>
                <w:tab w:val="left" w:pos="426"/>
              </w:tabs>
              <w:spacing w:after="0"/>
              <w:jc w:val="right"/>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20</w:t>
            </w:r>
          </w:p>
        </w:tc>
        <w:tc>
          <w:tcPr>
            <w:tcW w:w="1377" w:type="pct"/>
          </w:tcPr>
          <w:p w14:paraId="1F1C615C"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Çok Amaçlı Saha</w:t>
            </w:r>
          </w:p>
        </w:tc>
        <w:tc>
          <w:tcPr>
            <w:tcW w:w="353" w:type="pct"/>
          </w:tcPr>
          <w:p w14:paraId="1ECFB81A" w14:textId="77777777" w:rsidR="00E67FCA" w:rsidRPr="00D41148" w:rsidRDefault="00887DE2" w:rsidP="00121FD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374" w:type="pct"/>
          </w:tcPr>
          <w:p w14:paraId="21D68155" w14:textId="77777777" w:rsidR="00E67FCA" w:rsidRPr="00D41148" w:rsidRDefault="00E67FCA" w:rsidP="00121FD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14:paraId="375BED05"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pct"/>
          </w:tcPr>
          <w:p w14:paraId="6AE20839" w14:textId="77777777" w:rsidR="00E67FCA" w:rsidRPr="00D41148" w:rsidRDefault="00E67FCA" w:rsidP="00D41148">
            <w:pPr>
              <w:tabs>
                <w:tab w:val="left" w:pos="426"/>
              </w:tabs>
              <w:spacing w:after="0"/>
              <w:jc w:val="both"/>
              <w:rPr>
                <w:rFonts w:cs="Calibri"/>
                <w:szCs w:val="24"/>
              </w:rPr>
            </w:pPr>
            <w:r w:rsidRPr="00D41148">
              <w:rPr>
                <w:rFonts w:cs="Calibri"/>
                <w:bCs w:val="0"/>
                <w:color w:val="000000"/>
                <w:szCs w:val="24"/>
              </w:rPr>
              <w:t xml:space="preserve">Derslik Alanları </w:t>
            </w:r>
            <w:r w:rsidRPr="00D41148">
              <w:rPr>
                <w:rFonts w:cs="Calibri"/>
                <w:bCs w:val="0"/>
                <w:color w:val="000000"/>
                <w:sz w:val="20"/>
                <w:szCs w:val="24"/>
              </w:rPr>
              <w:t>(m2)</w:t>
            </w:r>
          </w:p>
        </w:tc>
        <w:tc>
          <w:tcPr>
            <w:tcW w:w="828" w:type="pct"/>
          </w:tcPr>
          <w:p w14:paraId="7C626C9D" w14:textId="77777777" w:rsidR="00E67FCA" w:rsidRPr="00D41148" w:rsidRDefault="00887DE2" w:rsidP="00121FD8">
            <w:pPr>
              <w:tabs>
                <w:tab w:val="left" w:pos="426"/>
              </w:tabs>
              <w:spacing w:after="0"/>
              <w:jc w:val="right"/>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30</w:t>
            </w:r>
          </w:p>
        </w:tc>
        <w:tc>
          <w:tcPr>
            <w:tcW w:w="1377" w:type="pct"/>
          </w:tcPr>
          <w:p w14:paraId="66EDB141"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Kütüphane</w:t>
            </w:r>
          </w:p>
        </w:tc>
        <w:tc>
          <w:tcPr>
            <w:tcW w:w="353" w:type="pct"/>
          </w:tcPr>
          <w:p w14:paraId="47B5EBF2" w14:textId="77777777" w:rsidR="00E67FCA" w:rsidRPr="00D41148" w:rsidRDefault="00887DE2" w:rsidP="00121FD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374" w:type="pct"/>
          </w:tcPr>
          <w:p w14:paraId="29297AE2" w14:textId="77777777" w:rsidR="00E67FCA" w:rsidRPr="00D41148" w:rsidRDefault="00E67FCA" w:rsidP="00121FD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14:paraId="7CCF1528" w14:textId="77777777" w:rsidTr="00121FD8">
        <w:tc>
          <w:tcPr>
            <w:cnfStyle w:val="001000000000" w:firstRow="0" w:lastRow="0" w:firstColumn="1" w:lastColumn="0" w:oddVBand="0" w:evenVBand="0" w:oddHBand="0" w:evenHBand="0" w:firstRowFirstColumn="0" w:firstRowLastColumn="0" w:lastRowFirstColumn="0" w:lastRowLastColumn="0"/>
            <w:tcW w:w="2067" w:type="pct"/>
          </w:tcPr>
          <w:p w14:paraId="5CA0A624" w14:textId="77777777" w:rsidR="00E67FCA" w:rsidRPr="00D41148" w:rsidRDefault="00E67FCA" w:rsidP="00D41148">
            <w:pPr>
              <w:tabs>
                <w:tab w:val="left" w:pos="426"/>
              </w:tabs>
              <w:spacing w:after="0"/>
              <w:jc w:val="both"/>
              <w:rPr>
                <w:rFonts w:cs="Calibri"/>
                <w:szCs w:val="24"/>
              </w:rPr>
            </w:pPr>
            <w:r w:rsidRPr="00D41148">
              <w:rPr>
                <w:rFonts w:cs="Calibri"/>
                <w:bCs w:val="0"/>
                <w:color w:val="000000"/>
                <w:szCs w:val="24"/>
              </w:rPr>
              <w:t>Kullanılan Derslik Sayısı</w:t>
            </w:r>
          </w:p>
        </w:tc>
        <w:tc>
          <w:tcPr>
            <w:tcW w:w="828" w:type="pct"/>
          </w:tcPr>
          <w:p w14:paraId="1A129E4E" w14:textId="77777777" w:rsidR="00E67FCA" w:rsidRPr="00D41148" w:rsidRDefault="00887DE2" w:rsidP="00121FD8">
            <w:pPr>
              <w:tabs>
                <w:tab w:val="left" w:pos="426"/>
              </w:tabs>
              <w:spacing w:after="0"/>
              <w:jc w:val="right"/>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20</w:t>
            </w:r>
          </w:p>
        </w:tc>
        <w:tc>
          <w:tcPr>
            <w:tcW w:w="1377" w:type="pct"/>
          </w:tcPr>
          <w:p w14:paraId="574FC70A"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Fen Laboratuvarı</w:t>
            </w:r>
          </w:p>
        </w:tc>
        <w:tc>
          <w:tcPr>
            <w:tcW w:w="353" w:type="pct"/>
          </w:tcPr>
          <w:p w14:paraId="2A93A705" w14:textId="77777777" w:rsidR="00E67FCA" w:rsidRPr="00D41148" w:rsidRDefault="00887DE2" w:rsidP="00121FD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374" w:type="pct"/>
          </w:tcPr>
          <w:p w14:paraId="7D7B433A" w14:textId="77777777" w:rsidR="00E67FCA" w:rsidRPr="00D41148" w:rsidRDefault="00E67FCA" w:rsidP="00121FD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14:paraId="2819EBED"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pct"/>
          </w:tcPr>
          <w:p w14:paraId="2F6BA0EF" w14:textId="77777777" w:rsidR="00E67FCA" w:rsidRPr="00D41148" w:rsidRDefault="00E67FCA" w:rsidP="00D41148">
            <w:pPr>
              <w:tabs>
                <w:tab w:val="left" w:pos="426"/>
              </w:tabs>
              <w:spacing w:after="0"/>
              <w:jc w:val="both"/>
              <w:rPr>
                <w:rFonts w:cs="Calibri"/>
                <w:szCs w:val="24"/>
              </w:rPr>
            </w:pPr>
            <w:r w:rsidRPr="00D41148">
              <w:rPr>
                <w:rFonts w:cs="Calibri"/>
                <w:bCs w:val="0"/>
                <w:color w:val="000000"/>
                <w:szCs w:val="24"/>
              </w:rPr>
              <w:t>Şube Sayısı</w:t>
            </w:r>
          </w:p>
        </w:tc>
        <w:tc>
          <w:tcPr>
            <w:tcW w:w="828" w:type="pct"/>
          </w:tcPr>
          <w:p w14:paraId="4F09BEF9" w14:textId="77777777" w:rsidR="00E67FCA" w:rsidRPr="00D41148" w:rsidRDefault="00887DE2" w:rsidP="00121FD8">
            <w:pPr>
              <w:tabs>
                <w:tab w:val="left" w:pos="426"/>
              </w:tabs>
              <w:spacing w:after="0"/>
              <w:jc w:val="right"/>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20</w:t>
            </w:r>
          </w:p>
        </w:tc>
        <w:tc>
          <w:tcPr>
            <w:tcW w:w="1377" w:type="pct"/>
          </w:tcPr>
          <w:p w14:paraId="43F0419B"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Bilgisayar Laboratuvarı</w:t>
            </w:r>
          </w:p>
        </w:tc>
        <w:tc>
          <w:tcPr>
            <w:tcW w:w="353" w:type="pct"/>
          </w:tcPr>
          <w:p w14:paraId="7311A767" w14:textId="77777777" w:rsidR="00E67FCA" w:rsidRPr="00D41148" w:rsidRDefault="00E67FCA" w:rsidP="00121FD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374" w:type="pct"/>
          </w:tcPr>
          <w:p w14:paraId="0750214B" w14:textId="77777777" w:rsidR="00E67FCA" w:rsidRPr="00D41148" w:rsidRDefault="00887DE2" w:rsidP="00121FD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D5715B" w:rsidRPr="00D41148" w14:paraId="0AAC8B9C" w14:textId="77777777" w:rsidTr="00121FD8">
        <w:tc>
          <w:tcPr>
            <w:cnfStyle w:val="001000000000" w:firstRow="0" w:lastRow="0" w:firstColumn="1" w:lastColumn="0" w:oddVBand="0" w:evenVBand="0" w:oddHBand="0" w:evenHBand="0" w:firstRowFirstColumn="0" w:firstRowLastColumn="0" w:lastRowFirstColumn="0" w:lastRowLastColumn="0"/>
            <w:tcW w:w="2067" w:type="pct"/>
          </w:tcPr>
          <w:p w14:paraId="057CA6FD" w14:textId="77777777" w:rsidR="00E67FCA" w:rsidRPr="00D41148" w:rsidRDefault="00E67FCA" w:rsidP="00D41148">
            <w:pPr>
              <w:tabs>
                <w:tab w:val="left" w:pos="426"/>
              </w:tabs>
              <w:spacing w:after="0"/>
              <w:jc w:val="both"/>
              <w:rPr>
                <w:rFonts w:cs="Calibri"/>
                <w:szCs w:val="24"/>
              </w:rPr>
            </w:pPr>
            <w:r w:rsidRPr="00D41148">
              <w:rPr>
                <w:rFonts w:cs="Calibri"/>
                <w:bCs w:val="0"/>
                <w:color w:val="000000"/>
                <w:szCs w:val="24"/>
              </w:rPr>
              <w:t xml:space="preserve">İdari Odaların Alanı </w:t>
            </w:r>
            <w:r w:rsidRPr="00D41148">
              <w:rPr>
                <w:rFonts w:cs="Calibri"/>
                <w:bCs w:val="0"/>
                <w:color w:val="000000"/>
                <w:sz w:val="20"/>
                <w:szCs w:val="24"/>
              </w:rPr>
              <w:t>(m2)</w:t>
            </w:r>
          </w:p>
        </w:tc>
        <w:tc>
          <w:tcPr>
            <w:tcW w:w="828" w:type="pct"/>
          </w:tcPr>
          <w:p w14:paraId="1A1EDAC1" w14:textId="77777777" w:rsidR="00E67FCA" w:rsidRPr="00D41148" w:rsidRDefault="00887DE2" w:rsidP="00121FD8">
            <w:pPr>
              <w:tabs>
                <w:tab w:val="left" w:pos="426"/>
              </w:tabs>
              <w:spacing w:after="0"/>
              <w:jc w:val="right"/>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10</w:t>
            </w:r>
          </w:p>
        </w:tc>
        <w:tc>
          <w:tcPr>
            <w:tcW w:w="1377" w:type="pct"/>
          </w:tcPr>
          <w:p w14:paraId="2CBAE359"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İş Atölyesi</w:t>
            </w:r>
          </w:p>
        </w:tc>
        <w:tc>
          <w:tcPr>
            <w:tcW w:w="353" w:type="pct"/>
          </w:tcPr>
          <w:p w14:paraId="18B0A0E1" w14:textId="77777777" w:rsidR="00E67FCA" w:rsidRPr="00D41148" w:rsidRDefault="00E67FCA" w:rsidP="00121FD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374" w:type="pct"/>
          </w:tcPr>
          <w:p w14:paraId="4B189F85" w14:textId="77777777" w:rsidR="00E67FCA" w:rsidRPr="00D41148" w:rsidRDefault="00887DE2" w:rsidP="00121FD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D5715B" w:rsidRPr="00D41148" w14:paraId="76047FF2"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pct"/>
          </w:tcPr>
          <w:p w14:paraId="18748E6E" w14:textId="77777777"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Öğretmenler Odası </w:t>
            </w:r>
            <w:r w:rsidRPr="00D41148">
              <w:rPr>
                <w:rFonts w:cs="Calibri"/>
                <w:bCs w:val="0"/>
                <w:color w:val="000000"/>
                <w:sz w:val="20"/>
                <w:szCs w:val="24"/>
              </w:rPr>
              <w:t>(m2)</w:t>
            </w:r>
          </w:p>
        </w:tc>
        <w:tc>
          <w:tcPr>
            <w:tcW w:w="828" w:type="pct"/>
          </w:tcPr>
          <w:p w14:paraId="4A88D2A0" w14:textId="77777777" w:rsidR="00E67FCA" w:rsidRPr="00D41148" w:rsidRDefault="00887DE2" w:rsidP="00121FD8">
            <w:pPr>
              <w:tabs>
                <w:tab w:val="left" w:pos="426"/>
              </w:tabs>
              <w:spacing w:after="0"/>
              <w:jc w:val="right"/>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50</w:t>
            </w:r>
          </w:p>
        </w:tc>
        <w:tc>
          <w:tcPr>
            <w:tcW w:w="1377" w:type="pct"/>
          </w:tcPr>
          <w:p w14:paraId="7E051498"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szCs w:val="24"/>
              </w:rPr>
              <w:t>Beceri Atölyesi</w:t>
            </w:r>
          </w:p>
        </w:tc>
        <w:tc>
          <w:tcPr>
            <w:tcW w:w="353" w:type="pct"/>
          </w:tcPr>
          <w:p w14:paraId="23F40E92" w14:textId="77777777" w:rsidR="00E67FCA" w:rsidRPr="00D41148" w:rsidRDefault="00E67FCA" w:rsidP="00121FD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374" w:type="pct"/>
          </w:tcPr>
          <w:p w14:paraId="64DFBA8C" w14:textId="77777777" w:rsidR="00E67FCA" w:rsidRPr="00D41148" w:rsidRDefault="00887DE2" w:rsidP="00121FD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D5715B" w:rsidRPr="00D41148" w14:paraId="51A62B04" w14:textId="77777777" w:rsidTr="00121FD8">
        <w:tc>
          <w:tcPr>
            <w:cnfStyle w:val="001000000000" w:firstRow="0" w:lastRow="0" w:firstColumn="1" w:lastColumn="0" w:oddVBand="0" w:evenVBand="0" w:oddHBand="0" w:evenHBand="0" w:firstRowFirstColumn="0" w:firstRowLastColumn="0" w:lastRowFirstColumn="0" w:lastRowLastColumn="0"/>
            <w:tcW w:w="2067" w:type="pct"/>
          </w:tcPr>
          <w:p w14:paraId="25AD671E" w14:textId="77777777"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Okul Oturum Alanı </w:t>
            </w:r>
            <w:r w:rsidRPr="00D41148">
              <w:rPr>
                <w:rFonts w:cs="Calibri"/>
                <w:bCs w:val="0"/>
                <w:color w:val="000000"/>
                <w:sz w:val="20"/>
                <w:szCs w:val="24"/>
              </w:rPr>
              <w:t>(m2)</w:t>
            </w:r>
          </w:p>
        </w:tc>
        <w:tc>
          <w:tcPr>
            <w:tcW w:w="828" w:type="pct"/>
          </w:tcPr>
          <w:p w14:paraId="0859BBA6" w14:textId="77777777" w:rsidR="00E67FCA" w:rsidRPr="00D41148" w:rsidRDefault="00887DE2" w:rsidP="00121FD8">
            <w:pPr>
              <w:tabs>
                <w:tab w:val="left" w:pos="426"/>
              </w:tabs>
              <w:spacing w:after="0"/>
              <w:jc w:val="right"/>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1779</w:t>
            </w:r>
          </w:p>
        </w:tc>
        <w:tc>
          <w:tcPr>
            <w:tcW w:w="1377" w:type="pct"/>
          </w:tcPr>
          <w:p w14:paraId="7580894C" w14:textId="77777777" w:rsidR="00E67FCA" w:rsidRPr="00D41148" w:rsidRDefault="005E286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Pansiyon</w:t>
            </w:r>
          </w:p>
        </w:tc>
        <w:tc>
          <w:tcPr>
            <w:tcW w:w="353" w:type="pct"/>
          </w:tcPr>
          <w:p w14:paraId="5F201913" w14:textId="77777777" w:rsidR="00E67FCA" w:rsidRPr="00D41148" w:rsidRDefault="00887DE2" w:rsidP="00121FD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374" w:type="pct"/>
          </w:tcPr>
          <w:p w14:paraId="6D6EE077" w14:textId="77777777" w:rsidR="00E67FCA" w:rsidRPr="00D41148" w:rsidRDefault="00E67FCA" w:rsidP="00121FD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14:paraId="1977BB06"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pct"/>
          </w:tcPr>
          <w:p w14:paraId="6ECD26F8" w14:textId="77777777"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Okul Bahçesi </w:t>
            </w:r>
            <w:r w:rsidRPr="00D41148">
              <w:rPr>
                <w:rFonts w:cs="Calibri"/>
                <w:bCs w:val="0"/>
                <w:color w:val="000000"/>
                <w:sz w:val="20"/>
                <w:szCs w:val="24"/>
              </w:rPr>
              <w:t>(Açık Alan)(m2)</w:t>
            </w:r>
          </w:p>
        </w:tc>
        <w:tc>
          <w:tcPr>
            <w:tcW w:w="828" w:type="pct"/>
          </w:tcPr>
          <w:p w14:paraId="4F5CF539" w14:textId="77777777" w:rsidR="00E67FCA" w:rsidRPr="00D41148" w:rsidRDefault="00887DE2" w:rsidP="00121FD8">
            <w:pPr>
              <w:tabs>
                <w:tab w:val="left" w:pos="426"/>
              </w:tabs>
              <w:spacing w:after="0"/>
              <w:jc w:val="right"/>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779</w:t>
            </w:r>
          </w:p>
        </w:tc>
        <w:tc>
          <w:tcPr>
            <w:tcW w:w="1377" w:type="pct"/>
          </w:tcPr>
          <w:p w14:paraId="3C3872BC"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53" w:type="pct"/>
          </w:tcPr>
          <w:p w14:paraId="5C9666C5" w14:textId="77777777" w:rsidR="00E67FCA" w:rsidRPr="00D41148" w:rsidRDefault="00E67FCA" w:rsidP="00121FD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374" w:type="pct"/>
          </w:tcPr>
          <w:p w14:paraId="10F1708E" w14:textId="77777777" w:rsidR="00E67FCA" w:rsidRPr="00D41148" w:rsidRDefault="00E67FCA" w:rsidP="00121FD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14:paraId="6B139DC8" w14:textId="77777777" w:rsidTr="00121FD8">
        <w:tc>
          <w:tcPr>
            <w:cnfStyle w:val="001000000000" w:firstRow="0" w:lastRow="0" w:firstColumn="1" w:lastColumn="0" w:oddVBand="0" w:evenVBand="0" w:oddHBand="0" w:evenHBand="0" w:firstRowFirstColumn="0" w:firstRowLastColumn="0" w:lastRowFirstColumn="0" w:lastRowLastColumn="0"/>
            <w:tcW w:w="2067" w:type="pct"/>
          </w:tcPr>
          <w:p w14:paraId="214E9AF1" w14:textId="77777777"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Okul Kapalı Alan </w:t>
            </w:r>
            <w:r w:rsidRPr="00D41148">
              <w:rPr>
                <w:rFonts w:cs="Calibri"/>
                <w:bCs w:val="0"/>
                <w:color w:val="000000"/>
                <w:sz w:val="20"/>
                <w:szCs w:val="24"/>
              </w:rPr>
              <w:t>(m2)</w:t>
            </w:r>
          </w:p>
        </w:tc>
        <w:tc>
          <w:tcPr>
            <w:tcW w:w="828" w:type="pct"/>
          </w:tcPr>
          <w:p w14:paraId="5F9AC725" w14:textId="77777777" w:rsidR="00E67FCA" w:rsidRPr="00D41148" w:rsidRDefault="00887DE2" w:rsidP="00121FD8">
            <w:pPr>
              <w:tabs>
                <w:tab w:val="left" w:pos="426"/>
              </w:tabs>
              <w:spacing w:after="0"/>
              <w:jc w:val="right"/>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7779</w:t>
            </w:r>
          </w:p>
        </w:tc>
        <w:tc>
          <w:tcPr>
            <w:tcW w:w="1377" w:type="pct"/>
          </w:tcPr>
          <w:p w14:paraId="4FD6CE1A"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53" w:type="pct"/>
          </w:tcPr>
          <w:p w14:paraId="7EAD985A" w14:textId="77777777" w:rsidR="00E67FCA" w:rsidRPr="00D41148" w:rsidRDefault="00E67FCA" w:rsidP="00121FD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374" w:type="pct"/>
          </w:tcPr>
          <w:p w14:paraId="64BABDE3" w14:textId="77777777" w:rsidR="00E67FCA" w:rsidRPr="00D41148" w:rsidRDefault="00E67FCA" w:rsidP="00121FD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14:paraId="3BC37BF0"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pct"/>
          </w:tcPr>
          <w:p w14:paraId="6A98E635" w14:textId="77777777"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Sanatsal, bilimsel ve sportif amaçlı toplam alan </w:t>
            </w:r>
            <w:r w:rsidRPr="00D41148">
              <w:rPr>
                <w:rFonts w:cs="Calibri"/>
                <w:bCs w:val="0"/>
                <w:color w:val="000000"/>
                <w:sz w:val="20"/>
                <w:szCs w:val="20"/>
              </w:rPr>
              <w:t>(m</w:t>
            </w:r>
            <w:r w:rsidRPr="00D41148">
              <w:rPr>
                <w:rFonts w:cs="Calibri"/>
                <w:bCs w:val="0"/>
                <w:color w:val="000000"/>
                <w:sz w:val="20"/>
                <w:szCs w:val="20"/>
                <w:vertAlign w:val="superscript"/>
              </w:rPr>
              <w:t>2</w:t>
            </w:r>
            <w:r w:rsidRPr="00D41148">
              <w:rPr>
                <w:rFonts w:cs="Calibri"/>
                <w:bCs w:val="0"/>
                <w:color w:val="000000"/>
                <w:sz w:val="20"/>
                <w:szCs w:val="24"/>
              </w:rPr>
              <w:t>)</w:t>
            </w:r>
          </w:p>
        </w:tc>
        <w:tc>
          <w:tcPr>
            <w:tcW w:w="828" w:type="pct"/>
          </w:tcPr>
          <w:p w14:paraId="06C47678" w14:textId="77777777" w:rsidR="00E67FCA" w:rsidRPr="00D41148" w:rsidRDefault="00887DE2" w:rsidP="00121FD8">
            <w:pPr>
              <w:tabs>
                <w:tab w:val="left" w:pos="426"/>
              </w:tabs>
              <w:spacing w:after="0"/>
              <w:jc w:val="right"/>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1000</w:t>
            </w:r>
          </w:p>
        </w:tc>
        <w:tc>
          <w:tcPr>
            <w:tcW w:w="1377" w:type="pct"/>
          </w:tcPr>
          <w:p w14:paraId="3A018CB2"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53" w:type="pct"/>
          </w:tcPr>
          <w:p w14:paraId="687F5DDB"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374" w:type="pct"/>
          </w:tcPr>
          <w:p w14:paraId="7940888D"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14:paraId="61042AFE" w14:textId="77777777" w:rsidTr="00121FD8">
        <w:tc>
          <w:tcPr>
            <w:cnfStyle w:val="001000000000" w:firstRow="0" w:lastRow="0" w:firstColumn="1" w:lastColumn="0" w:oddVBand="0" w:evenVBand="0" w:oddHBand="0" w:evenHBand="0" w:firstRowFirstColumn="0" w:firstRowLastColumn="0" w:lastRowFirstColumn="0" w:lastRowLastColumn="0"/>
            <w:tcW w:w="2067" w:type="pct"/>
          </w:tcPr>
          <w:p w14:paraId="5576839F" w14:textId="77777777"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Kantin </w:t>
            </w:r>
            <w:r w:rsidRPr="00D41148">
              <w:rPr>
                <w:rFonts w:cs="Calibri"/>
                <w:bCs w:val="0"/>
                <w:color w:val="000000"/>
                <w:sz w:val="20"/>
                <w:szCs w:val="24"/>
              </w:rPr>
              <w:t>(m2)</w:t>
            </w:r>
          </w:p>
        </w:tc>
        <w:tc>
          <w:tcPr>
            <w:tcW w:w="828" w:type="pct"/>
          </w:tcPr>
          <w:p w14:paraId="3EA45802" w14:textId="77777777" w:rsidR="00E67FCA" w:rsidRPr="00D41148" w:rsidRDefault="00887DE2" w:rsidP="00121FD8">
            <w:pPr>
              <w:tabs>
                <w:tab w:val="left" w:pos="426"/>
              </w:tabs>
              <w:spacing w:after="0"/>
              <w:jc w:val="right"/>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55</w:t>
            </w:r>
          </w:p>
        </w:tc>
        <w:tc>
          <w:tcPr>
            <w:tcW w:w="1377" w:type="pct"/>
          </w:tcPr>
          <w:p w14:paraId="41D1181F"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53" w:type="pct"/>
          </w:tcPr>
          <w:p w14:paraId="0D973D79"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374" w:type="pct"/>
          </w:tcPr>
          <w:p w14:paraId="7E1E071F"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14:paraId="0CEF8E8E" w14:textId="77777777" w:rsidTr="0012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pct"/>
          </w:tcPr>
          <w:p w14:paraId="77F2407D" w14:textId="77777777"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Tuvalet Sayısı</w:t>
            </w:r>
          </w:p>
        </w:tc>
        <w:tc>
          <w:tcPr>
            <w:tcW w:w="828" w:type="pct"/>
          </w:tcPr>
          <w:p w14:paraId="23A10308" w14:textId="77777777" w:rsidR="00E67FCA" w:rsidRPr="00D41148" w:rsidRDefault="00887DE2" w:rsidP="00121FD8">
            <w:pPr>
              <w:tabs>
                <w:tab w:val="left" w:pos="426"/>
              </w:tabs>
              <w:spacing w:after="0"/>
              <w:jc w:val="right"/>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8</w:t>
            </w:r>
          </w:p>
        </w:tc>
        <w:tc>
          <w:tcPr>
            <w:tcW w:w="1377" w:type="pct"/>
          </w:tcPr>
          <w:p w14:paraId="72FE1B0D"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53" w:type="pct"/>
          </w:tcPr>
          <w:p w14:paraId="1960B710"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374" w:type="pct"/>
          </w:tcPr>
          <w:p w14:paraId="2E5BA5AC"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bl>
    <w:p w14:paraId="5D3C939C" w14:textId="77777777" w:rsidR="00390AA4" w:rsidRDefault="00390AA4" w:rsidP="00182608">
      <w:pPr>
        <w:tabs>
          <w:tab w:val="left" w:pos="426"/>
        </w:tabs>
        <w:spacing w:after="0"/>
        <w:jc w:val="both"/>
        <w:rPr>
          <w:rFonts w:cs="Calibri"/>
          <w:b/>
          <w:szCs w:val="24"/>
        </w:rPr>
      </w:pPr>
    </w:p>
    <w:p w14:paraId="3A0337E2" w14:textId="77777777" w:rsidR="00390AA4" w:rsidRPr="00A47F2F" w:rsidRDefault="00E67FCA" w:rsidP="00E67FCA">
      <w:pPr>
        <w:pStyle w:val="Balk3"/>
      </w:pPr>
      <w:r>
        <w:t>Sınıf ve Öğrenci Bilgileri</w:t>
      </w:r>
    </w:p>
    <w:p w14:paraId="2883A741" w14:textId="77777777"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tbl>
      <w:tblPr>
        <w:tblStyle w:val="GridTable4Accent11"/>
        <w:tblW w:w="0" w:type="auto"/>
        <w:tblLook w:val="04A0" w:firstRow="1" w:lastRow="0" w:firstColumn="1" w:lastColumn="0" w:noHBand="0" w:noVBand="1"/>
      </w:tblPr>
      <w:tblGrid>
        <w:gridCol w:w="1418"/>
        <w:gridCol w:w="773"/>
        <w:gridCol w:w="942"/>
        <w:gridCol w:w="1263"/>
        <w:gridCol w:w="1379"/>
        <w:gridCol w:w="832"/>
        <w:gridCol w:w="1109"/>
        <w:gridCol w:w="1346"/>
      </w:tblGrid>
      <w:tr w:rsidR="00D5715B" w:rsidRPr="00D41148" w14:paraId="5CD63230" w14:textId="77777777" w:rsidTr="00F17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DB42D65" w14:textId="77777777" w:rsidR="009C6C05" w:rsidRPr="00D41148" w:rsidRDefault="009C6C05" w:rsidP="00D9243F">
            <w:pPr>
              <w:tabs>
                <w:tab w:val="left" w:pos="426"/>
              </w:tabs>
              <w:spacing w:after="0"/>
              <w:jc w:val="center"/>
              <w:rPr>
                <w:b w:val="0"/>
                <w:szCs w:val="24"/>
              </w:rPr>
            </w:pPr>
            <w:r w:rsidRPr="00D41148">
              <w:rPr>
                <w:b w:val="0"/>
                <w:szCs w:val="24"/>
              </w:rPr>
              <w:t>SINIFI</w:t>
            </w:r>
          </w:p>
        </w:tc>
        <w:tc>
          <w:tcPr>
            <w:tcW w:w="773" w:type="dxa"/>
          </w:tcPr>
          <w:p w14:paraId="643E7227" w14:textId="77777777" w:rsidR="009C6C05" w:rsidRPr="00D41148" w:rsidRDefault="009C6C05" w:rsidP="00D9243F">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szCs w:val="24"/>
              </w:rPr>
            </w:pPr>
            <w:r w:rsidRPr="00D41148">
              <w:rPr>
                <w:szCs w:val="24"/>
              </w:rPr>
              <w:t>Kız</w:t>
            </w:r>
          </w:p>
        </w:tc>
        <w:tc>
          <w:tcPr>
            <w:tcW w:w="942" w:type="dxa"/>
          </w:tcPr>
          <w:p w14:paraId="4AAE22AD" w14:textId="77777777" w:rsidR="009C6C05" w:rsidRPr="00D41148" w:rsidRDefault="009C6C05" w:rsidP="00D9243F">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szCs w:val="24"/>
              </w:rPr>
            </w:pPr>
            <w:r w:rsidRPr="00D41148">
              <w:rPr>
                <w:szCs w:val="24"/>
              </w:rPr>
              <w:t>Erkek</w:t>
            </w:r>
          </w:p>
        </w:tc>
        <w:tc>
          <w:tcPr>
            <w:tcW w:w="1263" w:type="dxa"/>
          </w:tcPr>
          <w:p w14:paraId="15751EE4" w14:textId="77777777" w:rsidR="009C6C05" w:rsidRPr="00710994" w:rsidRDefault="009C6C05" w:rsidP="00D9243F">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b w:val="0"/>
                <w:szCs w:val="24"/>
              </w:rPr>
            </w:pPr>
            <w:r w:rsidRPr="00710994">
              <w:rPr>
                <w:b w:val="0"/>
                <w:szCs w:val="24"/>
              </w:rPr>
              <w:t>Toplam</w:t>
            </w:r>
          </w:p>
        </w:tc>
        <w:tc>
          <w:tcPr>
            <w:tcW w:w="1379" w:type="dxa"/>
          </w:tcPr>
          <w:p w14:paraId="492ED4B7" w14:textId="77777777" w:rsidR="009C6C05" w:rsidRPr="00D41148" w:rsidRDefault="009C6C05" w:rsidP="00D9243F">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b w:val="0"/>
                <w:szCs w:val="24"/>
              </w:rPr>
            </w:pPr>
            <w:r w:rsidRPr="00D41148">
              <w:rPr>
                <w:b w:val="0"/>
                <w:szCs w:val="24"/>
              </w:rPr>
              <w:t>SINIFI</w:t>
            </w:r>
          </w:p>
        </w:tc>
        <w:tc>
          <w:tcPr>
            <w:tcW w:w="832" w:type="dxa"/>
          </w:tcPr>
          <w:p w14:paraId="24A339B0" w14:textId="77777777" w:rsidR="009C6C05" w:rsidRPr="00D41148" w:rsidRDefault="009C6C05" w:rsidP="00D9243F">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szCs w:val="24"/>
              </w:rPr>
            </w:pPr>
            <w:r w:rsidRPr="00D41148">
              <w:rPr>
                <w:szCs w:val="24"/>
              </w:rPr>
              <w:t>Kız</w:t>
            </w:r>
          </w:p>
        </w:tc>
        <w:tc>
          <w:tcPr>
            <w:tcW w:w="1109" w:type="dxa"/>
          </w:tcPr>
          <w:p w14:paraId="24E8DA2C" w14:textId="77777777" w:rsidR="009C6C05" w:rsidRPr="00D41148" w:rsidRDefault="009C6C05" w:rsidP="00D9243F">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szCs w:val="24"/>
              </w:rPr>
            </w:pPr>
            <w:r w:rsidRPr="00D41148">
              <w:rPr>
                <w:szCs w:val="24"/>
              </w:rPr>
              <w:t>Erkek</w:t>
            </w:r>
          </w:p>
        </w:tc>
        <w:tc>
          <w:tcPr>
            <w:tcW w:w="1346" w:type="dxa"/>
          </w:tcPr>
          <w:p w14:paraId="14069D88" w14:textId="77777777" w:rsidR="009C6C05" w:rsidRPr="00710994" w:rsidRDefault="009C6C05" w:rsidP="00D9243F">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b w:val="0"/>
                <w:szCs w:val="24"/>
              </w:rPr>
            </w:pPr>
            <w:r w:rsidRPr="00710994">
              <w:rPr>
                <w:b w:val="0"/>
                <w:szCs w:val="24"/>
              </w:rPr>
              <w:t>Toplam</w:t>
            </w:r>
          </w:p>
        </w:tc>
      </w:tr>
      <w:tr w:rsidR="00D5715B" w:rsidRPr="00D41148" w14:paraId="2198E112" w14:textId="77777777" w:rsidTr="00F17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05035BA" w14:textId="77777777" w:rsidR="003E5F7C" w:rsidRPr="00D41148" w:rsidRDefault="003E5F7C" w:rsidP="00D9243F">
            <w:pPr>
              <w:tabs>
                <w:tab w:val="left" w:pos="426"/>
              </w:tabs>
              <w:spacing w:after="0"/>
              <w:jc w:val="center"/>
              <w:rPr>
                <w:szCs w:val="24"/>
              </w:rPr>
            </w:pPr>
            <w:r>
              <w:rPr>
                <w:szCs w:val="24"/>
              </w:rPr>
              <w:t>9/A</w:t>
            </w:r>
          </w:p>
        </w:tc>
        <w:tc>
          <w:tcPr>
            <w:tcW w:w="773" w:type="dxa"/>
          </w:tcPr>
          <w:p w14:paraId="4029F5B0" w14:textId="77777777" w:rsidR="009C6C05" w:rsidRPr="00D41148" w:rsidRDefault="00887DE2"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942" w:type="dxa"/>
          </w:tcPr>
          <w:p w14:paraId="24C347F7" w14:textId="77777777" w:rsidR="009C6C05" w:rsidRPr="00D41148" w:rsidRDefault="00887DE2"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18</w:t>
            </w:r>
          </w:p>
        </w:tc>
        <w:tc>
          <w:tcPr>
            <w:tcW w:w="1263" w:type="dxa"/>
          </w:tcPr>
          <w:p w14:paraId="72AC9F33" w14:textId="77777777" w:rsidR="009C6C05" w:rsidRPr="00D41148" w:rsidRDefault="00887DE2"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31</w:t>
            </w:r>
          </w:p>
        </w:tc>
        <w:tc>
          <w:tcPr>
            <w:tcW w:w="1379" w:type="dxa"/>
          </w:tcPr>
          <w:p w14:paraId="63646AE0" w14:textId="77777777" w:rsidR="009C6C05" w:rsidRPr="00D9243F" w:rsidRDefault="003E5F7C"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D9243F">
              <w:rPr>
                <w:b/>
                <w:szCs w:val="24"/>
              </w:rPr>
              <w:t>11/A</w:t>
            </w:r>
          </w:p>
        </w:tc>
        <w:tc>
          <w:tcPr>
            <w:tcW w:w="832" w:type="dxa"/>
          </w:tcPr>
          <w:p w14:paraId="1E64FD40" w14:textId="77777777" w:rsidR="009C6C05"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16</w:t>
            </w:r>
          </w:p>
        </w:tc>
        <w:tc>
          <w:tcPr>
            <w:tcW w:w="1109" w:type="dxa"/>
          </w:tcPr>
          <w:p w14:paraId="23544CFB" w14:textId="77777777" w:rsidR="009C6C05"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14</w:t>
            </w:r>
          </w:p>
        </w:tc>
        <w:tc>
          <w:tcPr>
            <w:tcW w:w="1346" w:type="dxa"/>
          </w:tcPr>
          <w:p w14:paraId="7419ECA8" w14:textId="77777777" w:rsidR="009C6C05"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30</w:t>
            </w:r>
          </w:p>
        </w:tc>
      </w:tr>
      <w:tr w:rsidR="00D5715B" w:rsidRPr="00D41148" w14:paraId="66BA66F3" w14:textId="77777777" w:rsidTr="00F17488">
        <w:tc>
          <w:tcPr>
            <w:cnfStyle w:val="001000000000" w:firstRow="0" w:lastRow="0" w:firstColumn="1" w:lastColumn="0" w:oddVBand="0" w:evenVBand="0" w:oddHBand="0" w:evenHBand="0" w:firstRowFirstColumn="0" w:firstRowLastColumn="0" w:lastRowFirstColumn="0" w:lastRowLastColumn="0"/>
            <w:tcW w:w="1418" w:type="dxa"/>
          </w:tcPr>
          <w:p w14:paraId="00FF22B8" w14:textId="77777777" w:rsidR="009C6C05" w:rsidRPr="00D41148" w:rsidRDefault="003E5F7C" w:rsidP="00D9243F">
            <w:pPr>
              <w:tabs>
                <w:tab w:val="left" w:pos="426"/>
              </w:tabs>
              <w:spacing w:after="0"/>
              <w:jc w:val="center"/>
              <w:rPr>
                <w:szCs w:val="24"/>
              </w:rPr>
            </w:pPr>
            <w:r>
              <w:rPr>
                <w:szCs w:val="24"/>
              </w:rPr>
              <w:t>9/B</w:t>
            </w:r>
          </w:p>
        </w:tc>
        <w:tc>
          <w:tcPr>
            <w:tcW w:w="773" w:type="dxa"/>
          </w:tcPr>
          <w:p w14:paraId="56E3A2A4" w14:textId="77777777" w:rsidR="009C6C05" w:rsidRPr="00D41148" w:rsidRDefault="00887DE2"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942" w:type="dxa"/>
          </w:tcPr>
          <w:p w14:paraId="75E35773" w14:textId="77777777" w:rsidR="009C6C05" w:rsidRPr="00D41148" w:rsidRDefault="00887DE2"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17</w:t>
            </w:r>
          </w:p>
        </w:tc>
        <w:tc>
          <w:tcPr>
            <w:tcW w:w="1263" w:type="dxa"/>
          </w:tcPr>
          <w:p w14:paraId="2D9ED555" w14:textId="77777777" w:rsidR="009C6C05" w:rsidRPr="00D41148" w:rsidRDefault="00887DE2"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31</w:t>
            </w:r>
          </w:p>
        </w:tc>
        <w:tc>
          <w:tcPr>
            <w:tcW w:w="1379" w:type="dxa"/>
          </w:tcPr>
          <w:p w14:paraId="416AEFC7" w14:textId="77777777" w:rsidR="009C6C05" w:rsidRPr="00D9243F" w:rsidRDefault="003E5F7C"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11/B</w:t>
            </w:r>
          </w:p>
        </w:tc>
        <w:tc>
          <w:tcPr>
            <w:tcW w:w="832" w:type="dxa"/>
          </w:tcPr>
          <w:p w14:paraId="3E7D6D39" w14:textId="77777777" w:rsidR="009C6C05"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15</w:t>
            </w:r>
          </w:p>
        </w:tc>
        <w:tc>
          <w:tcPr>
            <w:tcW w:w="1109" w:type="dxa"/>
          </w:tcPr>
          <w:p w14:paraId="6CD40BEE" w14:textId="77777777" w:rsidR="009C6C05"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1346" w:type="dxa"/>
          </w:tcPr>
          <w:p w14:paraId="1DDA9CB4" w14:textId="77777777" w:rsidR="009C6C05"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27</w:t>
            </w:r>
          </w:p>
        </w:tc>
      </w:tr>
      <w:tr w:rsidR="00D5715B" w:rsidRPr="00D41148" w14:paraId="308FD962" w14:textId="77777777" w:rsidTr="00F17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80C7603" w14:textId="77777777" w:rsidR="009C6C05" w:rsidRPr="00D41148" w:rsidRDefault="003E5F7C" w:rsidP="00D9243F">
            <w:pPr>
              <w:tabs>
                <w:tab w:val="left" w:pos="426"/>
              </w:tabs>
              <w:spacing w:after="0"/>
              <w:jc w:val="center"/>
              <w:rPr>
                <w:szCs w:val="24"/>
              </w:rPr>
            </w:pPr>
            <w:r>
              <w:rPr>
                <w:szCs w:val="24"/>
              </w:rPr>
              <w:t>9/C</w:t>
            </w:r>
          </w:p>
        </w:tc>
        <w:tc>
          <w:tcPr>
            <w:tcW w:w="773" w:type="dxa"/>
          </w:tcPr>
          <w:p w14:paraId="3117FCA0" w14:textId="77777777" w:rsidR="009C6C05" w:rsidRPr="00D41148" w:rsidRDefault="00887DE2"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14</w:t>
            </w:r>
          </w:p>
        </w:tc>
        <w:tc>
          <w:tcPr>
            <w:tcW w:w="942" w:type="dxa"/>
          </w:tcPr>
          <w:p w14:paraId="00434E0F" w14:textId="77777777" w:rsidR="009C6C05" w:rsidRPr="00D41148" w:rsidRDefault="00887DE2"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263" w:type="dxa"/>
          </w:tcPr>
          <w:p w14:paraId="31165750" w14:textId="77777777" w:rsidR="009C6C05" w:rsidRPr="00D41148" w:rsidRDefault="00887DE2"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29</w:t>
            </w:r>
          </w:p>
        </w:tc>
        <w:tc>
          <w:tcPr>
            <w:tcW w:w="1379" w:type="dxa"/>
          </w:tcPr>
          <w:p w14:paraId="412064F1" w14:textId="77777777" w:rsidR="009C6C05" w:rsidRPr="00D9243F" w:rsidRDefault="003E5F7C"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D9243F">
              <w:rPr>
                <w:b/>
                <w:szCs w:val="24"/>
              </w:rPr>
              <w:t>11/C</w:t>
            </w:r>
          </w:p>
        </w:tc>
        <w:tc>
          <w:tcPr>
            <w:tcW w:w="832" w:type="dxa"/>
          </w:tcPr>
          <w:p w14:paraId="12CD415A" w14:textId="77777777" w:rsidR="009C6C05"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14</w:t>
            </w:r>
          </w:p>
        </w:tc>
        <w:tc>
          <w:tcPr>
            <w:tcW w:w="1109" w:type="dxa"/>
          </w:tcPr>
          <w:p w14:paraId="6750DE54" w14:textId="77777777" w:rsidR="009C6C05"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346" w:type="dxa"/>
          </w:tcPr>
          <w:p w14:paraId="246E250B" w14:textId="77777777" w:rsidR="009C6C05"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29</w:t>
            </w:r>
          </w:p>
        </w:tc>
      </w:tr>
      <w:tr w:rsidR="00D5715B" w:rsidRPr="00D41148" w14:paraId="235AFC5E" w14:textId="77777777" w:rsidTr="00F17488">
        <w:tc>
          <w:tcPr>
            <w:cnfStyle w:val="001000000000" w:firstRow="0" w:lastRow="0" w:firstColumn="1" w:lastColumn="0" w:oddVBand="0" w:evenVBand="0" w:oddHBand="0" w:evenHBand="0" w:firstRowFirstColumn="0" w:firstRowLastColumn="0" w:lastRowFirstColumn="0" w:lastRowLastColumn="0"/>
            <w:tcW w:w="1418" w:type="dxa"/>
          </w:tcPr>
          <w:p w14:paraId="19935BE5" w14:textId="77777777" w:rsidR="009C6C05" w:rsidRPr="00D41148" w:rsidRDefault="003E5F7C" w:rsidP="00D9243F">
            <w:pPr>
              <w:tabs>
                <w:tab w:val="left" w:pos="426"/>
              </w:tabs>
              <w:spacing w:after="0"/>
              <w:jc w:val="center"/>
              <w:rPr>
                <w:szCs w:val="24"/>
              </w:rPr>
            </w:pPr>
            <w:r>
              <w:rPr>
                <w:szCs w:val="24"/>
              </w:rPr>
              <w:t>9/D</w:t>
            </w:r>
          </w:p>
        </w:tc>
        <w:tc>
          <w:tcPr>
            <w:tcW w:w="773" w:type="dxa"/>
          </w:tcPr>
          <w:p w14:paraId="45392B1F" w14:textId="77777777" w:rsidR="009C6C05" w:rsidRPr="00D41148" w:rsidRDefault="00887DE2"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942" w:type="dxa"/>
          </w:tcPr>
          <w:p w14:paraId="3D381050" w14:textId="77777777" w:rsidR="009C6C05" w:rsidRPr="00D41148" w:rsidRDefault="00887DE2"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15</w:t>
            </w:r>
          </w:p>
        </w:tc>
        <w:tc>
          <w:tcPr>
            <w:tcW w:w="1263" w:type="dxa"/>
          </w:tcPr>
          <w:p w14:paraId="2AD6B4EA" w14:textId="77777777" w:rsidR="009C6C05" w:rsidRPr="00D41148" w:rsidRDefault="00887DE2"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29</w:t>
            </w:r>
          </w:p>
        </w:tc>
        <w:tc>
          <w:tcPr>
            <w:tcW w:w="1379" w:type="dxa"/>
          </w:tcPr>
          <w:p w14:paraId="09E74569" w14:textId="77777777" w:rsidR="009C6C05" w:rsidRPr="00D9243F" w:rsidRDefault="003E5F7C"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11/D</w:t>
            </w:r>
          </w:p>
        </w:tc>
        <w:tc>
          <w:tcPr>
            <w:tcW w:w="832" w:type="dxa"/>
          </w:tcPr>
          <w:p w14:paraId="085E7CCD" w14:textId="77777777" w:rsidR="009C6C05"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109" w:type="dxa"/>
          </w:tcPr>
          <w:p w14:paraId="2BE68C08" w14:textId="77777777" w:rsidR="009C6C05"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346" w:type="dxa"/>
          </w:tcPr>
          <w:p w14:paraId="4696D44A" w14:textId="77777777" w:rsidR="009C6C05"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27</w:t>
            </w:r>
          </w:p>
        </w:tc>
      </w:tr>
      <w:tr w:rsidR="00D5715B" w:rsidRPr="00D41148" w14:paraId="7730E3A7" w14:textId="77777777" w:rsidTr="00F17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49061AF" w14:textId="77777777" w:rsidR="009C6C05" w:rsidRPr="00D41148" w:rsidRDefault="003E5F7C" w:rsidP="00D9243F">
            <w:pPr>
              <w:tabs>
                <w:tab w:val="left" w:pos="426"/>
              </w:tabs>
              <w:spacing w:after="0"/>
              <w:jc w:val="center"/>
              <w:rPr>
                <w:szCs w:val="24"/>
              </w:rPr>
            </w:pPr>
            <w:r>
              <w:rPr>
                <w:szCs w:val="24"/>
              </w:rPr>
              <w:t>9/E</w:t>
            </w:r>
          </w:p>
        </w:tc>
        <w:tc>
          <w:tcPr>
            <w:tcW w:w="773" w:type="dxa"/>
          </w:tcPr>
          <w:p w14:paraId="620077F9" w14:textId="77777777" w:rsidR="009C6C05" w:rsidRPr="00D41148" w:rsidRDefault="00887DE2"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942" w:type="dxa"/>
          </w:tcPr>
          <w:p w14:paraId="47077FF8" w14:textId="77777777" w:rsidR="009C6C05" w:rsidRPr="00D41148" w:rsidRDefault="00887DE2"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18</w:t>
            </w:r>
          </w:p>
        </w:tc>
        <w:tc>
          <w:tcPr>
            <w:tcW w:w="1263" w:type="dxa"/>
          </w:tcPr>
          <w:p w14:paraId="05C5383F" w14:textId="77777777" w:rsidR="009C6C05" w:rsidRPr="00D41148" w:rsidRDefault="00887DE2"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31</w:t>
            </w:r>
          </w:p>
        </w:tc>
        <w:tc>
          <w:tcPr>
            <w:tcW w:w="1379" w:type="dxa"/>
          </w:tcPr>
          <w:p w14:paraId="7A0B729E" w14:textId="77777777" w:rsidR="009C6C05" w:rsidRPr="00D9243F" w:rsidRDefault="003E5F7C"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D9243F">
              <w:rPr>
                <w:b/>
                <w:szCs w:val="24"/>
              </w:rPr>
              <w:t>11/E</w:t>
            </w:r>
          </w:p>
        </w:tc>
        <w:tc>
          <w:tcPr>
            <w:tcW w:w="832" w:type="dxa"/>
          </w:tcPr>
          <w:p w14:paraId="24391E45" w14:textId="77777777" w:rsidR="009C6C05"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109" w:type="dxa"/>
          </w:tcPr>
          <w:p w14:paraId="3E4B151C" w14:textId="77777777" w:rsidR="009C6C05"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346" w:type="dxa"/>
          </w:tcPr>
          <w:p w14:paraId="6175970E" w14:textId="77777777" w:rsidR="009C6C05"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27</w:t>
            </w:r>
          </w:p>
        </w:tc>
      </w:tr>
      <w:tr w:rsidR="00887DE2" w:rsidRPr="00D41148" w14:paraId="3EF3A646" w14:textId="77777777" w:rsidTr="00F17488">
        <w:tc>
          <w:tcPr>
            <w:cnfStyle w:val="001000000000" w:firstRow="0" w:lastRow="0" w:firstColumn="1" w:lastColumn="0" w:oddVBand="0" w:evenVBand="0" w:oddHBand="0" w:evenHBand="0" w:firstRowFirstColumn="0" w:firstRowLastColumn="0" w:lastRowFirstColumn="0" w:lastRowLastColumn="0"/>
            <w:tcW w:w="1418" w:type="dxa"/>
          </w:tcPr>
          <w:p w14:paraId="299A6944" w14:textId="77777777" w:rsidR="00887DE2" w:rsidRDefault="00D9243F" w:rsidP="00D9243F">
            <w:pPr>
              <w:tabs>
                <w:tab w:val="left" w:pos="426"/>
              </w:tabs>
              <w:spacing w:after="0"/>
              <w:jc w:val="center"/>
              <w:rPr>
                <w:szCs w:val="24"/>
              </w:rPr>
            </w:pPr>
            <w:r>
              <w:rPr>
                <w:szCs w:val="24"/>
              </w:rPr>
              <w:t>9. SINIF TOPLAM</w:t>
            </w:r>
          </w:p>
        </w:tc>
        <w:tc>
          <w:tcPr>
            <w:tcW w:w="773" w:type="dxa"/>
          </w:tcPr>
          <w:p w14:paraId="23C52940" w14:textId="77777777" w:rsidR="00887DE2" w:rsidRPr="00D9243F"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68</w:t>
            </w:r>
          </w:p>
        </w:tc>
        <w:tc>
          <w:tcPr>
            <w:tcW w:w="942" w:type="dxa"/>
          </w:tcPr>
          <w:p w14:paraId="5DCC4408" w14:textId="77777777" w:rsidR="00887DE2" w:rsidRPr="00D9243F"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83</w:t>
            </w:r>
          </w:p>
        </w:tc>
        <w:tc>
          <w:tcPr>
            <w:tcW w:w="1263" w:type="dxa"/>
          </w:tcPr>
          <w:p w14:paraId="005AC133" w14:textId="77777777" w:rsidR="00887DE2" w:rsidRPr="00D9243F"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151</w:t>
            </w:r>
          </w:p>
        </w:tc>
        <w:tc>
          <w:tcPr>
            <w:tcW w:w="1379" w:type="dxa"/>
          </w:tcPr>
          <w:p w14:paraId="34B27049" w14:textId="77777777" w:rsidR="00887DE2" w:rsidRPr="00D9243F"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11. SINIF TOPLAM</w:t>
            </w:r>
          </w:p>
        </w:tc>
        <w:tc>
          <w:tcPr>
            <w:tcW w:w="832" w:type="dxa"/>
          </w:tcPr>
          <w:p w14:paraId="3C8A612F" w14:textId="77777777" w:rsidR="00887DE2" w:rsidRPr="00D9243F"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76</w:t>
            </w:r>
          </w:p>
        </w:tc>
        <w:tc>
          <w:tcPr>
            <w:tcW w:w="1109" w:type="dxa"/>
          </w:tcPr>
          <w:p w14:paraId="23BF26EF" w14:textId="77777777" w:rsidR="00887DE2" w:rsidRPr="00D9243F"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64</w:t>
            </w:r>
          </w:p>
        </w:tc>
        <w:tc>
          <w:tcPr>
            <w:tcW w:w="1346" w:type="dxa"/>
          </w:tcPr>
          <w:p w14:paraId="77457703" w14:textId="77777777" w:rsidR="00887DE2" w:rsidRPr="00D9243F"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140</w:t>
            </w:r>
          </w:p>
        </w:tc>
      </w:tr>
      <w:tr w:rsidR="00D5715B" w:rsidRPr="00D41148" w14:paraId="0631806F" w14:textId="77777777" w:rsidTr="00F17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43EB2C2" w14:textId="77777777" w:rsidR="009C6C05" w:rsidRPr="00D41148" w:rsidRDefault="003E5F7C" w:rsidP="00D9243F">
            <w:pPr>
              <w:tabs>
                <w:tab w:val="left" w:pos="426"/>
              </w:tabs>
              <w:spacing w:after="0"/>
              <w:jc w:val="center"/>
              <w:rPr>
                <w:szCs w:val="24"/>
              </w:rPr>
            </w:pPr>
            <w:r>
              <w:rPr>
                <w:szCs w:val="24"/>
              </w:rPr>
              <w:t>10/A</w:t>
            </w:r>
          </w:p>
        </w:tc>
        <w:tc>
          <w:tcPr>
            <w:tcW w:w="773" w:type="dxa"/>
          </w:tcPr>
          <w:p w14:paraId="145C8276" w14:textId="77777777" w:rsidR="009C6C05"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942" w:type="dxa"/>
          </w:tcPr>
          <w:p w14:paraId="3C05B55F" w14:textId="77777777" w:rsidR="009C6C05"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263" w:type="dxa"/>
          </w:tcPr>
          <w:p w14:paraId="420BC272" w14:textId="77777777" w:rsidR="009C6C05"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29</w:t>
            </w:r>
          </w:p>
        </w:tc>
        <w:tc>
          <w:tcPr>
            <w:tcW w:w="1379" w:type="dxa"/>
          </w:tcPr>
          <w:p w14:paraId="582F6D73" w14:textId="77777777" w:rsidR="009C6C05" w:rsidRPr="00D9243F" w:rsidRDefault="003E5F7C"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D9243F">
              <w:rPr>
                <w:b/>
                <w:szCs w:val="24"/>
              </w:rPr>
              <w:t>12/A</w:t>
            </w:r>
          </w:p>
        </w:tc>
        <w:tc>
          <w:tcPr>
            <w:tcW w:w="832" w:type="dxa"/>
          </w:tcPr>
          <w:p w14:paraId="2E86AD0B" w14:textId="77777777" w:rsidR="009C6C05"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16</w:t>
            </w:r>
          </w:p>
        </w:tc>
        <w:tc>
          <w:tcPr>
            <w:tcW w:w="1109" w:type="dxa"/>
          </w:tcPr>
          <w:p w14:paraId="7FA957C8" w14:textId="77777777" w:rsidR="009C6C05"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9</w:t>
            </w:r>
          </w:p>
        </w:tc>
        <w:tc>
          <w:tcPr>
            <w:tcW w:w="1346" w:type="dxa"/>
          </w:tcPr>
          <w:p w14:paraId="1E999D3A" w14:textId="77777777" w:rsidR="009C6C05"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25</w:t>
            </w:r>
          </w:p>
        </w:tc>
      </w:tr>
      <w:tr w:rsidR="00D5715B" w:rsidRPr="00D41148" w14:paraId="63AD39D6" w14:textId="77777777" w:rsidTr="00F17488">
        <w:tc>
          <w:tcPr>
            <w:cnfStyle w:val="001000000000" w:firstRow="0" w:lastRow="0" w:firstColumn="1" w:lastColumn="0" w:oddVBand="0" w:evenVBand="0" w:oddHBand="0" w:evenHBand="0" w:firstRowFirstColumn="0" w:firstRowLastColumn="0" w:lastRowFirstColumn="0" w:lastRowLastColumn="0"/>
            <w:tcW w:w="1418" w:type="dxa"/>
          </w:tcPr>
          <w:p w14:paraId="3418C4F1" w14:textId="77777777" w:rsidR="009C6C05" w:rsidRPr="00D41148" w:rsidRDefault="003E5F7C" w:rsidP="00D9243F">
            <w:pPr>
              <w:tabs>
                <w:tab w:val="left" w:pos="426"/>
              </w:tabs>
              <w:spacing w:after="0"/>
              <w:jc w:val="center"/>
              <w:rPr>
                <w:szCs w:val="24"/>
              </w:rPr>
            </w:pPr>
            <w:r>
              <w:rPr>
                <w:szCs w:val="24"/>
              </w:rPr>
              <w:t>10/B</w:t>
            </w:r>
          </w:p>
        </w:tc>
        <w:tc>
          <w:tcPr>
            <w:tcW w:w="773" w:type="dxa"/>
          </w:tcPr>
          <w:p w14:paraId="3548283E" w14:textId="77777777" w:rsidR="009C6C05"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19</w:t>
            </w:r>
          </w:p>
        </w:tc>
        <w:tc>
          <w:tcPr>
            <w:tcW w:w="942" w:type="dxa"/>
          </w:tcPr>
          <w:p w14:paraId="2C3CB26F" w14:textId="77777777" w:rsidR="009C6C05"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1263" w:type="dxa"/>
          </w:tcPr>
          <w:p w14:paraId="2F9612FC" w14:textId="77777777" w:rsidR="009C6C05"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29</w:t>
            </w:r>
          </w:p>
        </w:tc>
        <w:tc>
          <w:tcPr>
            <w:tcW w:w="1379" w:type="dxa"/>
          </w:tcPr>
          <w:p w14:paraId="2B630C0A" w14:textId="77777777" w:rsidR="009C6C05" w:rsidRPr="00D9243F" w:rsidRDefault="003E5F7C"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12/B</w:t>
            </w:r>
          </w:p>
        </w:tc>
        <w:tc>
          <w:tcPr>
            <w:tcW w:w="832" w:type="dxa"/>
          </w:tcPr>
          <w:p w14:paraId="11D1A1D8" w14:textId="77777777" w:rsidR="009C6C05"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15</w:t>
            </w:r>
          </w:p>
        </w:tc>
        <w:tc>
          <w:tcPr>
            <w:tcW w:w="1109" w:type="dxa"/>
          </w:tcPr>
          <w:p w14:paraId="323A9683" w14:textId="77777777" w:rsidR="009C6C05"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346" w:type="dxa"/>
          </w:tcPr>
          <w:p w14:paraId="0CACFE87" w14:textId="77777777" w:rsidR="009C6C05"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31</w:t>
            </w:r>
          </w:p>
        </w:tc>
      </w:tr>
      <w:tr w:rsidR="003E5F7C" w:rsidRPr="00D41148" w14:paraId="654CA75F" w14:textId="77777777" w:rsidTr="00F17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790BACF" w14:textId="77777777" w:rsidR="003E5F7C" w:rsidRDefault="003E5F7C" w:rsidP="00D9243F">
            <w:pPr>
              <w:tabs>
                <w:tab w:val="left" w:pos="426"/>
              </w:tabs>
              <w:spacing w:after="0"/>
              <w:jc w:val="center"/>
              <w:rPr>
                <w:szCs w:val="24"/>
              </w:rPr>
            </w:pPr>
            <w:r>
              <w:rPr>
                <w:szCs w:val="24"/>
              </w:rPr>
              <w:t>10/C</w:t>
            </w:r>
          </w:p>
        </w:tc>
        <w:tc>
          <w:tcPr>
            <w:tcW w:w="773" w:type="dxa"/>
          </w:tcPr>
          <w:p w14:paraId="565B5889" w14:textId="77777777" w:rsidR="003E5F7C"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w:t>
            </w:r>
          </w:p>
        </w:tc>
        <w:tc>
          <w:tcPr>
            <w:tcW w:w="942" w:type="dxa"/>
          </w:tcPr>
          <w:p w14:paraId="09606899" w14:textId="77777777" w:rsidR="003E5F7C"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10</w:t>
            </w:r>
          </w:p>
        </w:tc>
        <w:tc>
          <w:tcPr>
            <w:tcW w:w="1263" w:type="dxa"/>
          </w:tcPr>
          <w:p w14:paraId="52996D7A" w14:textId="77777777" w:rsidR="003E5F7C"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30</w:t>
            </w:r>
          </w:p>
        </w:tc>
        <w:tc>
          <w:tcPr>
            <w:tcW w:w="1379" w:type="dxa"/>
          </w:tcPr>
          <w:p w14:paraId="6309CE7D" w14:textId="77777777" w:rsidR="003E5F7C" w:rsidRPr="00D9243F" w:rsidRDefault="003E5F7C"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D9243F">
              <w:rPr>
                <w:b/>
                <w:szCs w:val="24"/>
              </w:rPr>
              <w:t>12/C</w:t>
            </w:r>
          </w:p>
        </w:tc>
        <w:tc>
          <w:tcPr>
            <w:tcW w:w="832" w:type="dxa"/>
          </w:tcPr>
          <w:p w14:paraId="0A438434" w14:textId="77777777" w:rsidR="003E5F7C"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1109" w:type="dxa"/>
          </w:tcPr>
          <w:p w14:paraId="5B337CDB" w14:textId="77777777" w:rsidR="003E5F7C"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5</w:t>
            </w:r>
          </w:p>
        </w:tc>
        <w:tc>
          <w:tcPr>
            <w:tcW w:w="1346" w:type="dxa"/>
          </w:tcPr>
          <w:p w14:paraId="6149BFB7" w14:textId="77777777" w:rsidR="003E5F7C"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22</w:t>
            </w:r>
          </w:p>
        </w:tc>
      </w:tr>
      <w:tr w:rsidR="003E5F7C" w:rsidRPr="00D41148" w14:paraId="4939E9CA" w14:textId="77777777" w:rsidTr="00F17488">
        <w:tc>
          <w:tcPr>
            <w:cnfStyle w:val="001000000000" w:firstRow="0" w:lastRow="0" w:firstColumn="1" w:lastColumn="0" w:oddVBand="0" w:evenVBand="0" w:oddHBand="0" w:evenHBand="0" w:firstRowFirstColumn="0" w:firstRowLastColumn="0" w:lastRowFirstColumn="0" w:lastRowLastColumn="0"/>
            <w:tcW w:w="1418" w:type="dxa"/>
          </w:tcPr>
          <w:p w14:paraId="48BDC3D3" w14:textId="77777777" w:rsidR="003E5F7C" w:rsidRDefault="003E5F7C" w:rsidP="00D9243F">
            <w:pPr>
              <w:tabs>
                <w:tab w:val="left" w:pos="426"/>
              </w:tabs>
              <w:spacing w:after="0"/>
              <w:jc w:val="center"/>
              <w:rPr>
                <w:szCs w:val="24"/>
              </w:rPr>
            </w:pPr>
            <w:r>
              <w:rPr>
                <w:szCs w:val="24"/>
              </w:rPr>
              <w:t>10/D</w:t>
            </w:r>
          </w:p>
        </w:tc>
        <w:tc>
          <w:tcPr>
            <w:tcW w:w="773" w:type="dxa"/>
          </w:tcPr>
          <w:p w14:paraId="330E471A" w14:textId="77777777" w:rsidR="003E5F7C"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19</w:t>
            </w:r>
          </w:p>
        </w:tc>
        <w:tc>
          <w:tcPr>
            <w:tcW w:w="942" w:type="dxa"/>
          </w:tcPr>
          <w:p w14:paraId="45CA74EE" w14:textId="77777777" w:rsidR="003E5F7C"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263" w:type="dxa"/>
          </w:tcPr>
          <w:p w14:paraId="02F4A90E" w14:textId="77777777" w:rsidR="003E5F7C"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30</w:t>
            </w:r>
          </w:p>
        </w:tc>
        <w:tc>
          <w:tcPr>
            <w:tcW w:w="1379" w:type="dxa"/>
          </w:tcPr>
          <w:p w14:paraId="7F062259" w14:textId="77777777" w:rsidR="003E5F7C" w:rsidRPr="00D9243F" w:rsidRDefault="003E5F7C"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12/D</w:t>
            </w:r>
          </w:p>
        </w:tc>
        <w:tc>
          <w:tcPr>
            <w:tcW w:w="832" w:type="dxa"/>
          </w:tcPr>
          <w:p w14:paraId="2960AD3E" w14:textId="77777777" w:rsidR="003E5F7C"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109" w:type="dxa"/>
          </w:tcPr>
          <w:p w14:paraId="7CE2E622" w14:textId="77777777" w:rsidR="003E5F7C"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5</w:t>
            </w:r>
          </w:p>
        </w:tc>
        <w:tc>
          <w:tcPr>
            <w:tcW w:w="1346" w:type="dxa"/>
          </w:tcPr>
          <w:p w14:paraId="27A3928D" w14:textId="77777777" w:rsidR="003E5F7C" w:rsidRPr="00D41148"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21</w:t>
            </w:r>
          </w:p>
        </w:tc>
      </w:tr>
      <w:tr w:rsidR="003E5F7C" w:rsidRPr="00D41148" w14:paraId="003630D9" w14:textId="77777777" w:rsidTr="00F17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DCAB78F" w14:textId="77777777" w:rsidR="003E5F7C" w:rsidRDefault="003E5F7C" w:rsidP="00D9243F">
            <w:pPr>
              <w:tabs>
                <w:tab w:val="left" w:pos="426"/>
              </w:tabs>
              <w:spacing w:after="0"/>
              <w:jc w:val="center"/>
              <w:rPr>
                <w:szCs w:val="24"/>
              </w:rPr>
            </w:pPr>
            <w:r>
              <w:rPr>
                <w:szCs w:val="24"/>
              </w:rPr>
              <w:t>10/E</w:t>
            </w:r>
          </w:p>
        </w:tc>
        <w:tc>
          <w:tcPr>
            <w:tcW w:w="773" w:type="dxa"/>
          </w:tcPr>
          <w:p w14:paraId="74F0C63B" w14:textId="77777777" w:rsidR="003E5F7C"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942" w:type="dxa"/>
          </w:tcPr>
          <w:p w14:paraId="53F1CB1B" w14:textId="77777777" w:rsidR="003E5F7C"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263" w:type="dxa"/>
          </w:tcPr>
          <w:p w14:paraId="7E09A671" w14:textId="77777777" w:rsidR="003E5F7C"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29</w:t>
            </w:r>
          </w:p>
        </w:tc>
        <w:tc>
          <w:tcPr>
            <w:tcW w:w="1379" w:type="dxa"/>
          </w:tcPr>
          <w:p w14:paraId="534342DF" w14:textId="77777777" w:rsidR="003E5F7C" w:rsidRPr="00D9243F" w:rsidRDefault="003E5F7C"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D9243F">
              <w:rPr>
                <w:b/>
                <w:szCs w:val="24"/>
              </w:rPr>
              <w:t>12/E</w:t>
            </w:r>
          </w:p>
        </w:tc>
        <w:tc>
          <w:tcPr>
            <w:tcW w:w="832" w:type="dxa"/>
          </w:tcPr>
          <w:p w14:paraId="56694EBC" w14:textId="77777777" w:rsidR="003E5F7C"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109" w:type="dxa"/>
          </w:tcPr>
          <w:p w14:paraId="20FE6774" w14:textId="77777777" w:rsidR="003E5F7C"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11</w:t>
            </w:r>
          </w:p>
        </w:tc>
        <w:tc>
          <w:tcPr>
            <w:tcW w:w="1346" w:type="dxa"/>
          </w:tcPr>
          <w:p w14:paraId="5AD388DB" w14:textId="77777777" w:rsidR="003E5F7C" w:rsidRPr="00D41148" w:rsidRDefault="00D9243F" w:rsidP="00D9243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26</w:t>
            </w:r>
          </w:p>
        </w:tc>
      </w:tr>
      <w:tr w:rsidR="00D9243F" w:rsidRPr="00D9243F" w14:paraId="5B35B22D" w14:textId="77777777" w:rsidTr="00F17488">
        <w:tc>
          <w:tcPr>
            <w:cnfStyle w:val="001000000000" w:firstRow="0" w:lastRow="0" w:firstColumn="1" w:lastColumn="0" w:oddVBand="0" w:evenVBand="0" w:oddHBand="0" w:evenHBand="0" w:firstRowFirstColumn="0" w:firstRowLastColumn="0" w:lastRowFirstColumn="0" w:lastRowLastColumn="0"/>
            <w:tcW w:w="1418" w:type="dxa"/>
          </w:tcPr>
          <w:p w14:paraId="39FCAEE7" w14:textId="77777777" w:rsidR="00D9243F" w:rsidRPr="00D9243F" w:rsidRDefault="00D9243F" w:rsidP="00D9243F">
            <w:pPr>
              <w:tabs>
                <w:tab w:val="left" w:pos="426"/>
              </w:tabs>
              <w:spacing w:after="0"/>
              <w:jc w:val="center"/>
              <w:rPr>
                <w:szCs w:val="24"/>
              </w:rPr>
            </w:pPr>
            <w:r w:rsidRPr="00D9243F">
              <w:rPr>
                <w:szCs w:val="24"/>
              </w:rPr>
              <w:t>10.SINIF TOPLAM</w:t>
            </w:r>
          </w:p>
        </w:tc>
        <w:tc>
          <w:tcPr>
            <w:tcW w:w="773" w:type="dxa"/>
          </w:tcPr>
          <w:p w14:paraId="2DCEA4FE" w14:textId="77777777" w:rsidR="00D9243F" w:rsidRPr="00D9243F"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92</w:t>
            </w:r>
          </w:p>
        </w:tc>
        <w:tc>
          <w:tcPr>
            <w:tcW w:w="942" w:type="dxa"/>
          </w:tcPr>
          <w:p w14:paraId="6B9C7AAA" w14:textId="77777777" w:rsidR="00D9243F" w:rsidRPr="00D9243F"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55</w:t>
            </w:r>
          </w:p>
        </w:tc>
        <w:tc>
          <w:tcPr>
            <w:tcW w:w="1263" w:type="dxa"/>
          </w:tcPr>
          <w:p w14:paraId="6D1AB627" w14:textId="77777777" w:rsidR="00D9243F" w:rsidRPr="00D9243F"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147</w:t>
            </w:r>
          </w:p>
        </w:tc>
        <w:tc>
          <w:tcPr>
            <w:tcW w:w="1379" w:type="dxa"/>
          </w:tcPr>
          <w:p w14:paraId="34CAF3AD" w14:textId="77777777" w:rsidR="00D9243F" w:rsidRPr="00D9243F"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12. SINIF TOPLAM</w:t>
            </w:r>
          </w:p>
        </w:tc>
        <w:tc>
          <w:tcPr>
            <w:tcW w:w="832" w:type="dxa"/>
          </w:tcPr>
          <w:p w14:paraId="68F2F0E9" w14:textId="77777777" w:rsidR="00D9243F" w:rsidRPr="00D9243F"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79</w:t>
            </w:r>
          </w:p>
        </w:tc>
        <w:tc>
          <w:tcPr>
            <w:tcW w:w="1109" w:type="dxa"/>
          </w:tcPr>
          <w:p w14:paraId="4B111C45" w14:textId="77777777" w:rsidR="00D9243F" w:rsidRPr="00D9243F"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46</w:t>
            </w:r>
          </w:p>
        </w:tc>
        <w:tc>
          <w:tcPr>
            <w:tcW w:w="1346" w:type="dxa"/>
          </w:tcPr>
          <w:p w14:paraId="6A76660B" w14:textId="77777777" w:rsidR="00D9243F" w:rsidRPr="00D9243F" w:rsidRDefault="00D9243F" w:rsidP="00D9243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D9243F">
              <w:rPr>
                <w:b/>
                <w:szCs w:val="24"/>
              </w:rPr>
              <w:t>125</w:t>
            </w:r>
          </w:p>
        </w:tc>
      </w:tr>
    </w:tbl>
    <w:p w14:paraId="29D0C250" w14:textId="77777777" w:rsidR="00246223" w:rsidRDefault="00246223" w:rsidP="009C6C05">
      <w:pPr>
        <w:pStyle w:val="Balk3"/>
      </w:pPr>
    </w:p>
    <w:p w14:paraId="36013DB1" w14:textId="1D42E17A" w:rsidR="009C6C05" w:rsidRDefault="009C6C05" w:rsidP="009C6C05">
      <w:pPr>
        <w:pStyle w:val="Balk3"/>
      </w:pPr>
      <w:r>
        <w:t>Donanım ve Teknolojik Kaynaklarımız</w:t>
      </w:r>
    </w:p>
    <w:p w14:paraId="68A884DE" w14:textId="639FE279" w:rsidR="009C6C05" w:rsidRDefault="009C6C05" w:rsidP="008E01DD">
      <w:pPr>
        <w:ind w:firstLine="708"/>
      </w:pPr>
      <w:r>
        <w:t>Teknolojik kaynaklar başta olmak üzere okulumuzda bulunan çalışır durumdaki donanım malzemesine ilişkin bilgiye alttaki tabloda yer verilmiştir.</w:t>
      </w:r>
    </w:p>
    <w:p w14:paraId="07C03618" w14:textId="77777777" w:rsidR="00246223" w:rsidRDefault="00246223" w:rsidP="008E01DD">
      <w:pPr>
        <w:ind w:firstLine="708"/>
      </w:pPr>
    </w:p>
    <w:p w14:paraId="23FE2320" w14:textId="77777777" w:rsidR="009C6C05" w:rsidRPr="004962D0" w:rsidRDefault="004962D0" w:rsidP="009C6C05">
      <w:pPr>
        <w:rPr>
          <w:b/>
        </w:rPr>
      </w:pPr>
      <w:r w:rsidRPr="004962D0">
        <w:rPr>
          <w:b/>
        </w:rPr>
        <w:t>Teknolojik Kaynaklar Tablosu</w:t>
      </w:r>
    </w:p>
    <w:tbl>
      <w:tblPr>
        <w:tblStyle w:val="KlavuzuTablo4-Vurgu52"/>
        <w:tblW w:w="0" w:type="auto"/>
        <w:tblLook w:val="04A0" w:firstRow="1" w:lastRow="0" w:firstColumn="1" w:lastColumn="0" w:noHBand="0" w:noVBand="1"/>
      </w:tblPr>
      <w:tblGrid>
        <w:gridCol w:w="3194"/>
        <w:gridCol w:w="1447"/>
        <w:gridCol w:w="3031"/>
        <w:gridCol w:w="1390"/>
      </w:tblGrid>
      <w:tr w:rsidR="005637D8" w:rsidRPr="005637D8" w14:paraId="5BCAE408" w14:textId="77777777" w:rsidTr="0056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shd w:val="clear" w:color="auto" w:fill="auto"/>
          </w:tcPr>
          <w:p w14:paraId="67963A5F" w14:textId="77777777" w:rsidR="009C6C05" w:rsidRPr="005637D8" w:rsidRDefault="009C6C05" w:rsidP="009C6C05">
            <w:pPr>
              <w:rPr>
                <w:color w:val="000000" w:themeColor="text1"/>
              </w:rPr>
            </w:pPr>
            <w:r w:rsidRPr="005637D8">
              <w:rPr>
                <w:color w:val="000000" w:themeColor="text1"/>
              </w:rPr>
              <w:t>Akıllı Tahta Sayısı</w:t>
            </w:r>
          </w:p>
        </w:tc>
        <w:tc>
          <w:tcPr>
            <w:tcW w:w="1447" w:type="dxa"/>
            <w:shd w:val="clear" w:color="auto" w:fill="auto"/>
          </w:tcPr>
          <w:p w14:paraId="094A2DC0" w14:textId="77777777" w:rsidR="009C6C05" w:rsidRPr="005637D8" w:rsidRDefault="00D644A6" w:rsidP="005637D8">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637D8">
              <w:rPr>
                <w:color w:val="000000" w:themeColor="text1"/>
              </w:rPr>
              <w:t>33</w:t>
            </w:r>
          </w:p>
        </w:tc>
        <w:tc>
          <w:tcPr>
            <w:tcW w:w="3031" w:type="dxa"/>
            <w:shd w:val="clear" w:color="auto" w:fill="auto"/>
          </w:tcPr>
          <w:p w14:paraId="7DC9CD0D" w14:textId="77777777" w:rsidR="009C6C05" w:rsidRPr="005637D8" w:rsidRDefault="009C6C05" w:rsidP="009C6C05">
            <w:pPr>
              <w:cnfStyle w:val="100000000000" w:firstRow="1" w:lastRow="0" w:firstColumn="0" w:lastColumn="0" w:oddVBand="0" w:evenVBand="0" w:oddHBand="0" w:evenHBand="0" w:firstRowFirstColumn="0" w:firstRowLastColumn="0" w:lastRowFirstColumn="0" w:lastRowLastColumn="0"/>
              <w:rPr>
                <w:color w:val="000000" w:themeColor="text1"/>
              </w:rPr>
            </w:pPr>
            <w:r w:rsidRPr="005637D8">
              <w:rPr>
                <w:color w:val="000000" w:themeColor="text1"/>
              </w:rPr>
              <w:t>TV Sayısı</w:t>
            </w:r>
          </w:p>
        </w:tc>
        <w:tc>
          <w:tcPr>
            <w:tcW w:w="1390" w:type="dxa"/>
            <w:shd w:val="clear" w:color="auto" w:fill="auto"/>
          </w:tcPr>
          <w:p w14:paraId="41CC75AA" w14:textId="77777777" w:rsidR="009C6C05" w:rsidRPr="005637D8" w:rsidRDefault="00D644A6" w:rsidP="005637D8">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637D8">
              <w:rPr>
                <w:color w:val="000000" w:themeColor="text1"/>
              </w:rPr>
              <w:t>4</w:t>
            </w:r>
          </w:p>
        </w:tc>
      </w:tr>
      <w:tr w:rsidR="009C6C05" w14:paraId="6790B91D" w14:textId="77777777" w:rsidTr="00D9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119AE89E" w14:textId="77777777" w:rsidR="009C6C05" w:rsidRDefault="009C6C05" w:rsidP="009C6C05">
            <w:r>
              <w:t>Masaüstü Bilgisayar Sayısı</w:t>
            </w:r>
          </w:p>
        </w:tc>
        <w:tc>
          <w:tcPr>
            <w:tcW w:w="1447" w:type="dxa"/>
          </w:tcPr>
          <w:p w14:paraId="7EDAA37A" w14:textId="77777777" w:rsidR="009C6C05" w:rsidRDefault="00D644A6" w:rsidP="005637D8">
            <w:pPr>
              <w:jc w:val="center"/>
              <w:cnfStyle w:val="000000100000" w:firstRow="0" w:lastRow="0" w:firstColumn="0" w:lastColumn="0" w:oddVBand="0" w:evenVBand="0" w:oddHBand="1" w:evenHBand="0" w:firstRowFirstColumn="0" w:firstRowLastColumn="0" w:lastRowFirstColumn="0" w:lastRowLastColumn="0"/>
            </w:pPr>
            <w:r>
              <w:t>11</w:t>
            </w:r>
          </w:p>
        </w:tc>
        <w:tc>
          <w:tcPr>
            <w:tcW w:w="3031" w:type="dxa"/>
          </w:tcPr>
          <w:p w14:paraId="24BE745C" w14:textId="77777777" w:rsidR="009C6C05" w:rsidRDefault="009C6C05" w:rsidP="009C6C05">
            <w:pPr>
              <w:cnfStyle w:val="000000100000" w:firstRow="0" w:lastRow="0" w:firstColumn="0" w:lastColumn="0" w:oddVBand="0" w:evenVBand="0" w:oddHBand="1" w:evenHBand="0" w:firstRowFirstColumn="0" w:firstRowLastColumn="0" w:lastRowFirstColumn="0" w:lastRowLastColumn="0"/>
            </w:pPr>
            <w:r>
              <w:t>Yazıcı Sayısı</w:t>
            </w:r>
          </w:p>
        </w:tc>
        <w:tc>
          <w:tcPr>
            <w:tcW w:w="1390" w:type="dxa"/>
          </w:tcPr>
          <w:p w14:paraId="3982BCC6" w14:textId="77777777" w:rsidR="009C6C05" w:rsidRDefault="00D644A6" w:rsidP="005637D8">
            <w:pPr>
              <w:jc w:val="center"/>
              <w:cnfStyle w:val="000000100000" w:firstRow="0" w:lastRow="0" w:firstColumn="0" w:lastColumn="0" w:oddVBand="0" w:evenVBand="0" w:oddHBand="1" w:evenHBand="0" w:firstRowFirstColumn="0" w:firstRowLastColumn="0" w:lastRowFirstColumn="0" w:lastRowLastColumn="0"/>
            </w:pPr>
            <w:r>
              <w:t>9</w:t>
            </w:r>
          </w:p>
        </w:tc>
      </w:tr>
      <w:tr w:rsidR="009C6C05" w14:paraId="25F4D82B" w14:textId="77777777" w:rsidTr="005637D8">
        <w:tc>
          <w:tcPr>
            <w:cnfStyle w:val="001000000000" w:firstRow="0" w:lastRow="0" w:firstColumn="1" w:lastColumn="0" w:oddVBand="0" w:evenVBand="0" w:oddHBand="0" w:evenHBand="0" w:firstRowFirstColumn="0" w:firstRowLastColumn="0" w:lastRowFirstColumn="0" w:lastRowLastColumn="0"/>
            <w:tcW w:w="3194" w:type="dxa"/>
            <w:vAlign w:val="center"/>
          </w:tcPr>
          <w:p w14:paraId="361A8ECA" w14:textId="77777777" w:rsidR="009C6C05" w:rsidRDefault="009C6C05" w:rsidP="005637D8">
            <w:r>
              <w:t>Taşınabilir Bilgisayar Sayısı</w:t>
            </w:r>
          </w:p>
        </w:tc>
        <w:tc>
          <w:tcPr>
            <w:tcW w:w="1447" w:type="dxa"/>
            <w:vAlign w:val="center"/>
          </w:tcPr>
          <w:p w14:paraId="33E49B86" w14:textId="77777777" w:rsidR="009C6C05" w:rsidRDefault="00D644A6" w:rsidP="005637D8">
            <w:pPr>
              <w:jc w:val="center"/>
              <w:cnfStyle w:val="000000000000" w:firstRow="0" w:lastRow="0" w:firstColumn="0" w:lastColumn="0" w:oddVBand="0" w:evenVBand="0" w:oddHBand="0" w:evenHBand="0" w:firstRowFirstColumn="0" w:firstRowLastColumn="0" w:lastRowFirstColumn="0" w:lastRowLastColumn="0"/>
            </w:pPr>
            <w:r>
              <w:t>1</w:t>
            </w:r>
          </w:p>
        </w:tc>
        <w:tc>
          <w:tcPr>
            <w:tcW w:w="3031" w:type="dxa"/>
            <w:vAlign w:val="center"/>
          </w:tcPr>
          <w:p w14:paraId="642F29BC" w14:textId="77777777" w:rsidR="009C6C05" w:rsidRDefault="009C6C05" w:rsidP="005637D8">
            <w:pPr>
              <w:cnfStyle w:val="000000000000" w:firstRow="0" w:lastRow="0" w:firstColumn="0" w:lastColumn="0" w:oddVBand="0" w:evenVBand="0" w:oddHBand="0" w:evenHBand="0" w:firstRowFirstColumn="0" w:firstRowLastColumn="0" w:lastRowFirstColumn="0" w:lastRowLastColumn="0"/>
            </w:pPr>
            <w:r>
              <w:t>Fotokopi Makinası Sayısı</w:t>
            </w:r>
          </w:p>
        </w:tc>
        <w:tc>
          <w:tcPr>
            <w:tcW w:w="1390" w:type="dxa"/>
            <w:vAlign w:val="center"/>
          </w:tcPr>
          <w:p w14:paraId="00610B22" w14:textId="77777777" w:rsidR="009C6C05" w:rsidRDefault="00D644A6" w:rsidP="005637D8">
            <w:pPr>
              <w:jc w:val="center"/>
              <w:cnfStyle w:val="000000000000" w:firstRow="0" w:lastRow="0" w:firstColumn="0" w:lastColumn="0" w:oddVBand="0" w:evenVBand="0" w:oddHBand="0" w:evenHBand="0" w:firstRowFirstColumn="0" w:firstRowLastColumn="0" w:lastRowFirstColumn="0" w:lastRowLastColumn="0"/>
            </w:pPr>
            <w:r>
              <w:t>1</w:t>
            </w:r>
          </w:p>
        </w:tc>
      </w:tr>
    </w:tbl>
    <w:p w14:paraId="01E80041" w14:textId="53E611B8" w:rsidR="009C6C05" w:rsidRDefault="004962D0" w:rsidP="004962D0">
      <w:pPr>
        <w:pStyle w:val="Balk3"/>
      </w:pPr>
      <w:r>
        <w:t>Gelir ve Gider Bilgisi</w:t>
      </w:r>
    </w:p>
    <w:p w14:paraId="0FEE5C78" w14:textId="77777777"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14:paraId="465E2E8D" w14:textId="77777777" w:rsidR="00F46DE1" w:rsidRDefault="00F46DE1" w:rsidP="008E01DD">
      <w:pPr>
        <w:ind w:firstLine="708"/>
      </w:pPr>
    </w:p>
    <w:tbl>
      <w:tblPr>
        <w:tblStyle w:val="GridTable4Accent11"/>
        <w:tblpPr w:leftFromText="141" w:rightFromText="141" w:vertAnchor="text" w:horzAnchor="page" w:tblpX="3136" w:tblpY="-163"/>
        <w:tblW w:w="0" w:type="auto"/>
        <w:tblLook w:val="04A0" w:firstRow="1" w:lastRow="0" w:firstColumn="1" w:lastColumn="0" w:noHBand="0" w:noVBand="1"/>
      </w:tblPr>
      <w:tblGrid>
        <w:gridCol w:w="1728"/>
        <w:gridCol w:w="1728"/>
        <w:gridCol w:w="1728"/>
      </w:tblGrid>
      <w:tr w:rsidR="00942338" w14:paraId="46A76255" w14:textId="77777777" w:rsidTr="00F17488">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728" w:type="dxa"/>
          </w:tcPr>
          <w:p w14:paraId="262CB197" w14:textId="77777777" w:rsidR="00942338" w:rsidRPr="00D41148" w:rsidRDefault="00942338" w:rsidP="00F17488">
            <w:pPr>
              <w:jc w:val="center"/>
              <w:rPr>
                <w:b w:val="0"/>
              </w:rPr>
            </w:pPr>
            <w:r w:rsidRPr="00D41148">
              <w:rPr>
                <w:b w:val="0"/>
              </w:rPr>
              <w:t>Yıllar</w:t>
            </w:r>
          </w:p>
        </w:tc>
        <w:tc>
          <w:tcPr>
            <w:tcW w:w="1728" w:type="dxa"/>
          </w:tcPr>
          <w:p w14:paraId="1BA5A395" w14:textId="77777777" w:rsidR="00942338" w:rsidRPr="00D41148" w:rsidRDefault="00942338" w:rsidP="00F17488">
            <w:pPr>
              <w:jc w:val="center"/>
              <w:cnfStyle w:val="100000000000" w:firstRow="1" w:lastRow="0" w:firstColumn="0" w:lastColumn="0" w:oddVBand="0" w:evenVBand="0" w:oddHBand="0" w:evenHBand="0" w:firstRowFirstColumn="0" w:firstRowLastColumn="0" w:lastRowFirstColumn="0" w:lastRowLastColumn="0"/>
              <w:rPr>
                <w:b w:val="0"/>
              </w:rPr>
            </w:pPr>
            <w:r w:rsidRPr="00D41148">
              <w:rPr>
                <w:b w:val="0"/>
              </w:rPr>
              <w:t>Gelir Miktarı</w:t>
            </w:r>
          </w:p>
        </w:tc>
        <w:tc>
          <w:tcPr>
            <w:tcW w:w="1728" w:type="dxa"/>
          </w:tcPr>
          <w:p w14:paraId="3C8147AC" w14:textId="77777777" w:rsidR="00942338" w:rsidRPr="00D41148" w:rsidRDefault="00942338" w:rsidP="00F17488">
            <w:pPr>
              <w:jc w:val="center"/>
              <w:cnfStyle w:val="100000000000" w:firstRow="1" w:lastRow="0" w:firstColumn="0" w:lastColumn="0" w:oddVBand="0" w:evenVBand="0" w:oddHBand="0" w:evenHBand="0" w:firstRowFirstColumn="0" w:firstRowLastColumn="0" w:lastRowFirstColumn="0" w:lastRowLastColumn="0"/>
              <w:rPr>
                <w:b w:val="0"/>
              </w:rPr>
            </w:pPr>
            <w:r w:rsidRPr="00D41148">
              <w:rPr>
                <w:b w:val="0"/>
              </w:rPr>
              <w:t>Gider Miktarı</w:t>
            </w:r>
          </w:p>
        </w:tc>
      </w:tr>
      <w:tr w:rsidR="00942338" w14:paraId="6BAC5E2D" w14:textId="77777777" w:rsidTr="00F17488">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728" w:type="dxa"/>
          </w:tcPr>
          <w:p w14:paraId="1E743058" w14:textId="77777777" w:rsidR="00942338" w:rsidRDefault="00942338" w:rsidP="00942338">
            <w:pPr>
              <w:jc w:val="center"/>
            </w:pPr>
            <w:r>
              <w:t>2016</w:t>
            </w:r>
          </w:p>
        </w:tc>
        <w:tc>
          <w:tcPr>
            <w:tcW w:w="1728" w:type="dxa"/>
          </w:tcPr>
          <w:p w14:paraId="6A6F7529" w14:textId="77777777" w:rsidR="00942338" w:rsidRDefault="00942338" w:rsidP="005637D8">
            <w:pPr>
              <w:jc w:val="center"/>
              <w:cnfStyle w:val="000000100000" w:firstRow="0" w:lastRow="0" w:firstColumn="0" w:lastColumn="0" w:oddVBand="0" w:evenVBand="0" w:oddHBand="1" w:evenHBand="0" w:firstRowFirstColumn="0" w:firstRowLastColumn="0" w:lastRowFirstColumn="0" w:lastRowLastColumn="0"/>
            </w:pPr>
            <w:r>
              <w:t>215.400</w:t>
            </w:r>
          </w:p>
        </w:tc>
        <w:tc>
          <w:tcPr>
            <w:tcW w:w="1728" w:type="dxa"/>
          </w:tcPr>
          <w:p w14:paraId="50EE93E3" w14:textId="77777777" w:rsidR="00942338" w:rsidRDefault="00942338" w:rsidP="005637D8">
            <w:pPr>
              <w:jc w:val="center"/>
              <w:cnfStyle w:val="000000100000" w:firstRow="0" w:lastRow="0" w:firstColumn="0" w:lastColumn="0" w:oddVBand="0" w:evenVBand="0" w:oddHBand="1" w:evenHBand="0" w:firstRowFirstColumn="0" w:firstRowLastColumn="0" w:lastRowFirstColumn="0" w:lastRowLastColumn="0"/>
            </w:pPr>
            <w:r>
              <w:t>213.196</w:t>
            </w:r>
          </w:p>
        </w:tc>
      </w:tr>
      <w:tr w:rsidR="00942338" w14:paraId="6DBF67AA" w14:textId="77777777" w:rsidTr="00F17488">
        <w:trPr>
          <w:trHeight w:val="192"/>
        </w:trPr>
        <w:tc>
          <w:tcPr>
            <w:cnfStyle w:val="001000000000" w:firstRow="0" w:lastRow="0" w:firstColumn="1" w:lastColumn="0" w:oddVBand="0" w:evenVBand="0" w:oddHBand="0" w:evenHBand="0" w:firstRowFirstColumn="0" w:firstRowLastColumn="0" w:lastRowFirstColumn="0" w:lastRowLastColumn="0"/>
            <w:tcW w:w="1728" w:type="dxa"/>
          </w:tcPr>
          <w:p w14:paraId="4EA5E812" w14:textId="77777777" w:rsidR="00942338" w:rsidRDefault="00942338" w:rsidP="00942338">
            <w:pPr>
              <w:jc w:val="center"/>
            </w:pPr>
            <w:r>
              <w:t>2017</w:t>
            </w:r>
          </w:p>
        </w:tc>
        <w:tc>
          <w:tcPr>
            <w:tcW w:w="1728" w:type="dxa"/>
          </w:tcPr>
          <w:p w14:paraId="4DC4E0F7" w14:textId="77777777" w:rsidR="00942338" w:rsidRDefault="00942338" w:rsidP="005637D8">
            <w:pPr>
              <w:jc w:val="center"/>
              <w:cnfStyle w:val="000000000000" w:firstRow="0" w:lastRow="0" w:firstColumn="0" w:lastColumn="0" w:oddVBand="0" w:evenVBand="0" w:oddHBand="0" w:evenHBand="0" w:firstRowFirstColumn="0" w:firstRowLastColumn="0" w:lastRowFirstColumn="0" w:lastRowLastColumn="0"/>
            </w:pPr>
            <w:r>
              <w:t>126.968</w:t>
            </w:r>
          </w:p>
        </w:tc>
        <w:tc>
          <w:tcPr>
            <w:tcW w:w="1728" w:type="dxa"/>
          </w:tcPr>
          <w:p w14:paraId="14F74930" w14:textId="77777777" w:rsidR="00942338" w:rsidRDefault="00942338" w:rsidP="005637D8">
            <w:pPr>
              <w:jc w:val="center"/>
              <w:cnfStyle w:val="000000000000" w:firstRow="0" w:lastRow="0" w:firstColumn="0" w:lastColumn="0" w:oddVBand="0" w:evenVBand="0" w:oddHBand="0" w:evenHBand="0" w:firstRowFirstColumn="0" w:firstRowLastColumn="0" w:lastRowFirstColumn="0" w:lastRowLastColumn="0"/>
            </w:pPr>
            <w:r>
              <w:t>134.333</w:t>
            </w:r>
          </w:p>
        </w:tc>
      </w:tr>
      <w:tr w:rsidR="00942338" w14:paraId="189DAFD2" w14:textId="77777777" w:rsidTr="00F17488">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728" w:type="dxa"/>
          </w:tcPr>
          <w:p w14:paraId="62F8CB8F" w14:textId="77777777" w:rsidR="00942338" w:rsidRDefault="00942338" w:rsidP="00942338">
            <w:pPr>
              <w:jc w:val="center"/>
            </w:pPr>
            <w:r>
              <w:t>2018</w:t>
            </w:r>
          </w:p>
        </w:tc>
        <w:tc>
          <w:tcPr>
            <w:tcW w:w="1728" w:type="dxa"/>
          </w:tcPr>
          <w:p w14:paraId="7DA60EE1" w14:textId="77777777" w:rsidR="00942338" w:rsidRDefault="00942338" w:rsidP="005637D8">
            <w:pPr>
              <w:jc w:val="center"/>
              <w:cnfStyle w:val="000000100000" w:firstRow="0" w:lastRow="0" w:firstColumn="0" w:lastColumn="0" w:oddVBand="0" w:evenVBand="0" w:oddHBand="1" w:evenHBand="0" w:firstRowFirstColumn="0" w:firstRowLastColumn="0" w:lastRowFirstColumn="0" w:lastRowLastColumn="0"/>
            </w:pPr>
            <w:r>
              <w:t>242.352</w:t>
            </w:r>
          </w:p>
        </w:tc>
        <w:tc>
          <w:tcPr>
            <w:tcW w:w="1728" w:type="dxa"/>
          </w:tcPr>
          <w:p w14:paraId="6695B716" w14:textId="77777777" w:rsidR="00942338" w:rsidRDefault="00942338" w:rsidP="005637D8">
            <w:pPr>
              <w:jc w:val="center"/>
              <w:cnfStyle w:val="000000100000" w:firstRow="0" w:lastRow="0" w:firstColumn="0" w:lastColumn="0" w:oddVBand="0" w:evenVBand="0" w:oddHBand="1" w:evenHBand="0" w:firstRowFirstColumn="0" w:firstRowLastColumn="0" w:lastRowFirstColumn="0" w:lastRowLastColumn="0"/>
            </w:pPr>
            <w:r>
              <w:t>258.561</w:t>
            </w:r>
          </w:p>
        </w:tc>
      </w:tr>
    </w:tbl>
    <w:p w14:paraId="746EC32F" w14:textId="77777777" w:rsidR="00D5158C" w:rsidRDefault="00D5158C" w:rsidP="008E01DD">
      <w:pPr>
        <w:ind w:firstLine="708"/>
      </w:pPr>
    </w:p>
    <w:p w14:paraId="5842CF3E" w14:textId="77777777" w:rsidR="0049575C" w:rsidRPr="00A47F2F" w:rsidRDefault="0049575C" w:rsidP="0017693F">
      <w:pPr>
        <w:spacing w:after="0"/>
        <w:jc w:val="both"/>
        <w:rPr>
          <w:szCs w:val="24"/>
        </w:rPr>
      </w:pPr>
    </w:p>
    <w:p w14:paraId="16157064" w14:textId="77777777" w:rsidR="00B6689F" w:rsidRDefault="00B6689F" w:rsidP="000E3062">
      <w:pPr>
        <w:keepNext/>
        <w:keepLines/>
        <w:spacing w:before="240" w:after="240" w:line="360" w:lineRule="auto"/>
        <w:outlineLvl w:val="1"/>
        <w:rPr>
          <w:rFonts w:eastAsia="SimSun"/>
          <w:b/>
          <w:sz w:val="28"/>
          <w:szCs w:val="32"/>
          <w:lang w:val="x-none" w:eastAsia="x-none"/>
        </w:rPr>
      </w:pPr>
    </w:p>
    <w:p w14:paraId="7CD47774" w14:textId="77777777" w:rsidR="00246223" w:rsidRDefault="00246223" w:rsidP="00942338">
      <w:pPr>
        <w:keepNext/>
        <w:keepLines/>
        <w:spacing w:before="240" w:after="0" w:line="360" w:lineRule="auto"/>
        <w:outlineLvl w:val="1"/>
        <w:rPr>
          <w:rFonts w:eastAsia="SimSun"/>
          <w:b/>
          <w:sz w:val="28"/>
          <w:szCs w:val="32"/>
          <w:lang w:val="x-none" w:eastAsia="x-none"/>
        </w:rPr>
      </w:pPr>
    </w:p>
    <w:p w14:paraId="4D56F560" w14:textId="3149F1F8" w:rsidR="000E3062" w:rsidRPr="000E3062" w:rsidRDefault="000E3062" w:rsidP="00942338">
      <w:pPr>
        <w:keepNext/>
        <w:keepLines/>
        <w:spacing w:before="240" w:after="0" w:line="360" w:lineRule="auto"/>
        <w:outlineLvl w:val="1"/>
        <w:rPr>
          <w:rFonts w:eastAsia="SimSun"/>
          <w:b/>
          <w:sz w:val="28"/>
          <w:szCs w:val="32"/>
          <w:lang w:val="x-none" w:eastAsia="x-none"/>
        </w:rPr>
      </w:pPr>
      <w:r w:rsidRPr="000E3062">
        <w:rPr>
          <w:rFonts w:eastAsia="SimSun"/>
          <w:b/>
          <w:sz w:val="28"/>
          <w:szCs w:val="32"/>
          <w:lang w:val="x-none" w:eastAsia="x-none"/>
        </w:rPr>
        <w:t>PAYDAŞ ANALİZİ</w:t>
      </w:r>
    </w:p>
    <w:p w14:paraId="1C103C25" w14:textId="77777777" w:rsidR="00EA3A60" w:rsidRDefault="000E3062" w:rsidP="00942338">
      <w:pPr>
        <w:spacing w:after="0"/>
        <w:jc w:val="both"/>
      </w:pPr>
      <w:r w:rsidRPr="000E3062">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00EA3A60" w:rsidRPr="00EA3A60">
        <w:t xml:space="preserve"> </w:t>
      </w:r>
    </w:p>
    <w:p w14:paraId="35E009DE" w14:textId="6F0CF683" w:rsidR="00EA3A60" w:rsidRDefault="00EA3A60" w:rsidP="00EA3A60">
      <w:pPr>
        <w:jc w:val="both"/>
      </w:pPr>
      <w:r>
        <w:t xml:space="preserve">Paydaş anketlerine ilişkin ortaya çıkan temel sonuçlara altta yer verilmiştir  : </w:t>
      </w:r>
    </w:p>
    <w:p w14:paraId="6EE76CDA" w14:textId="77777777" w:rsidR="00EA3A60" w:rsidRPr="00B6689F" w:rsidRDefault="00EA3A60" w:rsidP="00EA3A60">
      <w:pPr>
        <w:jc w:val="both"/>
        <w:rPr>
          <w:b/>
          <w:sz w:val="28"/>
          <w:szCs w:val="28"/>
        </w:rPr>
      </w:pPr>
      <w:r w:rsidRPr="00B6689F">
        <w:rPr>
          <w:b/>
          <w:sz w:val="28"/>
          <w:szCs w:val="28"/>
        </w:rPr>
        <w:t>Öğrenci Anketi Sonuçları:</w:t>
      </w:r>
    </w:p>
    <w:tbl>
      <w:tblPr>
        <w:tblStyle w:val="KlavuzuTablo4-Vurgu52"/>
        <w:tblpPr w:leftFromText="141" w:rightFromText="141" w:vertAnchor="text" w:horzAnchor="margin" w:tblpXSpec="center" w:tblpY="71"/>
        <w:tblW w:w="7024" w:type="dxa"/>
        <w:tblLook w:val="04A0" w:firstRow="1" w:lastRow="0" w:firstColumn="1" w:lastColumn="0" w:noHBand="0" w:noVBand="1"/>
      </w:tblPr>
      <w:tblGrid>
        <w:gridCol w:w="396"/>
        <w:gridCol w:w="5848"/>
        <w:gridCol w:w="780"/>
      </w:tblGrid>
      <w:tr w:rsidR="00F80115" w:rsidRPr="0095073F" w14:paraId="0D2C9BF5" w14:textId="77777777" w:rsidTr="005637D8">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244" w:type="dxa"/>
            <w:gridSpan w:val="2"/>
            <w:noWrap/>
            <w:vAlign w:val="center"/>
            <w:hideMark/>
          </w:tcPr>
          <w:p w14:paraId="3F47D3EB" w14:textId="0C5192F2" w:rsidR="00F80115" w:rsidRPr="005637D8" w:rsidRDefault="00F80115" w:rsidP="005637D8">
            <w:pPr>
              <w:spacing w:after="0" w:line="240" w:lineRule="auto"/>
              <w:jc w:val="center"/>
              <w:rPr>
                <w:rFonts w:ascii="Calibri Light" w:hAnsi="Calibri Light" w:cs="Calibri Light"/>
                <w:sz w:val="32"/>
                <w:szCs w:val="32"/>
              </w:rPr>
            </w:pPr>
            <w:r w:rsidRPr="005637D8">
              <w:rPr>
                <w:rFonts w:ascii="Calibri Light" w:hAnsi="Calibri Light" w:cs="Calibri Light"/>
                <w:sz w:val="32"/>
                <w:szCs w:val="32"/>
              </w:rPr>
              <w:t>ÖZKENT AKBİLEK FEN LİSESİ</w:t>
            </w:r>
          </w:p>
          <w:p w14:paraId="3EB8DE42" w14:textId="5B116C6F" w:rsidR="00F80115" w:rsidRPr="00F17488" w:rsidRDefault="00F17488" w:rsidP="00F17488">
            <w:pPr>
              <w:spacing w:after="0" w:line="240" w:lineRule="auto"/>
              <w:jc w:val="center"/>
              <w:rPr>
                <w:rFonts w:ascii="Calibri Light" w:hAnsi="Calibri Light" w:cs="Calibri Light"/>
                <w:sz w:val="32"/>
                <w:szCs w:val="32"/>
              </w:rPr>
            </w:pPr>
            <w:r>
              <w:rPr>
                <w:rFonts w:ascii="Calibri Light" w:hAnsi="Calibri Light" w:cs="Calibri Light"/>
                <w:sz w:val="32"/>
                <w:szCs w:val="32"/>
              </w:rPr>
              <w:t>ÖĞRENCİ ANKETİ SONUÇLARI</w:t>
            </w:r>
          </w:p>
        </w:tc>
        <w:tc>
          <w:tcPr>
            <w:tcW w:w="780" w:type="dxa"/>
            <w:noWrap/>
            <w:hideMark/>
          </w:tcPr>
          <w:p w14:paraId="6CF4FA20" w14:textId="77777777" w:rsidR="00F80115" w:rsidRPr="0095073F" w:rsidRDefault="00F80115" w:rsidP="00AC61D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w:t>
            </w:r>
          </w:p>
        </w:tc>
      </w:tr>
      <w:tr w:rsidR="00F80115" w:rsidRPr="0095073F" w14:paraId="30548AE8" w14:textId="77777777" w:rsidTr="000569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6" w:type="dxa"/>
            <w:hideMark/>
          </w:tcPr>
          <w:p w14:paraId="0367C313" w14:textId="77777777" w:rsidR="00F80115" w:rsidRPr="0095073F" w:rsidRDefault="00F80115" w:rsidP="00AC61DF">
            <w:pPr>
              <w:spacing w:after="0" w:line="240" w:lineRule="auto"/>
              <w:rPr>
                <w:rFonts w:cs="Calibri"/>
                <w:color w:val="000000"/>
                <w:sz w:val="18"/>
                <w:szCs w:val="18"/>
              </w:rPr>
            </w:pPr>
            <w:r w:rsidRPr="0095073F">
              <w:rPr>
                <w:rFonts w:cs="Calibri"/>
                <w:color w:val="000000"/>
                <w:sz w:val="18"/>
                <w:szCs w:val="18"/>
              </w:rPr>
              <w:t>1</w:t>
            </w:r>
          </w:p>
        </w:tc>
        <w:tc>
          <w:tcPr>
            <w:tcW w:w="5848" w:type="dxa"/>
            <w:hideMark/>
          </w:tcPr>
          <w:p w14:paraId="3EB364CD" w14:textId="77777777" w:rsidR="00F80115" w:rsidRPr="0095073F" w:rsidRDefault="00F80115" w:rsidP="00AC61DF">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95073F">
              <w:rPr>
                <w:rFonts w:cs="Calibri"/>
                <w:color w:val="000000"/>
                <w:sz w:val="18"/>
                <w:szCs w:val="18"/>
              </w:rPr>
              <w:t>Öğretmenlerimle ihtiyaç duyduğumda rahatlıkla görüşebilirim.</w:t>
            </w:r>
          </w:p>
        </w:tc>
        <w:tc>
          <w:tcPr>
            <w:tcW w:w="780" w:type="dxa"/>
            <w:noWrap/>
            <w:hideMark/>
          </w:tcPr>
          <w:p w14:paraId="68EEE859" w14:textId="77777777" w:rsidR="00F80115" w:rsidRPr="0095073F" w:rsidRDefault="00F80115" w:rsidP="00AC61DF">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0,536</w:t>
            </w:r>
          </w:p>
        </w:tc>
      </w:tr>
      <w:tr w:rsidR="00F80115" w:rsidRPr="0095073F" w14:paraId="36D62B28" w14:textId="77777777" w:rsidTr="00056917">
        <w:trPr>
          <w:trHeight w:val="400"/>
        </w:trPr>
        <w:tc>
          <w:tcPr>
            <w:cnfStyle w:val="001000000000" w:firstRow="0" w:lastRow="0" w:firstColumn="1" w:lastColumn="0" w:oddVBand="0" w:evenVBand="0" w:oddHBand="0" w:evenHBand="0" w:firstRowFirstColumn="0" w:firstRowLastColumn="0" w:lastRowFirstColumn="0" w:lastRowLastColumn="0"/>
            <w:tcW w:w="396" w:type="dxa"/>
            <w:hideMark/>
          </w:tcPr>
          <w:p w14:paraId="3661A153" w14:textId="77777777" w:rsidR="00F80115" w:rsidRPr="0095073F" w:rsidRDefault="00F80115" w:rsidP="00AC61DF">
            <w:pPr>
              <w:spacing w:after="0" w:line="240" w:lineRule="auto"/>
              <w:rPr>
                <w:rFonts w:cs="Calibri"/>
                <w:color w:val="000000"/>
                <w:sz w:val="18"/>
                <w:szCs w:val="18"/>
              </w:rPr>
            </w:pPr>
            <w:r w:rsidRPr="0095073F">
              <w:rPr>
                <w:rFonts w:cs="Calibri"/>
                <w:color w:val="000000"/>
                <w:sz w:val="18"/>
                <w:szCs w:val="18"/>
              </w:rPr>
              <w:t>2</w:t>
            </w:r>
          </w:p>
        </w:tc>
        <w:tc>
          <w:tcPr>
            <w:tcW w:w="5848" w:type="dxa"/>
            <w:hideMark/>
          </w:tcPr>
          <w:p w14:paraId="5A76CC16" w14:textId="77777777" w:rsidR="00F80115" w:rsidRPr="0095073F" w:rsidRDefault="00F80115" w:rsidP="00AC61DF">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95073F">
              <w:rPr>
                <w:rFonts w:cs="Calibri"/>
                <w:color w:val="000000"/>
                <w:sz w:val="18"/>
                <w:szCs w:val="18"/>
              </w:rPr>
              <w:t>Teneffüslerde ihtiyaçlarımı giderebiliyorum.</w:t>
            </w:r>
          </w:p>
        </w:tc>
        <w:tc>
          <w:tcPr>
            <w:tcW w:w="780" w:type="dxa"/>
            <w:noWrap/>
            <w:hideMark/>
          </w:tcPr>
          <w:p w14:paraId="3194DC5A" w14:textId="77777777" w:rsidR="00F80115" w:rsidRPr="0095073F" w:rsidRDefault="00F80115" w:rsidP="00AC61D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0,505</w:t>
            </w:r>
          </w:p>
        </w:tc>
      </w:tr>
      <w:tr w:rsidR="00F80115" w:rsidRPr="0095073F" w14:paraId="58B1A795" w14:textId="77777777" w:rsidTr="00056917">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96" w:type="dxa"/>
            <w:hideMark/>
          </w:tcPr>
          <w:p w14:paraId="51427BCA" w14:textId="77777777" w:rsidR="00F80115" w:rsidRPr="0095073F" w:rsidRDefault="00F80115" w:rsidP="00AC61DF">
            <w:pPr>
              <w:spacing w:after="0" w:line="240" w:lineRule="auto"/>
              <w:rPr>
                <w:rFonts w:cs="Calibri"/>
                <w:color w:val="000000"/>
                <w:sz w:val="18"/>
                <w:szCs w:val="18"/>
              </w:rPr>
            </w:pPr>
            <w:r w:rsidRPr="0095073F">
              <w:rPr>
                <w:rFonts w:cs="Calibri"/>
                <w:color w:val="000000"/>
                <w:sz w:val="18"/>
                <w:szCs w:val="18"/>
              </w:rPr>
              <w:t>3</w:t>
            </w:r>
          </w:p>
        </w:tc>
        <w:tc>
          <w:tcPr>
            <w:tcW w:w="5848" w:type="dxa"/>
            <w:hideMark/>
          </w:tcPr>
          <w:p w14:paraId="7E93E18D" w14:textId="77777777" w:rsidR="00F80115" w:rsidRPr="0095073F" w:rsidRDefault="00F80115" w:rsidP="00AC61DF">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95073F">
              <w:rPr>
                <w:rFonts w:cs="Calibri"/>
                <w:color w:val="000000"/>
                <w:sz w:val="18"/>
                <w:szCs w:val="18"/>
              </w:rPr>
              <w:t>Okulda kendimi güvende hissediyorum.</w:t>
            </w:r>
          </w:p>
        </w:tc>
        <w:tc>
          <w:tcPr>
            <w:tcW w:w="780" w:type="dxa"/>
            <w:noWrap/>
            <w:hideMark/>
          </w:tcPr>
          <w:p w14:paraId="40109F07" w14:textId="77777777" w:rsidR="00F80115" w:rsidRPr="0095073F" w:rsidRDefault="00F80115" w:rsidP="00AC61DF">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0,496</w:t>
            </w:r>
          </w:p>
        </w:tc>
      </w:tr>
      <w:tr w:rsidR="00F80115" w:rsidRPr="0095073F" w14:paraId="3CC42F42" w14:textId="77777777" w:rsidTr="00056917">
        <w:trPr>
          <w:trHeight w:val="588"/>
        </w:trPr>
        <w:tc>
          <w:tcPr>
            <w:cnfStyle w:val="001000000000" w:firstRow="0" w:lastRow="0" w:firstColumn="1" w:lastColumn="0" w:oddVBand="0" w:evenVBand="0" w:oddHBand="0" w:evenHBand="0" w:firstRowFirstColumn="0" w:firstRowLastColumn="0" w:lastRowFirstColumn="0" w:lastRowLastColumn="0"/>
            <w:tcW w:w="396" w:type="dxa"/>
            <w:hideMark/>
          </w:tcPr>
          <w:p w14:paraId="3276E961" w14:textId="77777777" w:rsidR="00F80115" w:rsidRPr="0095073F" w:rsidRDefault="00F80115" w:rsidP="00AC61DF">
            <w:pPr>
              <w:spacing w:after="0" w:line="240" w:lineRule="auto"/>
              <w:rPr>
                <w:rFonts w:cs="Calibri"/>
                <w:color w:val="000000"/>
                <w:sz w:val="18"/>
                <w:szCs w:val="18"/>
              </w:rPr>
            </w:pPr>
            <w:r w:rsidRPr="0095073F">
              <w:rPr>
                <w:rFonts w:cs="Calibri"/>
                <w:color w:val="000000"/>
                <w:sz w:val="18"/>
                <w:szCs w:val="18"/>
              </w:rPr>
              <w:t>4</w:t>
            </w:r>
          </w:p>
        </w:tc>
        <w:tc>
          <w:tcPr>
            <w:tcW w:w="5848" w:type="dxa"/>
            <w:hideMark/>
          </w:tcPr>
          <w:p w14:paraId="16E3F772" w14:textId="77777777" w:rsidR="00F80115" w:rsidRPr="0095073F" w:rsidRDefault="00F80115" w:rsidP="00AC61DF">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95073F">
              <w:rPr>
                <w:rFonts w:cs="Calibri"/>
                <w:color w:val="000000"/>
                <w:sz w:val="18"/>
                <w:szCs w:val="18"/>
              </w:rPr>
              <w:t>Okul kantininde satılan malzemeler sağlıklı ve güvenlidir.</w:t>
            </w:r>
          </w:p>
        </w:tc>
        <w:tc>
          <w:tcPr>
            <w:tcW w:w="780" w:type="dxa"/>
            <w:noWrap/>
            <w:hideMark/>
          </w:tcPr>
          <w:p w14:paraId="2B3F76FA" w14:textId="77777777" w:rsidR="00F80115" w:rsidRPr="0095073F" w:rsidRDefault="00F80115" w:rsidP="00AC61D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0,491</w:t>
            </w:r>
          </w:p>
        </w:tc>
      </w:tr>
      <w:tr w:rsidR="00F80115" w:rsidRPr="0095073F" w14:paraId="4357E7FC" w14:textId="77777777" w:rsidTr="00056917">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96" w:type="dxa"/>
            <w:hideMark/>
          </w:tcPr>
          <w:p w14:paraId="4D55DA08" w14:textId="77777777" w:rsidR="00F80115" w:rsidRPr="0095073F" w:rsidRDefault="00F80115" w:rsidP="00AC61DF">
            <w:pPr>
              <w:spacing w:after="0" w:line="240" w:lineRule="auto"/>
              <w:rPr>
                <w:rFonts w:cs="Calibri"/>
                <w:color w:val="000000"/>
                <w:sz w:val="18"/>
                <w:szCs w:val="18"/>
              </w:rPr>
            </w:pPr>
            <w:r w:rsidRPr="0095073F">
              <w:rPr>
                <w:rFonts w:cs="Calibri"/>
                <w:color w:val="000000"/>
                <w:sz w:val="18"/>
                <w:szCs w:val="18"/>
              </w:rPr>
              <w:t>5</w:t>
            </w:r>
          </w:p>
        </w:tc>
        <w:tc>
          <w:tcPr>
            <w:tcW w:w="5848" w:type="dxa"/>
            <w:hideMark/>
          </w:tcPr>
          <w:p w14:paraId="719A43B0" w14:textId="77777777" w:rsidR="00F80115" w:rsidRPr="0095073F" w:rsidRDefault="00F80115" w:rsidP="00AC61DF">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95073F">
              <w:rPr>
                <w:rFonts w:cs="Calibri"/>
                <w:color w:val="000000"/>
                <w:sz w:val="18"/>
                <w:szCs w:val="18"/>
              </w:rPr>
              <w:t>Okulun rehberlik servisinden yeterince yararlanabiliyorum.</w:t>
            </w:r>
          </w:p>
        </w:tc>
        <w:tc>
          <w:tcPr>
            <w:tcW w:w="780" w:type="dxa"/>
            <w:noWrap/>
            <w:hideMark/>
          </w:tcPr>
          <w:p w14:paraId="144F5AB7" w14:textId="77777777" w:rsidR="00F80115" w:rsidRPr="0095073F" w:rsidRDefault="00F80115" w:rsidP="00AC61DF">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0,442</w:t>
            </w:r>
          </w:p>
        </w:tc>
      </w:tr>
      <w:tr w:rsidR="00F80115" w:rsidRPr="0095073F" w14:paraId="441B4695" w14:textId="77777777" w:rsidTr="00056917">
        <w:trPr>
          <w:trHeight w:val="345"/>
        </w:trPr>
        <w:tc>
          <w:tcPr>
            <w:cnfStyle w:val="001000000000" w:firstRow="0" w:lastRow="0" w:firstColumn="1" w:lastColumn="0" w:oddVBand="0" w:evenVBand="0" w:oddHBand="0" w:evenHBand="0" w:firstRowFirstColumn="0" w:firstRowLastColumn="0" w:lastRowFirstColumn="0" w:lastRowLastColumn="0"/>
            <w:tcW w:w="396" w:type="dxa"/>
            <w:hideMark/>
          </w:tcPr>
          <w:p w14:paraId="1E6B8FA8" w14:textId="77777777" w:rsidR="00F80115" w:rsidRPr="0095073F" w:rsidRDefault="00F80115" w:rsidP="00AC61DF">
            <w:pPr>
              <w:spacing w:after="0" w:line="240" w:lineRule="auto"/>
              <w:rPr>
                <w:rFonts w:cs="Calibri"/>
                <w:color w:val="000000"/>
                <w:sz w:val="18"/>
                <w:szCs w:val="18"/>
              </w:rPr>
            </w:pPr>
            <w:r w:rsidRPr="0095073F">
              <w:rPr>
                <w:rFonts w:cs="Calibri"/>
                <w:color w:val="000000"/>
                <w:sz w:val="18"/>
                <w:szCs w:val="18"/>
              </w:rPr>
              <w:t>6</w:t>
            </w:r>
          </w:p>
        </w:tc>
        <w:tc>
          <w:tcPr>
            <w:tcW w:w="5848" w:type="dxa"/>
            <w:hideMark/>
          </w:tcPr>
          <w:p w14:paraId="1F72E318" w14:textId="77777777" w:rsidR="00F80115" w:rsidRPr="0095073F" w:rsidRDefault="00F80115" w:rsidP="00AC61DF">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95073F">
              <w:rPr>
                <w:rFonts w:cs="Calibri"/>
                <w:color w:val="000000"/>
                <w:sz w:val="18"/>
                <w:szCs w:val="18"/>
              </w:rPr>
              <w:t>Okulun içi ve dışı temizdir.</w:t>
            </w:r>
          </w:p>
        </w:tc>
        <w:tc>
          <w:tcPr>
            <w:tcW w:w="780" w:type="dxa"/>
            <w:noWrap/>
            <w:hideMark/>
          </w:tcPr>
          <w:p w14:paraId="42D01751" w14:textId="77777777" w:rsidR="00F80115" w:rsidRPr="0095073F" w:rsidRDefault="00F80115" w:rsidP="00AC61D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0,388</w:t>
            </w:r>
          </w:p>
        </w:tc>
      </w:tr>
      <w:tr w:rsidR="00F80115" w:rsidRPr="0095073F" w14:paraId="1E6BA24F" w14:textId="77777777" w:rsidTr="00056917">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96" w:type="dxa"/>
            <w:hideMark/>
          </w:tcPr>
          <w:p w14:paraId="656F98E5" w14:textId="77777777" w:rsidR="00F80115" w:rsidRPr="0095073F" w:rsidRDefault="00F80115" w:rsidP="00AC61DF">
            <w:pPr>
              <w:spacing w:after="0" w:line="240" w:lineRule="auto"/>
              <w:rPr>
                <w:rFonts w:cs="Calibri"/>
                <w:color w:val="000000"/>
                <w:sz w:val="18"/>
                <w:szCs w:val="18"/>
              </w:rPr>
            </w:pPr>
            <w:r w:rsidRPr="0095073F">
              <w:rPr>
                <w:rFonts w:cs="Calibri"/>
                <w:color w:val="000000"/>
                <w:sz w:val="18"/>
                <w:szCs w:val="18"/>
              </w:rPr>
              <w:t>7</w:t>
            </w:r>
          </w:p>
        </w:tc>
        <w:tc>
          <w:tcPr>
            <w:tcW w:w="5848" w:type="dxa"/>
            <w:hideMark/>
          </w:tcPr>
          <w:p w14:paraId="05497012" w14:textId="77777777" w:rsidR="00F80115" w:rsidRPr="0095073F" w:rsidRDefault="00F80115" w:rsidP="00AC61DF">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95073F">
              <w:rPr>
                <w:rFonts w:cs="Calibri"/>
                <w:color w:val="000000"/>
                <w:sz w:val="18"/>
                <w:szCs w:val="18"/>
              </w:rPr>
              <w:t>Öğretmenler yeniliğe açık olarak derslerin işlenişinde çeşitli yöntemler kullanmaktadır.</w:t>
            </w:r>
          </w:p>
        </w:tc>
        <w:tc>
          <w:tcPr>
            <w:tcW w:w="780" w:type="dxa"/>
            <w:noWrap/>
            <w:hideMark/>
          </w:tcPr>
          <w:p w14:paraId="0370EE1E" w14:textId="77777777" w:rsidR="00F80115" w:rsidRPr="0095073F" w:rsidRDefault="00F80115" w:rsidP="00AC61DF">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0,388</w:t>
            </w:r>
          </w:p>
        </w:tc>
      </w:tr>
      <w:tr w:rsidR="00F80115" w:rsidRPr="0095073F" w14:paraId="2573AD1D" w14:textId="77777777" w:rsidTr="00056917">
        <w:trPr>
          <w:trHeight w:val="588"/>
        </w:trPr>
        <w:tc>
          <w:tcPr>
            <w:cnfStyle w:val="001000000000" w:firstRow="0" w:lastRow="0" w:firstColumn="1" w:lastColumn="0" w:oddVBand="0" w:evenVBand="0" w:oddHBand="0" w:evenHBand="0" w:firstRowFirstColumn="0" w:firstRowLastColumn="0" w:lastRowFirstColumn="0" w:lastRowLastColumn="0"/>
            <w:tcW w:w="396" w:type="dxa"/>
            <w:hideMark/>
          </w:tcPr>
          <w:p w14:paraId="223E6706" w14:textId="77777777" w:rsidR="00F80115" w:rsidRPr="0095073F" w:rsidRDefault="00F80115" w:rsidP="00AC61DF">
            <w:pPr>
              <w:spacing w:after="0" w:line="240" w:lineRule="auto"/>
              <w:rPr>
                <w:rFonts w:cs="Calibri"/>
                <w:color w:val="000000"/>
                <w:sz w:val="18"/>
                <w:szCs w:val="18"/>
              </w:rPr>
            </w:pPr>
            <w:r w:rsidRPr="0095073F">
              <w:rPr>
                <w:rFonts w:cs="Calibri"/>
                <w:color w:val="000000"/>
                <w:sz w:val="18"/>
                <w:szCs w:val="18"/>
              </w:rPr>
              <w:t>8</w:t>
            </w:r>
          </w:p>
        </w:tc>
        <w:tc>
          <w:tcPr>
            <w:tcW w:w="5848" w:type="dxa"/>
            <w:hideMark/>
          </w:tcPr>
          <w:p w14:paraId="4F031F1B" w14:textId="77777777" w:rsidR="00F80115" w:rsidRPr="0095073F" w:rsidRDefault="00F80115" w:rsidP="00AC61DF">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95073F">
              <w:rPr>
                <w:rFonts w:cs="Calibri"/>
                <w:color w:val="000000"/>
                <w:sz w:val="18"/>
                <w:szCs w:val="18"/>
              </w:rPr>
              <w:t>Derslerde konuya göre uygun araç gereçler kullanılmaktadır.</w:t>
            </w:r>
          </w:p>
        </w:tc>
        <w:tc>
          <w:tcPr>
            <w:tcW w:w="780" w:type="dxa"/>
            <w:noWrap/>
            <w:hideMark/>
          </w:tcPr>
          <w:p w14:paraId="7F922A74" w14:textId="77777777" w:rsidR="00F80115" w:rsidRPr="0095073F" w:rsidRDefault="00F80115" w:rsidP="00AC61D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0,385</w:t>
            </w:r>
          </w:p>
        </w:tc>
      </w:tr>
      <w:tr w:rsidR="00F80115" w:rsidRPr="0095073F" w14:paraId="0BD9754D" w14:textId="77777777" w:rsidTr="00056917">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96" w:type="dxa"/>
            <w:hideMark/>
          </w:tcPr>
          <w:p w14:paraId="61C4E682" w14:textId="77777777" w:rsidR="00F80115" w:rsidRPr="0095073F" w:rsidRDefault="00F80115" w:rsidP="00AC61DF">
            <w:pPr>
              <w:spacing w:after="0" w:line="240" w:lineRule="auto"/>
              <w:rPr>
                <w:rFonts w:cs="Calibri"/>
                <w:color w:val="000000"/>
                <w:sz w:val="18"/>
                <w:szCs w:val="18"/>
              </w:rPr>
            </w:pPr>
            <w:r w:rsidRPr="0095073F">
              <w:rPr>
                <w:rFonts w:cs="Calibri"/>
                <w:color w:val="000000"/>
                <w:sz w:val="18"/>
                <w:szCs w:val="18"/>
              </w:rPr>
              <w:t>9</w:t>
            </w:r>
          </w:p>
        </w:tc>
        <w:tc>
          <w:tcPr>
            <w:tcW w:w="5848" w:type="dxa"/>
            <w:hideMark/>
          </w:tcPr>
          <w:p w14:paraId="59CBF32D" w14:textId="77777777" w:rsidR="00F80115" w:rsidRPr="0095073F" w:rsidRDefault="00F80115" w:rsidP="00AC61DF">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95073F">
              <w:rPr>
                <w:rFonts w:cs="Calibri"/>
                <w:color w:val="000000"/>
                <w:sz w:val="18"/>
                <w:szCs w:val="18"/>
              </w:rPr>
              <w:t>Okulumuzda yeterli miktarda sanatsal ve kültürel faaliyetler düzenlenmektedir.</w:t>
            </w:r>
          </w:p>
        </w:tc>
        <w:tc>
          <w:tcPr>
            <w:tcW w:w="780" w:type="dxa"/>
            <w:noWrap/>
            <w:hideMark/>
          </w:tcPr>
          <w:p w14:paraId="18A84E88" w14:textId="77777777" w:rsidR="00F80115" w:rsidRPr="0095073F" w:rsidRDefault="00F80115" w:rsidP="00AC61DF">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0,325</w:t>
            </w:r>
          </w:p>
        </w:tc>
      </w:tr>
      <w:tr w:rsidR="00F80115" w:rsidRPr="0095073F" w14:paraId="6E946DC8" w14:textId="77777777" w:rsidTr="00056917">
        <w:trPr>
          <w:trHeight w:val="457"/>
        </w:trPr>
        <w:tc>
          <w:tcPr>
            <w:cnfStyle w:val="001000000000" w:firstRow="0" w:lastRow="0" w:firstColumn="1" w:lastColumn="0" w:oddVBand="0" w:evenVBand="0" w:oddHBand="0" w:evenHBand="0" w:firstRowFirstColumn="0" w:firstRowLastColumn="0" w:lastRowFirstColumn="0" w:lastRowLastColumn="0"/>
            <w:tcW w:w="396" w:type="dxa"/>
            <w:hideMark/>
          </w:tcPr>
          <w:p w14:paraId="3075BFCC" w14:textId="77777777" w:rsidR="00F80115" w:rsidRPr="0095073F" w:rsidRDefault="00F80115" w:rsidP="00AC61DF">
            <w:pPr>
              <w:spacing w:after="0" w:line="240" w:lineRule="auto"/>
              <w:rPr>
                <w:rFonts w:cs="Calibri"/>
                <w:color w:val="000000"/>
                <w:sz w:val="18"/>
                <w:szCs w:val="18"/>
              </w:rPr>
            </w:pPr>
            <w:r w:rsidRPr="0095073F">
              <w:rPr>
                <w:rFonts w:cs="Calibri"/>
                <w:color w:val="000000"/>
                <w:sz w:val="18"/>
                <w:szCs w:val="18"/>
              </w:rPr>
              <w:t>10</w:t>
            </w:r>
          </w:p>
        </w:tc>
        <w:tc>
          <w:tcPr>
            <w:tcW w:w="5848" w:type="dxa"/>
            <w:hideMark/>
          </w:tcPr>
          <w:p w14:paraId="304BD11F" w14:textId="77777777" w:rsidR="00F80115" w:rsidRPr="0095073F" w:rsidRDefault="00F80115" w:rsidP="00AC61DF">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95073F">
              <w:rPr>
                <w:rFonts w:cs="Calibri"/>
                <w:color w:val="000000"/>
                <w:sz w:val="18"/>
                <w:szCs w:val="18"/>
              </w:rPr>
              <w:t>Okul müdürü ile ihtiyaç duyduğumda rahatlıkla konuşabiliyorum.</w:t>
            </w:r>
          </w:p>
        </w:tc>
        <w:tc>
          <w:tcPr>
            <w:tcW w:w="780" w:type="dxa"/>
            <w:noWrap/>
            <w:hideMark/>
          </w:tcPr>
          <w:p w14:paraId="5744343A" w14:textId="77777777" w:rsidR="00F80115" w:rsidRPr="0095073F" w:rsidRDefault="00F80115" w:rsidP="00AC61D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0,28</w:t>
            </w:r>
          </w:p>
        </w:tc>
      </w:tr>
      <w:tr w:rsidR="00F80115" w:rsidRPr="0095073F" w14:paraId="2DE5C20E" w14:textId="77777777" w:rsidTr="0005691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96" w:type="dxa"/>
            <w:hideMark/>
          </w:tcPr>
          <w:p w14:paraId="4F449441" w14:textId="77777777" w:rsidR="00F80115" w:rsidRPr="0095073F" w:rsidRDefault="00F80115" w:rsidP="00AC61DF">
            <w:pPr>
              <w:spacing w:after="0" w:line="240" w:lineRule="auto"/>
              <w:rPr>
                <w:rFonts w:cs="Calibri"/>
                <w:color w:val="000000"/>
                <w:sz w:val="18"/>
                <w:szCs w:val="18"/>
              </w:rPr>
            </w:pPr>
            <w:r w:rsidRPr="0095073F">
              <w:rPr>
                <w:rFonts w:cs="Calibri"/>
                <w:color w:val="000000"/>
                <w:sz w:val="18"/>
                <w:szCs w:val="18"/>
              </w:rPr>
              <w:t>11</w:t>
            </w:r>
          </w:p>
        </w:tc>
        <w:tc>
          <w:tcPr>
            <w:tcW w:w="5848" w:type="dxa"/>
            <w:hideMark/>
          </w:tcPr>
          <w:p w14:paraId="14F87288" w14:textId="77777777" w:rsidR="00F80115" w:rsidRPr="0095073F" w:rsidRDefault="00F80115" w:rsidP="00AC61DF">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95073F">
              <w:rPr>
                <w:rFonts w:cs="Calibri"/>
                <w:color w:val="000000"/>
                <w:sz w:val="18"/>
                <w:szCs w:val="18"/>
              </w:rPr>
              <w:t>Okulun binası ve diğer fiziki mekânlar yeterlidir.</w:t>
            </w:r>
          </w:p>
        </w:tc>
        <w:tc>
          <w:tcPr>
            <w:tcW w:w="780" w:type="dxa"/>
            <w:noWrap/>
            <w:hideMark/>
          </w:tcPr>
          <w:p w14:paraId="0EE62352" w14:textId="77777777" w:rsidR="00F80115" w:rsidRPr="0095073F" w:rsidRDefault="00F80115" w:rsidP="00AC61DF">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0,259</w:t>
            </w:r>
          </w:p>
        </w:tc>
      </w:tr>
      <w:tr w:rsidR="00F80115" w:rsidRPr="0095073F" w14:paraId="17F6FF4F" w14:textId="77777777" w:rsidTr="00056917">
        <w:trPr>
          <w:trHeight w:val="588"/>
        </w:trPr>
        <w:tc>
          <w:tcPr>
            <w:cnfStyle w:val="001000000000" w:firstRow="0" w:lastRow="0" w:firstColumn="1" w:lastColumn="0" w:oddVBand="0" w:evenVBand="0" w:oddHBand="0" w:evenHBand="0" w:firstRowFirstColumn="0" w:firstRowLastColumn="0" w:lastRowFirstColumn="0" w:lastRowLastColumn="0"/>
            <w:tcW w:w="396" w:type="dxa"/>
            <w:hideMark/>
          </w:tcPr>
          <w:p w14:paraId="62524E94" w14:textId="77777777" w:rsidR="00F80115" w:rsidRPr="0095073F" w:rsidRDefault="00F80115" w:rsidP="00AC61DF">
            <w:pPr>
              <w:spacing w:after="0" w:line="240" w:lineRule="auto"/>
              <w:rPr>
                <w:rFonts w:cs="Calibri"/>
                <w:color w:val="000000"/>
                <w:sz w:val="18"/>
                <w:szCs w:val="18"/>
              </w:rPr>
            </w:pPr>
            <w:r w:rsidRPr="0095073F">
              <w:rPr>
                <w:rFonts w:cs="Calibri"/>
                <w:color w:val="000000"/>
                <w:sz w:val="18"/>
                <w:szCs w:val="18"/>
              </w:rPr>
              <w:t>12</w:t>
            </w:r>
          </w:p>
        </w:tc>
        <w:tc>
          <w:tcPr>
            <w:tcW w:w="5848" w:type="dxa"/>
            <w:hideMark/>
          </w:tcPr>
          <w:p w14:paraId="0A9D6626" w14:textId="77777777" w:rsidR="00F80115" w:rsidRPr="0095073F" w:rsidRDefault="00F80115" w:rsidP="00AC61DF">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95073F">
              <w:rPr>
                <w:rFonts w:cs="Calibri"/>
                <w:color w:val="000000"/>
                <w:sz w:val="18"/>
                <w:szCs w:val="18"/>
              </w:rPr>
              <w:t>Okula ilettiğimiz öneri ve isteklerimiz dikkate alınır.</w:t>
            </w:r>
          </w:p>
        </w:tc>
        <w:tc>
          <w:tcPr>
            <w:tcW w:w="780" w:type="dxa"/>
            <w:noWrap/>
            <w:hideMark/>
          </w:tcPr>
          <w:p w14:paraId="5F1DDEBE" w14:textId="77777777" w:rsidR="00F80115" w:rsidRPr="0095073F" w:rsidRDefault="00F80115" w:rsidP="00AC61D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0,213</w:t>
            </w:r>
          </w:p>
        </w:tc>
      </w:tr>
      <w:tr w:rsidR="00F80115" w:rsidRPr="0095073F" w14:paraId="703AC350" w14:textId="77777777" w:rsidTr="00056917">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96" w:type="dxa"/>
            <w:hideMark/>
          </w:tcPr>
          <w:p w14:paraId="79AD3CD5" w14:textId="77777777" w:rsidR="00F80115" w:rsidRPr="0095073F" w:rsidRDefault="00F80115" w:rsidP="00AC61DF">
            <w:pPr>
              <w:spacing w:after="0" w:line="240" w:lineRule="auto"/>
              <w:rPr>
                <w:rFonts w:cs="Calibri"/>
                <w:color w:val="000000"/>
                <w:sz w:val="18"/>
                <w:szCs w:val="18"/>
              </w:rPr>
            </w:pPr>
            <w:r w:rsidRPr="0095073F">
              <w:rPr>
                <w:rFonts w:cs="Calibri"/>
                <w:color w:val="000000"/>
                <w:sz w:val="18"/>
                <w:szCs w:val="18"/>
              </w:rPr>
              <w:t>13</w:t>
            </w:r>
          </w:p>
        </w:tc>
        <w:tc>
          <w:tcPr>
            <w:tcW w:w="5848" w:type="dxa"/>
            <w:hideMark/>
          </w:tcPr>
          <w:p w14:paraId="0603ADFF" w14:textId="77777777" w:rsidR="00F80115" w:rsidRPr="0095073F" w:rsidRDefault="00F80115" w:rsidP="00AC61DF">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95073F">
              <w:rPr>
                <w:rFonts w:cs="Calibri"/>
                <w:color w:val="000000"/>
                <w:sz w:val="18"/>
                <w:szCs w:val="18"/>
              </w:rPr>
              <w:t>Okulda öğrencilerle ilgili alınan kararlarda bizlerin görüşleri alınır.</w:t>
            </w:r>
          </w:p>
        </w:tc>
        <w:tc>
          <w:tcPr>
            <w:tcW w:w="780" w:type="dxa"/>
            <w:noWrap/>
            <w:hideMark/>
          </w:tcPr>
          <w:p w14:paraId="6F998972" w14:textId="77777777" w:rsidR="00F80115" w:rsidRPr="0095073F" w:rsidRDefault="00F80115" w:rsidP="00AC61DF">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0,188</w:t>
            </w:r>
          </w:p>
        </w:tc>
      </w:tr>
    </w:tbl>
    <w:p w14:paraId="1963B94B" w14:textId="59465ED1" w:rsidR="000E3062" w:rsidRDefault="000E3062" w:rsidP="000E3062">
      <w:pPr>
        <w:ind w:firstLine="708"/>
        <w:jc w:val="both"/>
      </w:pPr>
    </w:p>
    <w:p w14:paraId="7BB0591B" w14:textId="327A4B55" w:rsidR="00246223" w:rsidRDefault="00246223" w:rsidP="000E3062">
      <w:pPr>
        <w:ind w:firstLine="708"/>
        <w:jc w:val="both"/>
      </w:pPr>
    </w:p>
    <w:p w14:paraId="18A8D053" w14:textId="77777777" w:rsidR="00246223" w:rsidRPr="000E3062" w:rsidRDefault="00246223" w:rsidP="000E3062">
      <w:pPr>
        <w:ind w:firstLine="708"/>
        <w:jc w:val="both"/>
      </w:pPr>
    </w:p>
    <w:p w14:paraId="21C83502" w14:textId="3374A7D8" w:rsidR="00EA3A60" w:rsidRPr="00A47F2F" w:rsidRDefault="00EA3A60" w:rsidP="00B6689F">
      <w:pPr>
        <w:spacing w:after="0"/>
        <w:ind w:left="426"/>
        <w:jc w:val="both"/>
        <w:rPr>
          <w:szCs w:val="24"/>
        </w:rPr>
      </w:pPr>
      <w:r>
        <w:rPr>
          <w:szCs w:val="24"/>
        </w:rPr>
        <w:t xml:space="preserve"> </w:t>
      </w:r>
    </w:p>
    <w:p w14:paraId="18A66180" w14:textId="77777777" w:rsidR="000E3062" w:rsidRDefault="000E3062" w:rsidP="008E01DD">
      <w:pPr>
        <w:ind w:firstLine="708"/>
        <w:jc w:val="both"/>
      </w:pPr>
      <w:bookmarkStart w:id="22" w:name="_Toc416085140"/>
    </w:p>
    <w:p w14:paraId="41F721D3" w14:textId="13089487" w:rsidR="000E3062" w:rsidRDefault="000E3062" w:rsidP="008E01DD">
      <w:pPr>
        <w:ind w:firstLine="708"/>
        <w:jc w:val="both"/>
      </w:pPr>
    </w:p>
    <w:p w14:paraId="40D96994" w14:textId="642DCBA0" w:rsidR="000B4D47" w:rsidRPr="000B4D47" w:rsidRDefault="000B4D47" w:rsidP="000B4D47">
      <w:pPr>
        <w:rPr>
          <w:lang w:val="x-none" w:eastAsia="x-none"/>
        </w:rPr>
      </w:pPr>
    </w:p>
    <w:p w14:paraId="555C32AB" w14:textId="4790B2DB" w:rsidR="00056917" w:rsidRDefault="00616B83" w:rsidP="00373590">
      <w:pPr>
        <w:pStyle w:val="Balk3"/>
        <w:rPr>
          <w:szCs w:val="24"/>
        </w:rPr>
      </w:pPr>
      <w:r w:rsidRPr="0095073F">
        <w:rPr>
          <w:noProof/>
          <w:lang w:val="tr-TR" w:eastAsia="tr-TR"/>
        </w:rPr>
        <w:lastRenderedPageBreak/>
        <w:drawing>
          <wp:anchor distT="0" distB="0" distL="114300" distR="114300" simplePos="0" relativeHeight="251663360" behindDoc="0" locked="0" layoutInCell="1" allowOverlap="1" wp14:anchorId="03D21F7B" wp14:editId="15195A7B">
            <wp:simplePos x="0" y="0"/>
            <wp:positionH relativeFrom="margin">
              <wp:align>right</wp:align>
            </wp:positionH>
            <wp:positionV relativeFrom="paragraph">
              <wp:posOffset>30736</wp:posOffset>
            </wp:positionV>
            <wp:extent cx="5939155" cy="3449955"/>
            <wp:effectExtent l="0" t="0" r="4445" b="17145"/>
            <wp:wrapThrough wrapText="bothSides">
              <wp:wrapPolygon edited="0">
                <wp:start x="0" y="0"/>
                <wp:lineTo x="0" y="21588"/>
                <wp:lineTo x="21547" y="21588"/>
                <wp:lineTo x="21547" y="0"/>
                <wp:lineTo x="0" y="0"/>
              </wp:wrapPolygon>
            </wp:wrapThrough>
            <wp:docPr id="3"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tbl>
      <w:tblPr>
        <w:tblStyle w:val="KlavuzuTablo4-Vurgu52"/>
        <w:tblpPr w:leftFromText="141" w:rightFromText="141" w:vertAnchor="page" w:horzAnchor="margin" w:tblpXSpec="center" w:tblpY="7153"/>
        <w:tblW w:w="10703" w:type="dxa"/>
        <w:tblLook w:val="04A0" w:firstRow="1" w:lastRow="0" w:firstColumn="1" w:lastColumn="0" w:noHBand="0" w:noVBand="1"/>
      </w:tblPr>
      <w:tblGrid>
        <w:gridCol w:w="521"/>
        <w:gridCol w:w="9576"/>
        <w:gridCol w:w="606"/>
      </w:tblGrid>
      <w:tr w:rsidR="00616B83" w:rsidRPr="0095073F" w14:paraId="6F475C7B" w14:textId="77777777" w:rsidTr="005637D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097" w:type="dxa"/>
            <w:gridSpan w:val="2"/>
            <w:noWrap/>
            <w:vAlign w:val="center"/>
            <w:hideMark/>
          </w:tcPr>
          <w:p w14:paraId="4A2AD6B5" w14:textId="2B98C858" w:rsidR="00616B83" w:rsidRPr="00F17488" w:rsidRDefault="00616B83" w:rsidP="00F17488">
            <w:pPr>
              <w:spacing w:after="0" w:line="240" w:lineRule="auto"/>
              <w:jc w:val="center"/>
              <w:rPr>
                <w:rFonts w:ascii="Calibri Light" w:hAnsi="Calibri Light" w:cs="Calibri Light"/>
                <w:sz w:val="32"/>
                <w:szCs w:val="32"/>
              </w:rPr>
            </w:pPr>
            <w:r w:rsidRPr="005637D8">
              <w:rPr>
                <w:rFonts w:ascii="Calibri Light" w:hAnsi="Calibri Light" w:cs="Calibri Light"/>
                <w:sz w:val="32"/>
                <w:szCs w:val="32"/>
              </w:rPr>
              <w:t>ÖZKENT AKBİLEK FEN</w:t>
            </w:r>
            <w:r w:rsidR="00F17488">
              <w:rPr>
                <w:rFonts w:ascii="Calibri Light" w:hAnsi="Calibri Light" w:cs="Calibri Light"/>
                <w:sz w:val="32"/>
                <w:szCs w:val="32"/>
              </w:rPr>
              <w:t xml:space="preserve"> LİSESİ Öğretmen  Anketi  SONUÇ</w:t>
            </w:r>
          </w:p>
        </w:tc>
        <w:tc>
          <w:tcPr>
            <w:tcW w:w="606" w:type="dxa"/>
            <w:noWrap/>
            <w:hideMark/>
          </w:tcPr>
          <w:p w14:paraId="687BC527" w14:textId="77777777" w:rsidR="00616B83" w:rsidRPr="00F17488" w:rsidRDefault="00616B83" w:rsidP="00616B83">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F17488">
              <w:rPr>
                <w:rFonts w:ascii="Calibri" w:hAnsi="Calibri" w:cs="Calibri"/>
                <w:sz w:val="22"/>
                <w:szCs w:val="22"/>
              </w:rPr>
              <w:t>%</w:t>
            </w:r>
          </w:p>
        </w:tc>
      </w:tr>
      <w:tr w:rsidR="00616B83" w:rsidRPr="0095073F" w14:paraId="60E2AE92" w14:textId="77777777" w:rsidTr="00616B8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21" w:type="dxa"/>
            <w:noWrap/>
            <w:hideMark/>
          </w:tcPr>
          <w:p w14:paraId="1FB3C96E" w14:textId="77777777" w:rsidR="00616B83" w:rsidRPr="0095073F" w:rsidRDefault="00616B83" w:rsidP="00616B83">
            <w:pPr>
              <w:spacing w:after="0" w:line="240" w:lineRule="auto"/>
              <w:jc w:val="center"/>
              <w:rPr>
                <w:rFonts w:ascii="Calibri" w:hAnsi="Calibri" w:cs="Calibri"/>
                <w:color w:val="000000"/>
                <w:sz w:val="22"/>
                <w:szCs w:val="22"/>
              </w:rPr>
            </w:pPr>
            <w:r w:rsidRPr="0095073F">
              <w:rPr>
                <w:rFonts w:ascii="Calibri" w:hAnsi="Calibri" w:cs="Calibri"/>
                <w:color w:val="000000"/>
                <w:sz w:val="22"/>
                <w:szCs w:val="22"/>
              </w:rPr>
              <w:t>1</w:t>
            </w:r>
          </w:p>
        </w:tc>
        <w:tc>
          <w:tcPr>
            <w:tcW w:w="9576" w:type="dxa"/>
            <w:hideMark/>
          </w:tcPr>
          <w:p w14:paraId="4F43466B" w14:textId="77777777" w:rsidR="00616B83" w:rsidRPr="0095073F" w:rsidRDefault="00616B83" w:rsidP="00616B83">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95073F">
              <w:rPr>
                <w:rFonts w:cs="Calibri"/>
                <w:color w:val="000000"/>
                <w:szCs w:val="24"/>
              </w:rPr>
              <w:t>Alanıma ilişkin yenilik ve gelişmeleri takip eder ve kendimi güncellerim.</w:t>
            </w:r>
          </w:p>
        </w:tc>
        <w:tc>
          <w:tcPr>
            <w:tcW w:w="606" w:type="dxa"/>
            <w:noWrap/>
            <w:hideMark/>
          </w:tcPr>
          <w:p w14:paraId="62F15F52" w14:textId="77777777" w:rsidR="00616B83" w:rsidRPr="0095073F" w:rsidRDefault="00616B83" w:rsidP="00616B8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0,88</w:t>
            </w:r>
          </w:p>
        </w:tc>
      </w:tr>
      <w:tr w:rsidR="00616B83" w:rsidRPr="0095073F" w14:paraId="65A52C1F" w14:textId="77777777" w:rsidTr="00616B83">
        <w:trPr>
          <w:trHeight w:val="585"/>
        </w:trPr>
        <w:tc>
          <w:tcPr>
            <w:cnfStyle w:val="001000000000" w:firstRow="0" w:lastRow="0" w:firstColumn="1" w:lastColumn="0" w:oddVBand="0" w:evenVBand="0" w:oddHBand="0" w:evenHBand="0" w:firstRowFirstColumn="0" w:firstRowLastColumn="0" w:lastRowFirstColumn="0" w:lastRowLastColumn="0"/>
            <w:tcW w:w="521" w:type="dxa"/>
            <w:noWrap/>
            <w:hideMark/>
          </w:tcPr>
          <w:p w14:paraId="734FF273" w14:textId="77777777" w:rsidR="00616B83" w:rsidRPr="0095073F" w:rsidRDefault="00616B83" w:rsidP="00616B83">
            <w:pPr>
              <w:spacing w:after="0" w:line="240" w:lineRule="auto"/>
              <w:jc w:val="center"/>
              <w:rPr>
                <w:rFonts w:ascii="Calibri" w:hAnsi="Calibri" w:cs="Calibri"/>
                <w:color w:val="000000"/>
                <w:sz w:val="22"/>
                <w:szCs w:val="22"/>
              </w:rPr>
            </w:pPr>
            <w:r w:rsidRPr="0095073F">
              <w:rPr>
                <w:rFonts w:ascii="Calibri" w:hAnsi="Calibri" w:cs="Calibri"/>
                <w:color w:val="000000"/>
                <w:sz w:val="22"/>
                <w:szCs w:val="22"/>
              </w:rPr>
              <w:t>2</w:t>
            </w:r>
          </w:p>
        </w:tc>
        <w:tc>
          <w:tcPr>
            <w:tcW w:w="9576" w:type="dxa"/>
            <w:hideMark/>
          </w:tcPr>
          <w:p w14:paraId="5D1516B1" w14:textId="538AE370" w:rsidR="00616B83" w:rsidRPr="0095073F" w:rsidRDefault="00616B83" w:rsidP="00616B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000000"/>
                <w:szCs w:val="24"/>
              </w:rPr>
            </w:pPr>
            <w:r w:rsidRPr="0095073F">
              <w:rPr>
                <w:rFonts w:cs="Calibri"/>
                <w:color w:val="000000"/>
                <w:szCs w:val="24"/>
              </w:rPr>
              <w:t>Kendimi, okulun değerli bir üyesi olarak görürüm.</w:t>
            </w:r>
          </w:p>
        </w:tc>
        <w:tc>
          <w:tcPr>
            <w:tcW w:w="606" w:type="dxa"/>
            <w:noWrap/>
            <w:hideMark/>
          </w:tcPr>
          <w:p w14:paraId="0D147A51" w14:textId="77777777" w:rsidR="00616B83" w:rsidRPr="0095073F" w:rsidRDefault="00616B83" w:rsidP="00616B8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0,68</w:t>
            </w:r>
          </w:p>
        </w:tc>
      </w:tr>
      <w:tr w:rsidR="00616B83" w:rsidRPr="0095073F" w14:paraId="6503D127" w14:textId="77777777" w:rsidTr="00616B8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21" w:type="dxa"/>
            <w:noWrap/>
            <w:hideMark/>
          </w:tcPr>
          <w:p w14:paraId="0C9A9208" w14:textId="77777777" w:rsidR="00616B83" w:rsidRPr="0095073F" w:rsidRDefault="00616B83" w:rsidP="00616B83">
            <w:pPr>
              <w:spacing w:after="0" w:line="240" w:lineRule="auto"/>
              <w:jc w:val="center"/>
              <w:rPr>
                <w:rFonts w:ascii="Calibri" w:hAnsi="Calibri" w:cs="Calibri"/>
                <w:color w:val="000000"/>
                <w:sz w:val="22"/>
                <w:szCs w:val="22"/>
              </w:rPr>
            </w:pPr>
            <w:r w:rsidRPr="0095073F">
              <w:rPr>
                <w:rFonts w:ascii="Calibri" w:hAnsi="Calibri" w:cs="Calibri"/>
                <w:color w:val="000000"/>
                <w:sz w:val="22"/>
                <w:szCs w:val="22"/>
              </w:rPr>
              <w:t>3</w:t>
            </w:r>
          </w:p>
        </w:tc>
        <w:tc>
          <w:tcPr>
            <w:tcW w:w="9576" w:type="dxa"/>
            <w:hideMark/>
          </w:tcPr>
          <w:p w14:paraId="20E0FE8C" w14:textId="467D14B8" w:rsidR="00616B83" w:rsidRPr="0095073F" w:rsidRDefault="00616B83" w:rsidP="00616B83">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95073F">
              <w:rPr>
                <w:rFonts w:cs="Calibri"/>
                <w:color w:val="000000"/>
                <w:szCs w:val="24"/>
              </w:rPr>
              <w:t>Çalıştığım okul bana kendimi geliştirme imkânı tanımaktadır.</w:t>
            </w:r>
          </w:p>
        </w:tc>
        <w:tc>
          <w:tcPr>
            <w:tcW w:w="606" w:type="dxa"/>
            <w:noWrap/>
            <w:hideMark/>
          </w:tcPr>
          <w:p w14:paraId="7291F8D4" w14:textId="77777777" w:rsidR="00616B83" w:rsidRPr="0095073F" w:rsidRDefault="00616B83" w:rsidP="00616B8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0,62</w:t>
            </w:r>
          </w:p>
        </w:tc>
      </w:tr>
      <w:tr w:rsidR="00616B83" w:rsidRPr="0095073F" w14:paraId="04EE9F6B" w14:textId="77777777" w:rsidTr="00616B83">
        <w:trPr>
          <w:trHeight w:val="585"/>
        </w:trPr>
        <w:tc>
          <w:tcPr>
            <w:cnfStyle w:val="001000000000" w:firstRow="0" w:lastRow="0" w:firstColumn="1" w:lastColumn="0" w:oddVBand="0" w:evenVBand="0" w:oddHBand="0" w:evenHBand="0" w:firstRowFirstColumn="0" w:firstRowLastColumn="0" w:lastRowFirstColumn="0" w:lastRowLastColumn="0"/>
            <w:tcW w:w="521" w:type="dxa"/>
            <w:noWrap/>
            <w:hideMark/>
          </w:tcPr>
          <w:p w14:paraId="5E7BB3FC" w14:textId="77777777" w:rsidR="00616B83" w:rsidRPr="0095073F" w:rsidRDefault="00616B83" w:rsidP="00616B83">
            <w:pPr>
              <w:spacing w:after="0" w:line="240" w:lineRule="auto"/>
              <w:jc w:val="center"/>
              <w:rPr>
                <w:rFonts w:ascii="Calibri" w:hAnsi="Calibri" w:cs="Calibri"/>
                <w:color w:val="000000"/>
                <w:sz w:val="22"/>
                <w:szCs w:val="22"/>
              </w:rPr>
            </w:pPr>
            <w:r w:rsidRPr="0095073F">
              <w:rPr>
                <w:rFonts w:ascii="Calibri" w:hAnsi="Calibri" w:cs="Calibri"/>
                <w:color w:val="000000"/>
                <w:sz w:val="22"/>
                <w:szCs w:val="22"/>
              </w:rPr>
              <w:t>4</w:t>
            </w:r>
          </w:p>
        </w:tc>
        <w:tc>
          <w:tcPr>
            <w:tcW w:w="9576" w:type="dxa"/>
            <w:hideMark/>
          </w:tcPr>
          <w:p w14:paraId="4AB4BD30" w14:textId="77777777" w:rsidR="00616B83" w:rsidRPr="0095073F" w:rsidRDefault="00616B83" w:rsidP="00616B83">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4"/>
              </w:rPr>
            </w:pPr>
            <w:r w:rsidRPr="0095073F">
              <w:rPr>
                <w:rFonts w:cs="Calibri"/>
                <w:color w:val="000000"/>
                <w:szCs w:val="24"/>
              </w:rPr>
              <w:t>Okulumuzda yerelde ve toplum üzerinde olumlu etki bırakacak çalışmalar yapmaktadır.</w:t>
            </w:r>
          </w:p>
        </w:tc>
        <w:tc>
          <w:tcPr>
            <w:tcW w:w="606" w:type="dxa"/>
            <w:noWrap/>
            <w:hideMark/>
          </w:tcPr>
          <w:p w14:paraId="12CAB0D5" w14:textId="77777777" w:rsidR="00616B83" w:rsidRPr="0095073F" w:rsidRDefault="00616B83" w:rsidP="00616B8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0,61</w:t>
            </w:r>
          </w:p>
        </w:tc>
      </w:tr>
      <w:tr w:rsidR="00616B83" w:rsidRPr="0095073F" w14:paraId="2C4AF90A" w14:textId="77777777" w:rsidTr="00616B8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21" w:type="dxa"/>
            <w:noWrap/>
            <w:hideMark/>
          </w:tcPr>
          <w:p w14:paraId="51667CA6" w14:textId="77777777" w:rsidR="00616B83" w:rsidRPr="0095073F" w:rsidRDefault="00616B83" w:rsidP="00616B83">
            <w:pPr>
              <w:spacing w:after="0" w:line="240" w:lineRule="auto"/>
              <w:jc w:val="center"/>
              <w:rPr>
                <w:rFonts w:ascii="Calibri" w:hAnsi="Calibri" w:cs="Calibri"/>
                <w:color w:val="000000"/>
                <w:sz w:val="22"/>
                <w:szCs w:val="22"/>
              </w:rPr>
            </w:pPr>
            <w:r w:rsidRPr="0095073F">
              <w:rPr>
                <w:rFonts w:ascii="Calibri" w:hAnsi="Calibri" w:cs="Calibri"/>
                <w:color w:val="000000"/>
                <w:sz w:val="22"/>
                <w:szCs w:val="22"/>
              </w:rPr>
              <w:t>5</w:t>
            </w:r>
          </w:p>
        </w:tc>
        <w:tc>
          <w:tcPr>
            <w:tcW w:w="9576" w:type="dxa"/>
            <w:hideMark/>
          </w:tcPr>
          <w:p w14:paraId="63C8CFA8" w14:textId="77777777" w:rsidR="00616B83" w:rsidRPr="0095073F" w:rsidRDefault="00616B83" w:rsidP="00616B83">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95073F">
              <w:rPr>
                <w:rFonts w:cs="Calibri"/>
                <w:color w:val="000000"/>
                <w:szCs w:val="24"/>
              </w:rPr>
              <w:t>Kurumdaki tüm duyurular çalışanlara zamanında iletilir.</w:t>
            </w:r>
          </w:p>
        </w:tc>
        <w:tc>
          <w:tcPr>
            <w:tcW w:w="606" w:type="dxa"/>
            <w:noWrap/>
            <w:hideMark/>
          </w:tcPr>
          <w:p w14:paraId="29D35AB1" w14:textId="77777777" w:rsidR="00616B83" w:rsidRPr="0095073F" w:rsidRDefault="00616B83" w:rsidP="00616B8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0,59</w:t>
            </w:r>
          </w:p>
        </w:tc>
      </w:tr>
      <w:tr w:rsidR="00616B83" w:rsidRPr="0095073F" w14:paraId="07F0C58E" w14:textId="77777777" w:rsidTr="00616B83">
        <w:trPr>
          <w:trHeight w:val="427"/>
        </w:trPr>
        <w:tc>
          <w:tcPr>
            <w:cnfStyle w:val="001000000000" w:firstRow="0" w:lastRow="0" w:firstColumn="1" w:lastColumn="0" w:oddVBand="0" w:evenVBand="0" w:oddHBand="0" w:evenHBand="0" w:firstRowFirstColumn="0" w:firstRowLastColumn="0" w:lastRowFirstColumn="0" w:lastRowLastColumn="0"/>
            <w:tcW w:w="521" w:type="dxa"/>
            <w:noWrap/>
            <w:hideMark/>
          </w:tcPr>
          <w:p w14:paraId="5340CC13" w14:textId="77777777" w:rsidR="00616B83" w:rsidRPr="0095073F" w:rsidRDefault="00616B83" w:rsidP="00616B83">
            <w:pPr>
              <w:spacing w:after="0" w:line="240" w:lineRule="auto"/>
              <w:jc w:val="center"/>
              <w:rPr>
                <w:rFonts w:ascii="Calibri" w:hAnsi="Calibri" w:cs="Calibri"/>
                <w:color w:val="000000"/>
                <w:sz w:val="22"/>
                <w:szCs w:val="22"/>
              </w:rPr>
            </w:pPr>
            <w:r w:rsidRPr="0095073F">
              <w:rPr>
                <w:rFonts w:ascii="Calibri" w:hAnsi="Calibri" w:cs="Calibri"/>
                <w:color w:val="000000"/>
                <w:sz w:val="22"/>
                <w:szCs w:val="22"/>
              </w:rPr>
              <w:t>6</w:t>
            </w:r>
          </w:p>
        </w:tc>
        <w:tc>
          <w:tcPr>
            <w:tcW w:w="9576" w:type="dxa"/>
            <w:hideMark/>
          </w:tcPr>
          <w:p w14:paraId="77E1CDC4" w14:textId="77777777" w:rsidR="00616B83" w:rsidRPr="0095073F" w:rsidRDefault="00616B83" w:rsidP="00616B83">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4"/>
              </w:rPr>
            </w:pPr>
            <w:r w:rsidRPr="0095073F">
              <w:rPr>
                <w:rFonts w:cs="Calibri"/>
                <w:color w:val="000000"/>
                <w:szCs w:val="24"/>
              </w:rPr>
              <w:t>Yöneticilerimiz, yaratıcı ve yenilikçi düşüncelerin üretilmesini teşvik etmektedir.</w:t>
            </w:r>
          </w:p>
        </w:tc>
        <w:tc>
          <w:tcPr>
            <w:tcW w:w="606" w:type="dxa"/>
            <w:noWrap/>
            <w:hideMark/>
          </w:tcPr>
          <w:p w14:paraId="2C9FC261" w14:textId="77777777" w:rsidR="00616B83" w:rsidRPr="0095073F" w:rsidRDefault="00616B83" w:rsidP="00616B8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0,57</w:t>
            </w:r>
          </w:p>
        </w:tc>
      </w:tr>
      <w:tr w:rsidR="00616B83" w:rsidRPr="0095073F" w14:paraId="7023AE4F" w14:textId="77777777" w:rsidTr="00616B83">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21" w:type="dxa"/>
            <w:noWrap/>
            <w:hideMark/>
          </w:tcPr>
          <w:p w14:paraId="3AD7828C" w14:textId="77777777" w:rsidR="00616B83" w:rsidRPr="0095073F" w:rsidRDefault="00616B83" w:rsidP="00616B83">
            <w:pPr>
              <w:spacing w:after="0" w:line="240" w:lineRule="auto"/>
              <w:jc w:val="center"/>
              <w:rPr>
                <w:rFonts w:ascii="Calibri" w:hAnsi="Calibri" w:cs="Calibri"/>
                <w:color w:val="000000"/>
                <w:sz w:val="22"/>
                <w:szCs w:val="22"/>
              </w:rPr>
            </w:pPr>
            <w:r w:rsidRPr="0095073F">
              <w:rPr>
                <w:rFonts w:ascii="Calibri" w:hAnsi="Calibri" w:cs="Calibri"/>
                <w:color w:val="000000"/>
                <w:sz w:val="22"/>
                <w:szCs w:val="22"/>
              </w:rPr>
              <w:t>7</w:t>
            </w:r>
          </w:p>
        </w:tc>
        <w:tc>
          <w:tcPr>
            <w:tcW w:w="9576" w:type="dxa"/>
            <w:hideMark/>
          </w:tcPr>
          <w:p w14:paraId="78B803E8" w14:textId="77777777" w:rsidR="00616B83" w:rsidRPr="0095073F" w:rsidRDefault="00616B83" w:rsidP="00616B83">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95073F">
              <w:rPr>
                <w:rFonts w:cs="Calibri"/>
                <w:color w:val="000000"/>
                <w:szCs w:val="24"/>
              </w:rPr>
              <w:t>Okulda çalışanlara yönelik sosyal ve kültürel faaliyetler düzenlenir.</w:t>
            </w:r>
          </w:p>
        </w:tc>
        <w:tc>
          <w:tcPr>
            <w:tcW w:w="606" w:type="dxa"/>
            <w:noWrap/>
            <w:hideMark/>
          </w:tcPr>
          <w:p w14:paraId="467ACD52" w14:textId="77777777" w:rsidR="00616B83" w:rsidRPr="0095073F" w:rsidRDefault="00616B83" w:rsidP="00616B8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0,55</w:t>
            </w:r>
          </w:p>
        </w:tc>
      </w:tr>
      <w:tr w:rsidR="00616B83" w:rsidRPr="0095073F" w14:paraId="76DF5400" w14:textId="77777777" w:rsidTr="00616B83">
        <w:trPr>
          <w:trHeight w:val="412"/>
        </w:trPr>
        <w:tc>
          <w:tcPr>
            <w:cnfStyle w:val="001000000000" w:firstRow="0" w:lastRow="0" w:firstColumn="1" w:lastColumn="0" w:oddVBand="0" w:evenVBand="0" w:oddHBand="0" w:evenHBand="0" w:firstRowFirstColumn="0" w:firstRowLastColumn="0" w:lastRowFirstColumn="0" w:lastRowLastColumn="0"/>
            <w:tcW w:w="521" w:type="dxa"/>
            <w:noWrap/>
            <w:hideMark/>
          </w:tcPr>
          <w:p w14:paraId="23E2FFA4" w14:textId="77777777" w:rsidR="00616B83" w:rsidRPr="0095073F" w:rsidRDefault="00616B83" w:rsidP="00616B83">
            <w:pPr>
              <w:spacing w:after="0" w:line="240" w:lineRule="auto"/>
              <w:jc w:val="center"/>
              <w:rPr>
                <w:rFonts w:ascii="Calibri" w:hAnsi="Calibri" w:cs="Calibri"/>
                <w:color w:val="000000"/>
                <w:sz w:val="22"/>
                <w:szCs w:val="22"/>
              </w:rPr>
            </w:pPr>
            <w:r w:rsidRPr="0095073F">
              <w:rPr>
                <w:rFonts w:ascii="Calibri" w:hAnsi="Calibri" w:cs="Calibri"/>
                <w:color w:val="000000"/>
                <w:sz w:val="22"/>
                <w:szCs w:val="22"/>
              </w:rPr>
              <w:t>8</w:t>
            </w:r>
          </w:p>
        </w:tc>
        <w:tc>
          <w:tcPr>
            <w:tcW w:w="9576" w:type="dxa"/>
            <w:hideMark/>
          </w:tcPr>
          <w:p w14:paraId="567602A1" w14:textId="77777777" w:rsidR="00616B83" w:rsidRPr="0095073F" w:rsidRDefault="00616B83" w:rsidP="00616B83">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4"/>
              </w:rPr>
            </w:pPr>
            <w:r w:rsidRPr="0095073F">
              <w:rPr>
                <w:rFonts w:cs="Calibri"/>
                <w:color w:val="000000"/>
                <w:szCs w:val="24"/>
              </w:rPr>
              <w:t>Okulda öğretmenler arasında ayrım yapılmamaktadır.</w:t>
            </w:r>
          </w:p>
        </w:tc>
        <w:tc>
          <w:tcPr>
            <w:tcW w:w="606" w:type="dxa"/>
            <w:noWrap/>
            <w:hideMark/>
          </w:tcPr>
          <w:p w14:paraId="084FC258" w14:textId="77777777" w:rsidR="00616B83" w:rsidRPr="0095073F" w:rsidRDefault="00616B83" w:rsidP="00616B8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0,53</w:t>
            </w:r>
          </w:p>
        </w:tc>
      </w:tr>
      <w:tr w:rsidR="00616B83" w:rsidRPr="0095073F" w14:paraId="5F615625" w14:textId="77777777" w:rsidTr="00616B8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21" w:type="dxa"/>
            <w:noWrap/>
            <w:hideMark/>
          </w:tcPr>
          <w:p w14:paraId="70A68061" w14:textId="77777777" w:rsidR="00616B83" w:rsidRPr="0095073F" w:rsidRDefault="00616B83" w:rsidP="00616B83">
            <w:pPr>
              <w:spacing w:after="0" w:line="240" w:lineRule="auto"/>
              <w:jc w:val="center"/>
              <w:rPr>
                <w:rFonts w:ascii="Calibri" w:hAnsi="Calibri" w:cs="Calibri"/>
                <w:color w:val="000000"/>
                <w:sz w:val="22"/>
                <w:szCs w:val="22"/>
              </w:rPr>
            </w:pPr>
            <w:r w:rsidRPr="0095073F">
              <w:rPr>
                <w:rFonts w:ascii="Calibri" w:hAnsi="Calibri" w:cs="Calibri"/>
                <w:color w:val="000000"/>
                <w:sz w:val="22"/>
                <w:szCs w:val="22"/>
              </w:rPr>
              <w:t>9</w:t>
            </w:r>
          </w:p>
        </w:tc>
        <w:tc>
          <w:tcPr>
            <w:tcW w:w="9576" w:type="dxa"/>
            <w:hideMark/>
          </w:tcPr>
          <w:p w14:paraId="3E97F729" w14:textId="77777777" w:rsidR="00616B83" w:rsidRPr="0095073F" w:rsidRDefault="00616B83" w:rsidP="00616B83">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95073F">
              <w:rPr>
                <w:rFonts w:cs="Calibri"/>
                <w:color w:val="000000"/>
                <w:szCs w:val="24"/>
              </w:rPr>
              <w:t>Okulumuzda sadece öğretmenlerin kullanımına tahsis edilmiş yerler yeterlidir.</w:t>
            </w:r>
          </w:p>
        </w:tc>
        <w:tc>
          <w:tcPr>
            <w:tcW w:w="606" w:type="dxa"/>
            <w:noWrap/>
            <w:hideMark/>
          </w:tcPr>
          <w:p w14:paraId="66F1A55A" w14:textId="77777777" w:rsidR="00616B83" w:rsidRPr="0095073F" w:rsidRDefault="00616B83" w:rsidP="00616B8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0,52</w:t>
            </w:r>
          </w:p>
        </w:tc>
      </w:tr>
      <w:tr w:rsidR="00616B83" w:rsidRPr="0095073F" w14:paraId="3CABE180" w14:textId="77777777" w:rsidTr="00616B83">
        <w:trPr>
          <w:trHeight w:val="585"/>
        </w:trPr>
        <w:tc>
          <w:tcPr>
            <w:cnfStyle w:val="001000000000" w:firstRow="0" w:lastRow="0" w:firstColumn="1" w:lastColumn="0" w:oddVBand="0" w:evenVBand="0" w:oddHBand="0" w:evenHBand="0" w:firstRowFirstColumn="0" w:firstRowLastColumn="0" w:lastRowFirstColumn="0" w:lastRowLastColumn="0"/>
            <w:tcW w:w="521" w:type="dxa"/>
            <w:noWrap/>
            <w:hideMark/>
          </w:tcPr>
          <w:p w14:paraId="3432AB39" w14:textId="77777777" w:rsidR="00616B83" w:rsidRPr="0095073F" w:rsidRDefault="00616B83" w:rsidP="00616B83">
            <w:pPr>
              <w:spacing w:after="0" w:line="240" w:lineRule="auto"/>
              <w:jc w:val="center"/>
              <w:rPr>
                <w:rFonts w:ascii="Calibri" w:hAnsi="Calibri" w:cs="Calibri"/>
                <w:color w:val="000000"/>
                <w:sz w:val="22"/>
                <w:szCs w:val="22"/>
              </w:rPr>
            </w:pPr>
            <w:r w:rsidRPr="0095073F">
              <w:rPr>
                <w:rFonts w:ascii="Calibri" w:hAnsi="Calibri" w:cs="Calibri"/>
                <w:color w:val="000000"/>
                <w:sz w:val="22"/>
                <w:szCs w:val="22"/>
              </w:rPr>
              <w:t>10</w:t>
            </w:r>
          </w:p>
        </w:tc>
        <w:tc>
          <w:tcPr>
            <w:tcW w:w="9576" w:type="dxa"/>
            <w:hideMark/>
          </w:tcPr>
          <w:p w14:paraId="16DF851F" w14:textId="77777777" w:rsidR="00616B83" w:rsidRPr="0095073F" w:rsidRDefault="00616B83" w:rsidP="00616B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000000"/>
                <w:szCs w:val="24"/>
              </w:rPr>
            </w:pPr>
            <w:r w:rsidRPr="0095073F">
              <w:rPr>
                <w:rFonts w:cs="Calibri"/>
                <w:color w:val="000000"/>
                <w:szCs w:val="24"/>
              </w:rPr>
              <w:t>Her türlü ödüllendirmede adil olma, tarafsızlık ve objektiflik esastır.</w:t>
            </w:r>
          </w:p>
        </w:tc>
        <w:tc>
          <w:tcPr>
            <w:tcW w:w="606" w:type="dxa"/>
            <w:noWrap/>
            <w:hideMark/>
          </w:tcPr>
          <w:p w14:paraId="1802C0D1" w14:textId="77777777" w:rsidR="00616B83" w:rsidRPr="0095073F" w:rsidRDefault="00616B83" w:rsidP="00616B8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0,52</w:t>
            </w:r>
          </w:p>
        </w:tc>
      </w:tr>
      <w:tr w:rsidR="00616B83" w:rsidRPr="0095073F" w14:paraId="02F8642A" w14:textId="77777777" w:rsidTr="00616B8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21" w:type="dxa"/>
            <w:noWrap/>
            <w:hideMark/>
          </w:tcPr>
          <w:p w14:paraId="28F6C198" w14:textId="77777777" w:rsidR="00616B83" w:rsidRPr="0095073F" w:rsidRDefault="00616B83" w:rsidP="00616B83">
            <w:pPr>
              <w:spacing w:after="0" w:line="240" w:lineRule="auto"/>
              <w:jc w:val="center"/>
              <w:rPr>
                <w:rFonts w:ascii="Calibri" w:hAnsi="Calibri" w:cs="Calibri"/>
                <w:color w:val="000000"/>
                <w:sz w:val="22"/>
                <w:szCs w:val="22"/>
              </w:rPr>
            </w:pPr>
            <w:r w:rsidRPr="0095073F">
              <w:rPr>
                <w:rFonts w:ascii="Calibri" w:hAnsi="Calibri" w:cs="Calibri"/>
                <w:color w:val="000000"/>
                <w:sz w:val="22"/>
                <w:szCs w:val="22"/>
              </w:rPr>
              <w:t>11</w:t>
            </w:r>
          </w:p>
        </w:tc>
        <w:tc>
          <w:tcPr>
            <w:tcW w:w="9576" w:type="dxa"/>
            <w:hideMark/>
          </w:tcPr>
          <w:p w14:paraId="1D6DB2BF" w14:textId="77777777" w:rsidR="00616B83" w:rsidRPr="0095073F" w:rsidRDefault="00616B83" w:rsidP="00616B83">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95073F">
              <w:rPr>
                <w:rFonts w:cs="Calibri"/>
                <w:color w:val="000000"/>
                <w:szCs w:val="24"/>
              </w:rPr>
              <w:t>Okulumuzda alınan kararlar, çalışanların katılımıyla alınır.</w:t>
            </w:r>
          </w:p>
        </w:tc>
        <w:tc>
          <w:tcPr>
            <w:tcW w:w="606" w:type="dxa"/>
            <w:noWrap/>
            <w:hideMark/>
          </w:tcPr>
          <w:p w14:paraId="146F0AA7" w14:textId="77777777" w:rsidR="00616B83" w:rsidRPr="0095073F" w:rsidRDefault="00616B83" w:rsidP="00616B8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0,51</w:t>
            </w:r>
          </w:p>
        </w:tc>
      </w:tr>
      <w:tr w:rsidR="00616B83" w:rsidRPr="0095073F" w14:paraId="51F6E8AF" w14:textId="77777777" w:rsidTr="00616B83">
        <w:trPr>
          <w:trHeight w:val="585"/>
        </w:trPr>
        <w:tc>
          <w:tcPr>
            <w:cnfStyle w:val="001000000000" w:firstRow="0" w:lastRow="0" w:firstColumn="1" w:lastColumn="0" w:oddVBand="0" w:evenVBand="0" w:oddHBand="0" w:evenHBand="0" w:firstRowFirstColumn="0" w:firstRowLastColumn="0" w:lastRowFirstColumn="0" w:lastRowLastColumn="0"/>
            <w:tcW w:w="521" w:type="dxa"/>
            <w:noWrap/>
            <w:hideMark/>
          </w:tcPr>
          <w:p w14:paraId="0E275B47" w14:textId="77777777" w:rsidR="00616B83" w:rsidRPr="0095073F" w:rsidRDefault="00616B83" w:rsidP="00616B83">
            <w:pPr>
              <w:spacing w:after="0" w:line="240" w:lineRule="auto"/>
              <w:jc w:val="center"/>
              <w:rPr>
                <w:rFonts w:ascii="Calibri" w:hAnsi="Calibri" w:cs="Calibri"/>
                <w:color w:val="000000"/>
                <w:sz w:val="22"/>
                <w:szCs w:val="22"/>
              </w:rPr>
            </w:pPr>
            <w:r w:rsidRPr="0095073F">
              <w:rPr>
                <w:rFonts w:ascii="Calibri" w:hAnsi="Calibri" w:cs="Calibri"/>
                <w:color w:val="000000"/>
                <w:sz w:val="22"/>
                <w:szCs w:val="22"/>
              </w:rPr>
              <w:t>12</w:t>
            </w:r>
          </w:p>
        </w:tc>
        <w:tc>
          <w:tcPr>
            <w:tcW w:w="9576" w:type="dxa"/>
            <w:hideMark/>
          </w:tcPr>
          <w:p w14:paraId="16E5793B" w14:textId="77777777" w:rsidR="00616B83" w:rsidRPr="0095073F" w:rsidRDefault="00616B83" w:rsidP="00616B83">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4"/>
              </w:rPr>
            </w:pPr>
            <w:r w:rsidRPr="0095073F">
              <w:rPr>
                <w:rFonts w:cs="Calibri"/>
                <w:color w:val="000000"/>
                <w:szCs w:val="24"/>
              </w:rPr>
              <w:t>Yöneticiler, okulun vizyonunu, stratejilerini, iyileştirmeye açık alanlarını vs. çalışanlarla paylaşır.</w:t>
            </w:r>
          </w:p>
        </w:tc>
        <w:tc>
          <w:tcPr>
            <w:tcW w:w="606" w:type="dxa"/>
            <w:noWrap/>
            <w:hideMark/>
          </w:tcPr>
          <w:p w14:paraId="7C688D05" w14:textId="77777777" w:rsidR="00616B83" w:rsidRPr="0095073F" w:rsidRDefault="00616B83" w:rsidP="00616B8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0,48</w:t>
            </w:r>
          </w:p>
        </w:tc>
      </w:tr>
      <w:tr w:rsidR="00616B83" w:rsidRPr="0095073F" w14:paraId="629B888B" w14:textId="77777777" w:rsidTr="00616B8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21" w:type="dxa"/>
            <w:noWrap/>
            <w:hideMark/>
          </w:tcPr>
          <w:p w14:paraId="084962C3" w14:textId="77777777" w:rsidR="00616B83" w:rsidRPr="0095073F" w:rsidRDefault="00616B83" w:rsidP="00616B83">
            <w:pPr>
              <w:spacing w:after="0" w:line="240" w:lineRule="auto"/>
              <w:jc w:val="center"/>
              <w:rPr>
                <w:rFonts w:ascii="Calibri" w:hAnsi="Calibri" w:cs="Calibri"/>
                <w:color w:val="000000"/>
                <w:sz w:val="22"/>
                <w:szCs w:val="22"/>
              </w:rPr>
            </w:pPr>
            <w:r w:rsidRPr="0095073F">
              <w:rPr>
                <w:rFonts w:ascii="Calibri" w:hAnsi="Calibri" w:cs="Calibri"/>
                <w:color w:val="000000"/>
                <w:sz w:val="22"/>
                <w:szCs w:val="22"/>
              </w:rPr>
              <w:t>13</w:t>
            </w:r>
          </w:p>
        </w:tc>
        <w:tc>
          <w:tcPr>
            <w:tcW w:w="9576" w:type="dxa"/>
            <w:hideMark/>
          </w:tcPr>
          <w:p w14:paraId="025E7683" w14:textId="77777777" w:rsidR="00616B83" w:rsidRPr="0095073F" w:rsidRDefault="00616B83" w:rsidP="00616B83">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95073F">
              <w:rPr>
                <w:rFonts w:cs="Calibri"/>
                <w:color w:val="000000"/>
                <w:szCs w:val="24"/>
              </w:rPr>
              <w:t>Okul, teknik araç ve gereç yönünden yeterli donanıma sahiptir.</w:t>
            </w:r>
          </w:p>
        </w:tc>
        <w:tc>
          <w:tcPr>
            <w:tcW w:w="606" w:type="dxa"/>
            <w:noWrap/>
            <w:hideMark/>
          </w:tcPr>
          <w:p w14:paraId="7CF51E62" w14:textId="77777777" w:rsidR="00616B83" w:rsidRPr="0095073F" w:rsidRDefault="00616B83" w:rsidP="00616B8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5073F">
              <w:rPr>
                <w:rFonts w:ascii="Calibri" w:hAnsi="Calibri" w:cs="Calibri"/>
                <w:color w:val="000000"/>
                <w:sz w:val="22"/>
                <w:szCs w:val="22"/>
              </w:rPr>
              <w:t>0,34</w:t>
            </w:r>
          </w:p>
        </w:tc>
      </w:tr>
    </w:tbl>
    <w:p w14:paraId="3A10C50E" w14:textId="53AA18BA" w:rsidR="00056917" w:rsidRDefault="00056917" w:rsidP="00373590">
      <w:pPr>
        <w:pStyle w:val="Balk3"/>
        <w:rPr>
          <w:szCs w:val="24"/>
        </w:rPr>
      </w:pPr>
    </w:p>
    <w:p w14:paraId="296F36FB" w14:textId="0923F73F" w:rsidR="00B6689F" w:rsidRDefault="00B6689F" w:rsidP="00B6689F">
      <w:pPr>
        <w:rPr>
          <w:lang w:val="x-none" w:eastAsia="x-none"/>
        </w:rPr>
      </w:pPr>
      <w:r>
        <w:rPr>
          <w:noProof/>
        </w:rPr>
        <w:drawing>
          <wp:inline distT="0" distB="0" distL="0" distR="0" wp14:anchorId="53E65F41" wp14:editId="782F15E4">
            <wp:extent cx="5935980" cy="2689412"/>
            <wp:effectExtent l="0" t="0" r="7620" b="1587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E3C959" w14:textId="77777777" w:rsidR="00373590" w:rsidRDefault="00231FDA" w:rsidP="00373590">
      <w:pPr>
        <w:pStyle w:val="Balk3"/>
        <w:rPr>
          <w:szCs w:val="24"/>
        </w:rPr>
      </w:pPr>
      <w:r>
        <w:rPr>
          <w:szCs w:val="24"/>
          <w:lang w:val="tr-TR"/>
        </w:rPr>
        <w:t xml:space="preserve">Veli </w:t>
      </w:r>
      <w:r w:rsidR="00373590">
        <w:rPr>
          <w:szCs w:val="24"/>
        </w:rPr>
        <w:t>Anketi Sonuçları:</w:t>
      </w:r>
    </w:p>
    <w:tbl>
      <w:tblPr>
        <w:tblStyle w:val="KlavuzuTablo4-Vurgu52"/>
        <w:tblpPr w:leftFromText="141" w:rightFromText="141" w:vertAnchor="text" w:horzAnchor="page" w:tblpX="1484" w:tblpY="150"/>
        <w:tblW w:w="9356" w:type="dxa"/>
        <w:tblLook w:val="04A0" w:firstRow="1" w:lastRow="0" w:firstColumn="1" w:lastColumn="0" w:noHBand="0" w:noVBand="1"/>
      </w:tblPr>
      <w:tblGrid>
        <w:gridCol w:w="1702"/>
        <w:gridCol w:w="6945"/>
        <w:gridCol w:w="709"/>
      </w:tblGrid>
      <w:tr w:rsidR="00F80115" w:rsidRPr="00231FDA" w14:paraId="4F96EE00" w14:textId="77777777" w:rsidTr="005637D8">
        <w:trPr>
          <w:cnfStyle w:val="100000000000" w:firstRow="1" w:lastRow="0" w:firstColumn="0" w:lastColumn="0" w:oddVBand="0" w:evenVBand="0" w:oddHBand="0"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8647" w:type="dxa"/>
            <w:gridSpan w:val="2"/>
            <w:noWrap/>
            <w:vAlign w:val="center"/>
            <w:hideMark/>
          </w:tcPr>
          <w:p w14:paraId="33EC8D93" w14:textId="77777777" w:rsidR="00F80115" w:rsidRPr="005637D8" w:rsidRDefault="00F80115" w:rsidP="005637D8">
            <w:pPr>
              <w:spacing w:after="0" w:line="240" w:lineRule="auto"/>
              <w:jc w:val="center"/>
              <w:rPr>
                <w:rFonts w:ascii="Calibri Light" w:hAnsi="Calibri Light" w:cs="Calibri Light"/>
                <w:sz w:val="32"/>
                <w:szCs w:val="32"/>
              </w:rPr>
            </w:pPr>
            <w:r w:rsidRPr="005637D8">
              <w:rPr>
                <w:rFonts w:ascii="Calibri Light" w:hAnsi="Calibri Light" w:cs="Calibri Light"/>
                <w:sz w:val="32"/>
                <w:szCs w:val="32"/>
              </w:rPr>
              <w:t>ÖZKENT AKBİLEK FEN LİSESİ Veli Anketi  SONUÇLARI</w:t>
            </w:r>
          </w:p>
        </w:tc>
        <w:tc>
          <w:tcPr>
            <w:tcW w:w="709" w:type="dxa"/>
            <w:noWrap/>
            <w:hideMark/>
          </w:tcPr>
          <w:p w14:paraId="777145FD" w14:textId="77777777" w:rsidR="00F80115" w:rsidRPr="00231FDA" w:rsidRDefault="00F80115" w:rsidP="006C6C0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FD8">
              <w:rPr>
                <w:rFonts w:ascii="Calibri" w:hAnsi="Calibri" w:cs="Calibri"/>
                <w:sz w:val="22"/>
                <w:szCs w:val="22"/>
              </w:rPr>
              <w:t>%</w:t>
            </w:r>
          </w:p>
        </w:tc>
      </w:tr>
      <w:tr w:rsidR="00F80115" w:rsidRPr="00231FDA" w14:paraId="13192346" w14:textId="77777777" w:rsidTr="006C6C0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6C354FD6" w14:textId="77777777" w:rsidR="00F80115" w:rsidRPr="00231FDA" w:rsidRDefault="00F80115" w:rsidP="006C6C07">
            <w:pPr>
              <w:spacing w:after="0" w:line="240" w:lineRule="auto"/>
              <w:jc w:val="center"/>
              <w:rPr>
                <w:rFonts w:ascii="Calibri" w:hAnsi="Calibri" w:cs="Calibri"/>
                <w:color w:val="000000"/>
                <w:sz w:val="18"/>
                <w:szCs w:val="18"/>
              </w:rPr>
            </w:pPr>
            <w:r w:rsidRPr="00231FDA">
              <w:rPr>
                <w:rFonts w:ascii="Calibri" w:hAnsi="Calibri" w:cs="Calibri"/>
                <w:color w:val="000000"/>
                <w:sz w:val="18"/>
                <w:szCs w:val="18"/>
              </w:rPr>
              <w:t>1</w:t>
            </w:r>
          </w:p>
        </w:tc>
        <w:tc>
          <w:tcPr>
            <w:tcW w:w="6945" w:type="dxa"/>
            <w:hideMark/>
          </w:tcPr>
          <w:p w14:paraId="5444BCC7" w14:textId="77777777" w:rsidR="00F80115" w:rsidRPr="00231FDA" w:rsidRDefault="00F80115" w:rsidP="006C6C0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231FDA">
              <w:rPr>
                <w:rFonts w:ascii="Times New Roman" w:hAnsi="Times New Roman"/>
                <w:color w:val="000000"/>
                <w:sz w:val="18"/>
                <w:szCs w:val="18"/>
              </w:rPr>
              <w:t>E-Okul Veli Bilgilendirme Sistemi ile okulun internet sayfasını düzenli olarak takip ediyorum.</w:t>
            </w:r>
          </w:p>
        </w:tc>
        <w:tc>
          <w:tcPr>
            <w:tcW w:w="709" w:type="dxa"/>
            <w:noWrap/>
            <w:hideMark/>
          </w:tcPr>
          <w:p w14:paraId="55E6D228" w14:textId="77777777" w:rsidR="00F80115" w:rsidRPr="00231FDA" w:rsidRDefault="00F80115" w:rsidP="006C6C0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31FDA">
              <w:rPr>
                <w:rFonts w:ascii="Calibri" w:hAnsi="Calibri" w:cs="Calibri"/>
                <w:color w:val="000000"/>
                <w:sz w:val="22"/>
                <w:szCs w:val="22"/>
              </w:rPr>
              <w:t>0,62</w:t>
            </w:r>
          </w:p>
        </w:tc>
      </w:tr>
      <w:tr w:rsidR="00F80115" w:rsidRPr="00231FDA" w14:paraId="49889560" w14:textId="77777777" w:rsidTr="006C6C07">
        <w:trPr>
          <w:trHeight w:val="585"/>
        </w:trPr>
        <w:tc>
          <w:tcPr>
            <w:cnfStyle w:val="001000000000" w:firstRow="0" w:lastRow="0" w:firstColumn="1" w:lastColumn="0" w:oddVBand="0" w:evenVBand="0" w:oddHBand="0" w:evenHBand="0" w:firstRowFirstColumn="0" w:firstRowLastColumn="0" w:lastRowFirstColumn="0" w:lastRowLastColumn="0"/>
            <w:tcW w:w="1702" w:type="dxa"/>
            <w:hideMark/>
          </w:tcPr>
          <w:p w14:paraId="466AE6A2" w14:textId="77777777" w:rsidR="00F80115" w:rsidRPr="00231FDA" w:rsidRDefault="00F80115" w:rsidP="006C6C07">
            <w:pPr>
              <w:spacing w:after="0" w:line="240" w:lineRule="auto"/>
              <w:jc w:val="center"/>
              <w:rPr>
                <w:rFonts w:ascii="Times New Roman" w:hAnsi="Times New Roman"/>
                <w:color w:val="000000"/>
                <w:sz w:val="18"/>
                <w:szCs w:val="18"/>
              </w:rPr>
            </w:pPr>
            <w:r w:rsidRPr="00231FDA">
              <w:rPr>
                <w:rFonts w:ascii="Times New Roman" w:hAnsi="Times New Roman"/>
                <w:color w:val="000000"/>
                <w:sz w:val="18"/>
                <w:szCs w:val="18"/>
              </w:rPr>
              <w:t>2</w:t>
            </w:r>
          </w:p>
        </w:tc>
        <w:tc>
          <w:tcPr>
            <w:tcW w:w="6945" w:type="dxa"/>
            <w:hideMark/>
          </w:tcPr>
          <w:p w14:paraId="0E1EA328" w14:textId="77777777" w:rsidR="00F80115" w:rsidRPr="00231FDA" w:rsidRDefault="00F80115" w:rsidP="006C6C0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231FDA">
              <w:rPr>
                <w:rFonts w:ascii="Times New Roman" w:hAnsi="Times New Roman"/>
                <w:color w:val="000000"/>
                <w:sz w:val="18"/>
                <w:szCs w:val="18"/>
              </w:rPr>
              <w:t>Bizi ilgilendiren okul duyurularını zamanında öğreniyorum.</w:t>
            </w:r>
          </w:p>
        </w:tc>
        <w:tc>
          <w:tcPr>
            <w:tcW w:w="709" w:type="dxa"/>
            <w:noWrap/>
            <w:hideMark/>
          </w:tcPr>
          <w:p w14:paraId="613BADD4" w14:textId="77777777" w:rsidR="00F80115" w:rsidRPr="00231FDA" w:rsidRDefault="00F80115" w:rsidP="006C6C0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231FDA">
              <w:rPr>
                <w:rFonts w:ascii="Calibri" w:hAnsi="Calibri" w:cs="Calibri"/>
                <w:color w:val="000000"/>
                <w:sz w:val="22"/>
                <w:szCs w:val="22"/>
              </w:rPr>
              <w:t>0,57</w:t>
            </w:r>
          </w:p>
        </w:tc>
      </w:tr>
      <w:tr w:rsidR="00F80115" w:rsidRPr="00231FDA" w14:paraId="723F697C" w14:textId="77777777" w:rsidTr="006C6C0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7D76B47" w14:textId="77777777" w:rsidR="00F80115" w:rsidRPr="00231FDA" w:rsidRDefault="00F80115" w:rsidP="006C6C07">
            <w:pPr>
              <w:spacing w:after="0" w:line="240" w:lineRule="auto"/>
              <w:jc w:val="center"/>
              <w:rPr>
                <w:rFonts w:ascii="Calibri" w:hAnsi="Calibri" w:cs="Calibri"/>
                <w:color w:val="000000"/>
                <w:sz w:val="18"/>
                <w:szCs w:val="18"/>
              </w:rPr>
            </w:pPr>
            <w:r w:rsidRPr="00231FDA">
              <w:rPr>
                <w:rFonts w:ascii="Calibri" w:hAnsi="Calibri" w:cs="Calibri"/>
                <w:color w:val="000000"/>
                <w:sz w:val="18"/>
                <w:szCs w:val="18"/>
              </w:rPr>
              <w:t>3</w:t>
            </w:r>
          </w:p>
        </w:tc>
        <w:tc>
          <w:tcPr>
            <w:tcW w:w="6945" w:type="dxa"/>
            <w:hideMark/>
          </w:tcPr>
          <w:p w14:paraId="3E3B4FBF" w14:textId="77777777" w:rsidR="00F80115" w:rsidRPr="00231FDA" w:rsidRDefault="00F80115" w:rsidP="006C6C0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231FDA">
              <w:rPr>
                <w:rFonts w:ascii="Times New Roman" w:hAnsi="Times New Roman"/>
                <w:color w:val="000000"/>
                <w:sz w:val="18"/>
                <w:szCs w:val="18"/>
              </w:rPr>
              <w:t>Öğrencimle ilgili konularda okulda rehberlik hizmeti alabiliyorum.</w:t>
            </w:r>
          </w:p>
        </w:tc>
        <w:tc>
          <w:tcPr>
            <w:tcW w:w="709" w:type="dxa"/>
            <w:noWrap/>
            <w:hideMark/>
          </w:tcPr>
          <w:p w14:paraId="27F4B7E4" w14:textId="77777777" w:rsidR="00F80115" w:rsidRPr="00231FDA" w:rsidRDefault="00F80115" w:rsidP="006C6C0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31FDA">
              <w:rPr>
                <w:rFonts w:ascii="Calibri" w:hAnsi="Calibri" w:cs="Calibri"/>
                <w:color w:val="000000"/>
                <w:sz w:val="22"/>
                <w:szCs w:val="22"/>
              </w:rPr>
              <w:t>0,56</w:t>
            </w:r>
          </w:p>
        </w:tc>
      </w:tr>
      <w:tr w:rsidR="00F80115" w:rsidRPr="00231FDA" w14:paraId="42952D26" w14:textId="77777777" w:rsidTr="006C6C07">
        <w:trPr>
          <w:trHeight w:val="585"/>
        </w:trPr>
        <w:tc>
          <w:tcPr>
            <w:cnfStyle w:val="001000000000" w:firstRow="0" w:lastRow="0" w:firstColumn="1" w:lastColumn="0" w:oddVBand="0" w:evenVBand="0" w:oddHBand="0" w:evenHBand="0" w:firstRowFirstColumn="0" w:firstRowLastColumn="0" w:lastRowFirstColumn="0" w:lastRowLastColumn="0"/>
            <w:tcW w:w="1702" w:type="dxa"/>
            <w:hideMark/>
          </w:tcPr>
          <w:p w14:paraId="05BEBB14" w14:textId="77777777" w:rsidR="00F80115" w:rsidRPr="00231FDA" w:rsidRDefault="00F80115" w:rsidP="006C6C07">
            <w:pPr>
              <w:spacing w:after="0" w:line="240" w:lineRule="auto"/>
              <w:jc w:val="center"/>
              <w:rPr>
                <w:rFonts w:ascii="Times New Roman" w:hAnsi="Times New Roman"/>
                <w:color w:val="000000"/>
                <w:sz w:val="18"/>
                <w:szCs w:val="18"/>
              </w:rPr>
            </w:pPr>
            <w:r w:rsidRPr="00231FDA">
              <w:rPr>
                <w:rFonts w:ascii="Times New Roman" w:hAnsi="Times New Roman"/>
                <w:color w:val="000000"/>
                <w:sz w:val="18"/>
                <w:szCs w:val="18"/>
              </w:rPr>
              <w:t>4</w:t>
            </w:r>
          </w:p>
        </w:tc>
        <w:tc>
          <w:tcPr>
            <w:tcW w:w="6945" w:type="dxa"/>
            <w:hideMark/>
          </w:tcPr>
          <w:p w14:paraId="011B99A7" w14:textId="77777777" w:rsidR="00F80115" w:rsidRPr="00231FDA" w:rsidRDefault="00F80115" w:rsidP="006C6C0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231FDA">
              <w:rPr>
                <w:rFonts w:ascii="Times New Roman" w:hAnsi="Times New Roman"/>
                <w:color w:val="000000"/>
                <w:sz w:val="18"/>
                <w:szCs w:val="18"/>
              </w:rPr>
              <w:t>İhtiyaç duyduğumda okul çalışanlarıyla rahatlıkla görüşebiliyorum.</w:t>
            </w:r>
          </w:p>
        </w:tc>
        <w:tc>
          <w:tcPr>
            <w:tcW w:w="709" w:type="dxa"/>
            <w:noWrap/>
            <w:hideMark/>
          </w:tcPr>
          <w:p w14:paraId="457C09EA" w14:textId="77777777" w:rsidR="00F80115" w:rsidRPr="00231FDA" w:rsidRDefault="00F80115" w:rsidP="006C6C0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231FDA">
              <w:rPr>
                <w:rFonts w:ascii="Calibri" w:hAnsi="Calibri" w:cs="Calibri"/>
                <w:color w:val="000000"/>
                <w:sz w:val="22"/>
                <w:szCs w:val="22"/>
              </w:rPr>
              <w:t>0,51</w:t>
            </w:r>
          </w:p>
        </w:tc>
      </w:tr>
      <w:tr w:rsidR="00F80115" w:rsidRPr="00231FDA" w14:paraId="5F634F14" w14:textId="77777777" w:rsidTr="006C6C0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6FF1EE28" w14:textId="77777777" w:rsidR="00F80115" w:rsidRPr="00231FDA" w:rsidRDefault="00F80115" w:rsidP="006C6C07">
            <w:pPr>
              <w:spacing w:after="0" w:line="240" w:lineRule="auto"/>
              <w:jc w:val="center"/>
              <w:rPr>
                <w:rFonts w:ascii="Calibri" w:hAnsi="Calibri" w:cs="Calibri"/>
                <w:color w:val="000000"/>
                <w:sz w:val="18"/>
                <w:szCs w:val="18"/>
              </w:rPr>
            </w:pPr>
            <w:r w:rsidRPr="00231FDA">
              <w:rPr>
                <w:rFonts w:ascii="Calibri" w:hAnsi="Calibri" w:cs="Calibri"/>
                <w:color w:val="000000"/>
                <w:sz w:val="18"/>
                <w:szCs w:val="18"/>
              </w:rPr>
              <w:t>5</w:t>
            </w:r>
          </w:p>
        </w:tc>
        <w:tc>
          <w:tcPr>
            <w:tcW w:w="6945" w:type="dxa"/>
            <w:hideMark/>
          </w:tcPr>
          <w:p w14:paraId="2F4A6F31" w14:textId="77777777" w:rsidR="00F80115" w:rsidRPr="00231FDA" w:rsidRDefault="00F80115" w:rsidP="006C6C0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231FDA">
              <w:rPr>
                <w:rFonts w:ascii="Times New Roman" w:hAnsi="Times New Roman"/>
                <w:color w:val="000000"/>
                <w:sz w:val="18"/>
                <w:szCs w:val="18"/>
              </w:rPr>
              <w:t>Okulda yabancı kişilere karşı güvenlik önlemleri alınmaktadır.</w:t>
            </w:r>
          </w:p>
        </w:tc>
        <w:tc>
          <w:tcPr>
            <w:tcW w:w="709" w:type="dxa"/>
            <w:noWrap/>
            <w:hideMark/>
          </w:tcPr>
          <w:p w14:paraId="6EFF9E28" w14:textId="77777777" w:rsidR="00F80115" w:rsidRPr="00231FDA" w:rsidRDefault="00F80115" w:rsidP="006C6C0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31FDA">
              <w:rPr>
                <w:rFonts w:ascii="Calibri" w:hAnsi="Calibri" w:cs="Calibri"/>
                <w:color w:val="000000"/>
                <w:sz w:val="22"/>
                <w:szCs w:val="22"/>
              </w:rPr>
              <w:t>0,51</w:t>
            </w:r>
          </w:p>
        </w:tc>
      </w:tr>
      <w:tr w:rsidR="00F80115" w:rsidRPr="00231FDA" w14:paraId="774B4213" w14:textId="77777777" w:rsidTr="006C6C07">
        <w:trPr>
          <w:trHeight w:val="585"/>
        </w:trPr>
        <w:tc>
          <w:tcPr>
            <w:cnfStyle w:val="001000000000" w:firstRow="0" w:lastRow="0" w:firstColumn="1" w:lastColumn="0" w:oddVBand="0" w:evenVBand="0" w:oddHBand="0" w:evenHBand="0" w:firstRowFirstColumn="0" w:firstRowLastColumn="0" w:lastRowFirstColumn="0" w:lastRowLastColumn="0"/>
            <w:tcW w:w="1702" w:type="dxa"/>
            <w:hideMark/>
          </w:tcPr>
          <w:p w14:paraId="7FDD977D" w14:textId="77777777" w:rsidR="00F80115" w:rsidRPr="00231FDA" w:rsidRDefault="00F80115" w:rsidP="006C6C07">
            <w:pPr>
              <w:spacing w:after="0" w:line="240" w:lineRule="auto"/>
              <w:jc w:val="center"/>
              <w:rPr>
                <w:rFonts w:ascii="Times New Roman" w:hAnsi="Times New Roman"/>
                <w:color w:val="000000"/>
                <w:sz w:val="18"/>
                <w:szCs w:val="18"/>
              </w:rPr>
            </w:pPr>
            <w:r w:rsidRPr="00231FDA">
              <w:rPr>
                <w:rFonts w:ascii="Times New Roman" w:hAnsi="Times New Roman"/>
                <w:color w:val="000000"/>
                <w:sz w:val="18"/>
                <w:szCs w:val="18"/>
              </w:rPr>
              <w:t>6</w:t>
            </w:r>
          </w:p>
        </w:tc>
        <w:tc>
          <w:tcPr>
            <w:tcW w:w="6945" w:type="dxa"/>
            <w:hideMark/>
          </w:tcPr>
          <w:p w14:paraId="7309A5D2" w14:textId="77777777" w:rsidR="00F80115" w:rsidRPr="00231FDA" w:rsidRDefault="00F80115" w:rsidP="006C6C0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231FDA">
              <w:rPr>
                <w:rFonts w:ascii="Times New Roman" w:hAnsi="Times New Roman"/>
                <w:color w:val="000000"/>
                <w:sz w:val="18"/>
                <w:szCs w:val="18"/>
              </w:rPr>
              <w:t>Çocuğumun okulunu sevdiğini ve öğretmenleriyle iyi anlaştığını düşünüyorum.</w:t>
            </w:r>
          </w:p>
        </w:tc>
        <w:tc>
          <w:tcPr>
            <w:tcW w:w="709" w:type="dxa"/>
            <w:noWrap/>
            <w:hideMark/>
          </w:tcPr>
          <w:p w14:paraId="0C82217C" w14:textId="77777777" w:rsidR="00F80115" w:rsidRPr="00231FDA" w:rsidRDefault="00F80115" w:rsidP="006C6C0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231FDA">
              <w:rPr>
                <w:rFonts w:ascii="Calibri" w:hAnsi="Calibri" w:cs="Calibri"/>
                <w:color w:val="000000"/>
                <w:sz w:val="22"/>
                <w:szCs w:val="22"/>
              </w:rPr>
              <w:t>0,50</w:t>
            </w:r>
          </w:p>
        </w:tc>
      </w:tr>
      <w:tr w:rsidR="00F80115" w:rsidRPr="00231FDA" w14:paraId="43900B19" w14:textId="77777777" w:rsidTr="006C6C0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D32BD4E" w14:textId="77777777" w:rsidR="00F80115" w:rsidRPr="00231FDA" w:rsidRDefault="00F80115" w:rsidP="006C6C07">
            <w:pPr>
              <w:spacing w:after="0" w:line="240" w:lineRule="auto"/>
              <w:jc w:val="center"/>
              <w:rPr>
                <w:rFonts w:ascii="Calibri" w:hAnsi="Calibri" w:cs="Calibri"/>
                <w:color w:val="000000"/>
                <w:sz w:val="18"/>
                <w:szCs w:val="18"/>
              </w:rPr>
            </w:pPr>
            <w:r w:rsidRPr="00231FDA">
              <w:rPr>
                <w:rFonts w:ascii="Calibri" w:hAnsi="Calibri" w:cs="Calibri"/>
                <w:color w:val="000000"/>
                <w:sz w:val="18"/>
                <w:szCs w:val="18"/>
              </w:rPr>
              <w:t>7</w:t>
            </w:r>
          </w:p>
        </w:tc>
        <w:tc>
          <w:tcPr>
            <w:tcW w:w="6945" w:type="dxa"/>
            <w:hideMark/>
          </w:tcPr>
          <w:p w14:paraId="3E950A1D" w14:textId="77777777" w:rsidR="00F80115" w:rsidRPr="00231FDA" w:rsidRDefault="00F80115" w:rsidP="006C6C0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231FDA">
              <w:rPr>
                <w:rFonts w:ascii="Times New Roman" w:hAnsi="Times New Roman"/>
                <w:color w:val="000000"/>
                <w:sz w:val="18"/>
                <w:szCs w:val="18"/>
              </w:rPr>
              <w:t>Okul her zaman temiz ve bakımlıdır.</w:t>
            </w:r>
          </w:p>
        </w:tc>
        <w:tc>
          <w:tcPr>
            <w:tcW w:w="709" w:type="dxa"/>
            <w:noWrap/>
            <w:hideMark/>
          </w:tcPr>
          <w:p w14:paraId="59CDB470" w14:textId="77777777" w:rsidR="00F80115" w:rsidRPr="00231FDA" w:rsidRDefault="00F80115" w:rsidP="006C6C0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31FDA">
              <w:rPr>
                <w:rFonts w:ascii="Calibri" w:hAnsi="Calibri" w:cs="Calibri"/>
                <w:color w:val="000000"/>
                <w:sz w:val="22"/>
                <w:szCs w:val="22"/>
              </w:rPr>
              <w:t>0,42</w:t>
            </w:r>
          </w:p>
        </w:tc>
      </w:tr>
      <w:tr w:rsidR="00F80115" w:rsidRPr="00231FDA" w14:paraId="048C8EBF" w14:textId="77777777" w:rsidTr="006C6C07">
        <w:trPr>
          <w:trHeight w:val="585"/>
        </w:trPr>
        <w:tc>
          <w:tcPr>
            <w:cnfStyle w:val="001000000000" w:firstRow="0" w:lastRow="0" w:firstColumn="1" w:lastColumn="0" w:oddVBand="0" w:evenVBand="0" w:oddHBand="0" w:evenHBand="0" w:firstRowFirstColumn="0" w:firstRowLastColumn="0" w:lastRowFirstColumn="0" w:lastRowLastColumn="0"/>
            <w:tcW w:w="1702" w:type="dxa"/>
            <w:hideMark/>
          </w:tcPr>
          <w:p w14:paraId="080692D4" w14:textId="77777777" w:rsidR="00F80115" w:rsidRPr="00231FDA" w:rsidRDefault="00F80115" w:rsidP="006C6C07">
            <w:pPr>
              <w:spacing w:after="0" w:line="240" w:lineRule="auto"/>
              <w:jc w:val="center"/>
              <w:rPr>
                <w:rFonts w:ascii="Times New Roman" w:hAnsi="Times New Roman"/>
                <w:color w:val="000000"/>
                <w:sz w:val="18"/>
                <w:szCs w:val="18"/>
              </w:rPr>
            </w:pPr>
            <w:r w:rsidRPr="00231FDA">
              <w:rPr>
                <w:rFonts w:ascii="Times New Roman" w:hAnsi="Times New Roman"/>
                <w:color w:val="000000"/>
                <w:sz w:val="18"/>
                <w:szCs w:val="18"/>
              </w:rPr>
              <w:t>8</w:t>
            </w:r>
          </w:p>
        </w:tc>
        <w:tc>
          <w:tcPr>
            <w:tcW w:w="6945" w:type="dxa"/>
            <w:hideMark/>
          </w:tcPr>
          <w:p w14:paraId="7F3B9332" w14:textId="77777777" w:rsidR="00F80115" w:rsidRPr="00231FDA" w:rsidRDefault="00F80115" w:rsidP="006C6C0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231FDA">
              <w:rPr>
                <w:rFonts w:ascii="Times New Roman" w:hAnsi="Times New Roman"/>
                <w:color w:val="000000"/>
                <w:sz w:val="18"/>
                <w:szCs w:val="18"/>
              </w:rPr>
              <w:t>Okulumuzda yeterli miktarda sanatsal ve kültürel faaliyetler düzenlenmektedir.</w:t>
            </w:r>
          </w:p>
        </w:tc>
        <w:tc>
          <w:tcPr>
            <w:tcW w:w="709" w:type="dxa"/>
            <w:noWrap/>
            <w:hideMark/>
          </w:tcPr>
          <w:p w14:paraId="259FF527" w14:textId="77777777" w:rsidR="00F80115" w:rsidRPr="00231FDA" w:rsidRDefault="00F80115" w:rsidP="006C6C0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231FDA">
              <w:rPr>
                <w:rFonts w:ascii="Calibri" w:hAnsi="Calibri" w:cs="Calibri"/>
                <w:color w:val="000000"/>
                <w:sz w:val="22"/>
                <w:szCs w:val="22"/>
              </w:rPr>
              <w:t>0,42</w:t>
            </w:r>
          </w:p>
        </w:tc>
      </w:tr>
      <w:tr w:rsidR="00F80115" w:rsidRPr="00231FDA" w14:paraId="53D0D8D5" w14:textId="77777777" w:rsidTr="006C6C0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F4CE3FF" w14:textId="77777777" w:rsidR="00F80115" w:rsidRPr="00231FDA" w:rsidRDefault="00F80115" w:rsidP="006C6C07">
            <w:pPr>
              <w:spacing w:after="0" w:line="240" w:lineRule="auto"/>
              <w:jc w:val="center"/>
              <w:rPr>
                <w:rFonts w:ascii="Calibri" w:hAnsi="Calibri" w:cs="Calibri"/>
                <w:color w:val="000000"/>
                <w:sz w:val="18"/>
                <w:szCs w:val="18"/>
              </w:rPr>
            </w:pPr>
            <w:r w:rsidRPr="00231FDA">
              <w:rPr>
                <w:rFonts w:ascii="Calibri" w:hAnsi="Calibri" w:cs="Calibri"/>
                <w:color w:val="000000"/>
                <w:sz w:val="18"/>
                <w:szCs w:val="18"/>
              </w:rPr>
              <w:t>9</w:t>
            </w:r>
          </w:p>
        </w:tc>
        <w:tc>
          <w:tcPr>
            <w:tcW w:w="6945" w:type="dxa"/>
            <w:hideMark/>
          </w:tcPr>
          <w:p w14:paraId="63D3605C" w14:textId="77777777" w:rsidR="00F80115" w:rsidRPr="00231FDA" w:rsidRDefault="00F80115" w:rsidP="006C6C0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231FDA">
              <w:rPr>
                <w:rFonts w:ascii="Times New Roman" w:hAnsi="Times New Roman"/>
                <w:color w:val="000000"/>
                <w:sz w:val="18"/>
                <w:szCs w:val="18"/>
              </w:rPr>
              <w:t>Öğretmenler yeniliğe açık olarak derslerin işlenişinde çeşitli yöntemler kullanmaktadır.</w:t>
            </w:r>
          </w:p>
        </w:tc>
        <w:tc>
          <w:tcPr>
            <w:tcW w:w="709" w:type="dxa"/>
            <w:noWrap/>
            <w:hideMark/>
          </w:tcPr>
          <w:p w14:paraId="3318A724" w14:textId="77777777" w:rsidR="00F80115" w:rsidRPr="00231FDA" w:rsidRDefault="00F80115" w:rsidP="006C6C0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31FDA">
              <w:rPr>
                <w:rFonts w:ascii="Calibri" w:hAnsi="Calibri" w:cs="Calibri"/>
                <w:color w:val="000000"/>
                <w:sz w:val="22"/>
                <w:szCs w:val="22"/>
              </w:rPr>
              <w:t>0,42</w:t>
            </w:r>
          </w:p>
        </w:tc>
      </w:tr>
      <w:tr w:rsidR="00F80115" w:rsidRPr="00231FDA" w14:paraId="45E4AD21" w14:textId="77777777" w:rsidTr="006C6C07">
        <w:trPr>
          <w:trHeight w:val="585"/>
        </w:trPr>
        <w:tc>
          <w:tcPr>
            <w:cnfStyle w:val="001000000000" w:firstRow="0" w:lastRow="0" w:firstColumn="1" w:lastColumn="0" w:oddVBand="0" w:evenVBand="0" w:oddHBand="0" w:evenHBand="0" w:firstRowFirstColumn="0" w:firstRowLastColumn="0" w:lastRowFirstColumn="0" w:lastRowLastColumn="0"/>
            <w:tcW w:w="1702" w:type="dxa"/>
            <w:hideMark/>
          </w:tcPr>
          <w:p w14:paraId="0E1B4B88" w14:textId="77777777" w:rsidR="00F80115" w:rsidRPr="00231FDA" w:rsidRDefault="00F80115" w:rsidP="006C6C07">
            <w:pPr>
              <w:spacing w:after="0" w:line="240" w:lineRule="auto"/>
              <w:jc w:val="center"/>
              <w:rPr>
                <w:rFonts w:ascii="Times New Roman" w:hAnsi="Times New Roman"/>
                <w:color w:val="000000"/>
                <w:sz w:val="18"/>
                <w:szCs w:val="18"/>
              </w:rPr>
            </w:pPr>
            <w:r w:rsidRPr="00231FDA">
              <w:rPr>
                <w:rFonts w:ascii="Times New Roman" w:hAnsi="Times New Roman"/>
                <w:color w:val="000000"/>
                <w:sz w:val="18"/>
                <w:szCs w:val="18"/>
              </w:rPr>
              <w:t>10</w:t>
            </w:r>
          </w:p>
        </w:tc>
        <w:tc>
          <w:tcPr>
            <w:tcW w:w="6945" w:type="dxa"/>
            <w:hideMark/>
          </w:tcPr>
          <w:p w14:paraId="482D6650" w14:textId="77777777" w:rsidR="00F80115" w:rsidRPr="00231FDA" w:rsidRDefault="00F80115" w:rsidP="006C6C0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231FDA">
              <w:rPr>
                <w:rFonts w:ascii="Times New Roman" w:hAnsi="Times New Roman"/>
                <w:color w:val="000000"/>
                <w:sz w:val="18"/>
                <w:szCs w:val="18"/>
              </w:rPr>
              <w:t>Okulda bizleri ilgilendiren kararlarda görüşlerimiz dikkate alınır.</w:t>
            </w:r>
          </w:p>
        </w:tc>
        <w:tc>
          <w:tcPr>
            <w:tcW w:w="709" w:type="dxa"/>
            <w:noWrap/>
            <w:hideMark/>
          </w:tcPr>
          <w:p w14:paraId="0F3380E6" w14:textId="77777777" w:rsidR="00F80115" w:rsidRPr="00231FDA" w:rsidRDefault="00F80115" w:rsidP="006C6C0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231FDA">
              <w:rPr>
                <w:rFonts w:ascii="Calibri" w:hAnsi="Calibri" w:cs="Calibri"/>
                <w:color w:val="000000"/>
                <w:sz w:val="22"/>
                <w:szCs w:val="22"/>
              </w:rPr>
              <w:t>0,36</w:t>
            </w:r>
          </w:p>
        </w:tc>
      </w:tr>
      <w:tr w:rsidR="00F80115" w:rsidRPr="00231FDA" w14:paraId="7ED7908D" w14:textId="77777777" w:rsidTr="006C6C0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0D29FF4" w14:textId="77777777" w:rsidR="00F80115" w:rsidRPr="00231FDA" w:rsidRDefault="00F80115" w:rsidP="006C6C07">
            <w:pPr>
              <w:spacing w:after="0" w:line="240" w:lineRule="auto"/>
              <w:jc w:val="center"/>
              <w:rPr>
                <w:rFonts w:ascii="Calibri" w:hAnsi="Calibri" w:cs="Calibri"/>
                <w:color w:val="000000"/>
                <w:sz w:val="18"/>
                <w:szCs w:val="18"/>
              </w:rPr>
            </w:pPr>
            <w:r w:rsidRPr="00231FDA">
              <w:rPr>
                <w:rFonts w:ascii="Calibri" w:hAnsi="Calibri" w:cs="Calibri"/>
                <w:color w:val="000000"/>
                <w:sz w:val="18"/>
                <w:szCs w:val="18"/>
              </w:rPr>
              <w:t>11</w:t>
            </w:r>
          </w:p>
        </w:tc>
        <w:tc>
          <w:tcPr>
            <w:tcW w:w="6945" w:type="dxa"/>
            <w:hideMark/>
          </w:tcPr>
          <w:p w14:paraId="5B4F5318" w14:textId="77777777" w:rsidR="00F80115" w:rsidRPr="00231FDA" w:rsidRDefault="00F80115" w:rsidP="006C6C0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231FDA">
              <w:rPr>
                <w:rFonts w:ascii="Times New Roman" w:hAnsi="Times New Roman"/>
                <w:color w:val="000000"/>
                <w:sz w:val="18"/>
                <w:szCs w:val="18"/>
              </w:rPr>
              <w:t>Okula ilettiğim istek ve şikâyetlerim dikkate alınıyor.</w:t>
            </w:r>
          </w:p>
        </w:tc>
        <w:tc>
          <w:tcPr>
            <w:tcW w:w="709" w:type="dxa"/>
            <w:noWrap/>
            <w:hideMark/>
          </w:tcPr>
          <w:p w14:paraId="208DE6AF" w14:textId="77777777" w:rsidR="00F80115" w:rsidRPr="00231FDA" w:rsidRDefault="00F80115" w:rsidP="006C6C0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31FDA">
              <w:rPr>
                <w:rFonts w:ascii="Calibri" w:hAnsi="Calibri" w:cs="Calibri"/>
                <w:color w:val="000000"/>
                <w:sz w:val="22"/>
                <w:szCs w:val="22"/>
              </w:rPr>
              <w:t>0,33</w:t>
            </w:r>
          </w:p>
        </w:tc>
      </w:tr>
      <w:tr w:rsidR="00F80115" w:rsidRPr="00231FDA" w14:paraId="6F7DE036" w14:textId="77777777" w:rsidTr="006C6C07">
        <w:trPr>
          <w:trHeight w:val="585"/>
        </w:trPr>
        <w:tc>
          <w:tcPr>
            <w:cnfStyle w:val="001000000000" w:firstRow="0" w:lastRow="0" w:firstColumn="1" w:lastColumn="0" w:oddVBand="0" w:evenVBand="0" w:oddHBand="0" w:evenHBand="0" w:firstRowFirstColumn="0" w:firstRowLastColumn="0" w:lastRowFirstColumn="0" w:lastRowLastColumn="0"/>
            <w:tcW w:w="1702" w:type="dxa"/>
            <w:hideMark/>
          </w:tcPr>
          <w:p w14:paraId="2ED16E48" w14:textId="77777777" w:rsidR="00F80115" w:rsidRPr="00231FDA" w:rsidRDefault="00F80115" w:rsidP="006C6C07">
            <w:pPr>
              <w:spacing w:after="0" w:line="240" w:lineRule="auto"/>
              <w:jc w:val="center"/>
              <w:rPr>
                <w:rFonts w:ascii="Times New Roman" w:hAnsi="Times New Roman"/>
                <w:color w:val="000000"/>
                <w:sz w:val="18"/>
                <w:szCs w:val="18"/>
              </w:rPr>
            </w:pPr>
            <w:r w:rsidRPr="00231FDA">
              <w:rPr>
                <w:rFonts w:ascii="Times New Roman" w:hAnsi="Times New Roman"/>
                <w:color w:val="000000"/>
                <w:sz w:val="18"/>
                <w:szCs w:val="18"/>
              </w:rPr>
              <w:t>12</w:t>
            </w:r>
          </w:p>
        </w:tc>
        <w:tc>
          <w:tcPr>
            <w:tcW w:w="6945" w:type="dxa"/>
            <w:hideMark/>
          </w:tcPr>
          <w:p w14:paraId="338079C7" w14:textId="77777777" w:rsidR="00F80115" w:rsidRPr="00231FDA" w:rsidRDefault="00F80115" w:rsidP="006C6C0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231FDA">
              <w:rPr>
                <w:rFonts w:ascii="Times New Roman" w:hAnsi="Times New Roman"/>
                <w:color w:val="000000"/>
                <w:sz w:val="18"/>
                <w:szCs w:val="18"/>
              </w:rPr>
              <w:t>Okulun binası ve diğer fiziki mekânlar yeterlidir.</w:t>
            </w:r>
          </w:p>
        </w:tc>
        <w:tc>
          <w:tcPr>
            <w:tcW w:w="709" w:type="dxa"/>
            <w:noWrap/>
            <w:hideMark/>
          </w:tcPr>
          <w:p w14:paraId="26FDBE65" w14:textId="77777777" w:rsidR="00F80115" w:rsidRPr="00231FDA" w:rsidRDefault="00F80115" w:rsidP="006C6C0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231FDA">
              <w:rPr>
                <w:rFonts w:ascii="Calibri" w:hAnsi="Calibri" w:cs="Calibri"/>
                <w:color w:val="000000"/>
                <w:sz w:val="22"/>
                <w:szCs w:val="22"/>
              </w:rPr>
              <w:t>0,29</w:t>
            </w:r>
          </w:p>
        </w:tc>
      </w:tr>
      <w:tr w:rsidR="00F80115" w:rsidRPr="00231FDA" w14:paraId="6EB800C8" w14:textId="77777777" w:rsidTr="006C6C0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4B0F684F" w14:textId="77777777" w:rsidR="00F80115" w:rsidRPr="00231FDA" w:rsidRDefault="00F80115" w:rsidP="006C6C07">
            <w:pPr>
              <w:spacing w:after="0" w:line="240" w:lineRule="auto"/>
              <w:jc w:val="center"/>
              <w:rPr>
                <w:rFonts w:ascii="Calibri" w:hAnsi="Calibri" w:cs="Calibri"/>
                <w:color w:val="000000"/>
                <w:sz w:val="18"/>
                <w:szCs w:val="18"/>
              </w:rPr>
            </w:pPr>
            <w:r w:rsidRPr="00231FDA">
              <w:rPr>
                <w:rFonts w:ascii="Calibri" w:hAnsi="Calibri" w:cs="Calibri"/>
                <w:color w:val="000000"/>
                <w:sz w:val="18"/>
                <w:szCs w:val="18"/>
              </w:rPr>
              <w:t>13</w:t>
            </w:r>
          </w:p>
        </w:tc>
        <w:tc>
          <w:tcPr>
            <w:tcW w:w="6945" w:type="dxa"/>
            <w:hideMark/>
          </w:tcPr>
          <w:p w14:paraId="29217FBC" w14:textId="77777777" w:rsidR="00F80115" w:rsidRPr="00231FDA" w:rsidRDefault="00F80115" w:rsidP="006C6C0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231FDA">
              <w:rPr>
                <w:rFonts w:ascii="Times New Roman" w:hAnsi="Times New Roman"/>
                <w:color w:val="000000"/>
                <w:sz w:val="18"/>
                <w:szCs w:val="18"/>
              </w:rPr>
              <w:t>Okul, teknik araç ve gereç yönünden yeterli donanıma sahiptir.</w:t>
            </w:r>
          </w:p>
        </w:tc>
        <w:tc>
          <w:tcPr>
            <w:tcW w:w="709" w:type="dxa"/>
            <w:noWrap/>
            <w:hideMark/>
          </w:tcPr>
          <w:p w14:paraId="585C79C3" w14:textId="77777777" w:rsidR="00F80115" w:rsidRPr="00231FDA" w:rsidRDefault="00F80115" w:rsidP="006C6C0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31FDA">
              <w:rPr>
                <w:rFonts w:ascii="Calibri" w:hAnsi="Calibri" w:cs="Calibri"/>
                <w:color w:val="000000"/>
                <w:sz w:val="22"/>
                <w:szCs w:val="22"/>
              </w:rPr>
              <w:t>0,29</w:t>
            </w:r>
          </w:p>
        </w:tc>
      </w:tr>
    </w:tbl>
    <w:p w14:paraId="2402FBC8" w14:textId="77777777" w:rsidR="002D4EE9" w:rsidRDefault="002D4EE9" w:rsidP="002D4EE9">
      <w:pPr>
        <w:rPr>
          <w:lang w:val="x-none" w:eastAsia="x-none"/>
        </w:rPr>
      </w:pPr>
    </w:p>
    <w:p w14:paraId="2181FCB4" w14:textId="77777777" w:rsidR="002D4EE9" w:rsidRDefault="002D4EE9" w:rsidP="002D4EE9">
      <w:pPr>
        <w:rPr>
          <w:lang w:val="x-none" w:eastAsia="x-none"/>
        </w:rPr>
      </w:pPr>
    </w:p>
    <w:p w14:paraId="04A18156" w14:textId="77777777" w:rsidR="002D4EE9" w:rsidRDefault="002D4EE9" w:rsidP="002D4EE9">
      <w:pPr>
        <w:rPr>
          <w:lang w:val="x-none" w:eastAsia="x-none"/>
        </w:rPr>
      </w:pPr>
    </w:p>
    <w:p w14:paraId="42EB645C" w14:textId="77777777" w:rsidR="002D4EE9" w:rsidRDefault="002D4EE9" w:rsidP="002D4EE9">
      <w:pPr>
        <w:rPr>
          <w:lang w:val="x-none" w:eastAsia="x-none"/>
        </w:rPr>
      </w:pPr>
      <w:r w:rsidRPr="002D4EE9">
        <w:rPr>
          <w:b/>
          <w:noProof/>
        </w:rPr>
        <w:drawing>
          <wp:inline distT="0" distB="0" distL="0" distR="0" wp14:anchorId="241C4AA8" wp14:editId="67E1C9AB">
            <wp:extent cx="5654040" cy="4141694"/>
            <wp:effectExtent l="0" t="0" r="3810" b="11430"/>
            <wp:docPr id="4"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75E607" w14:textId="77777777" w:rsidR="002D4EE9" w:rsidRDefault="002D4EE9" w:rsidP="002D4EE9">
      <w:pPr>
        <w:rPr>
          <w:lang w:eastAsia="x-none"/>
        </w:rPr>
      </w:pPr>
    </w:p>
    <w:p w14:paraId="7A51E3BB" w14:textId="77777777" w:rsidR="001F62DE" w:rsidRPr="00F624B9" w:rsidRDefault="001F62DE" w:rsidP="001F62DE">
      <w:pPr>
        <w:keepNext/>
        <w:keepLines/>
        <w:spacing w:before="240" w:after="240"/>
        <w:outlineLvl w:val="2"/>
        <w:rPr>
          <w:rFonts w:ascii="Times New Roman" w:eastAsia="SimSun" w:hAnsi="Times New Roman"/>
          <w:szCs w:val="24"/>
        </w:rPr>
      </w:pPr>
      <w:r w:rsidRPr="00F624B9">
        <w:rPr>
          <w:rFonts w:ascii="Times New Roman" w:eastAsia="SimSun" w:hAnsi="Times New Roman"/>
          <w:b/>
          <w:szCs w:val="24"/>
        </w:rPr>
        <w:t>Öğrenci Anketi Sonuçları</w:t>
      </w:r>
      <w:r w:rsidRPr="00F624B9">
        <w:rPr>
          <w:rFonts w:ascii="Times New Roman" w:eastAsia="SimSun" w:hAnsi="Times New Roman"/>
          <w:szCs w:val="24"/>
        </w:rPr>
        <w:t>:</w:t>
      </w:r>
      <w:r w:rsidRPr="00F624B9">
        <w:rPr>
          <w:rFonts w:ascii="Times New Roman" w:eastAsia="SimSun" w:hAnsi="Times New Roman"/>
          <w:b/>
          <w:szCs w:val="24"/>
        </w:rPr>
        <w:t xml:space="preserve"> </w:t>
      </w:r>
    </w:p>
    <w:p w14:paraId="329A7E09" w14:textId="77777777" w:rsidR="001F62DE" w:rsidRPr="00F624B9" w:rsidRDefault="001F62DE" w:rsidP="001F62DE">
      <w:pPr>
        <w:ind w:right="1"/>
        <w:rPr>
          <w:rFonts w:ascii="Times New Roman" w:hAnsi="Times New Roman"/>
          <w:szCs w:val="24"/>
        </w:rPr>
      </w:pPr>
      <w:r w:rsidRPr="00F624B9">
        <w:rPr>
          <w:rFonts w:ascii="Times New Roman" w:hAnsi="Times New Roman"/>
          <w:b/>
          <w:szCs w:val="24"/>
          <w:u w:val="single"/>
        </w:rPr>
        <w:t>Olumlu Yönlerimiz:</w:t>
      </w:r>
    </w:p>
    <w:p w14:paraId="6BE1F7E8" w14:textId="77777777" w:rsidR="001F62DE" w:rsidRPr="00F624B9" w:rsidRDefault="001F62DE" w:rsidP="001F62DE">
      <w:pPr>
        <w:numPr>
          <w:ilvl w:val="0"/>
          <w:numId w:val="4"/>
        </w:numPr>
        <w:spacing w:after="0" w:line="240" w:lineRule="auto"/>
        <w:rPr>
          <w:rFonts w:ascii="Times New Roman" w:hAnsi="Times New Roman"/>
          <w:color w:val="000000"/>
          <w:szCs w:val="24"/>
          <w:shd w:val="clear" w:color="auto" w:fill="FFFFFF"/>
        </w:rPr>
      </w:pPr>
      <w:r w:rsidRPr="00F624B9">
        <w:rPr>
          <w:rFonts w:ascii="Times New Roman" w:hAnsi="Times New Roman"/>
          <w:color w:val="000000"/>
          <w:szCs w:val="24"/>
          <w:shd w:val="clear" w:color="auto" w:fill="FFFFFF"/>
        </w:rPr>
        <w:t>Öğretmenlerimle ihtiyaç duyduğumda rahatlıkla görüşebilirim.</w:t>
      </w:r>
    </w:p>
    <w:p w14:paraId="56F07AE9" w14:textId="77777777" w:rsidR="001F62DE" w:rsidRDefault="001F62DE" w:rsidP="001F62DE">
      <w:pPr>
        <w:numPr>
          <w:ilvl w:val="0"/>
          <w:numId w:val="4"/>
        </w:numPr>
        <w:spacing w:after="0" w:line="240" w:lineRule="auto"/>
        <w:rPr>
          <w:rFonts w:ascii="Times New Roman" w:hAnsi="Times New Roman"/>
          <w:color w:val="000000"/>
          <w:szCs w:val="24"/>
          <w:shd w:val="clear" w:color="auto" w:fill="FFFFFF"/>
        </w:rPr>
      </w:pPr>
      <w:r w:rsidRPr="00F624B9">
        <w:rPr>
          <w:rFonts w:ascii="Times New Roman" w:hAnsi="Times New Roman"/>
          <w:color w:val="000000"/>
          <w:szCs w:val="24"/>
          <w:shd w:val="clear" w:color="auto" w:fill="FFFFFF"/>
        </w:rPr>
        <w:t>Teneffüslerde ihtiyaçlarımı giderebiliyorum</w:t>
      </w:r>
    </w:p>
    <w:p w14:paraId="62A831C1" w14:textId="77777777" w:rsidR="001F62DE" w:rsidRDefault="001F62DE" w:rsidP="001F62DE">
      <w:pPr>
        <w:numPr>
          <w:ilvl w:val="0"/>
          <w:numId w:val="4"/>
        </w:numPr>
        <w:spacing w:after="0" w:line="240" w:lineRule="auto"/>
        <w:rPr>
          <w:rFonts w:ascii="Times New Roman" w:hAnsi="Times New Roman"/>
          <w:color w:val="000000"/>
          <w:szCs w:val="24"/>
          <w:shd w:val="clear" w:color="auto" w:fill="FFFFFF"/>
        </w:rPr>
      </w:pPr>
      <w:r w:rsidRPr="00F624B9">
        <w:rPr>
          <w:rFonts w:ascii="Times New Roman" w:hAnsi="Times New Roman"/>
          <w:color w:val="000000"/>
          <w:szCs w:val="24"/>
          <w:shd w:val="clear" w:color="auto" w:fill="FFFFFF"/>
        </w:rPr>
        <w:t>Okulda kendimi güvende hissediyorum</w:t>
      </w:r>
    </w:p>
    <w:p w14:paraId="6989B5A4" w14:textId="77777777" w:rsidR="001F62DE" w:rsidRPr="00F624B9" w:rsidRDefault="001F62DE" w:rsidP="001F62DE">
      <w:pPr>
        <w:numPr>
          <w:ilvl w:val="0"/>
          <w:numId w:val="4"/>
        </w:numPr>
        <w:spacing w:after="0" w:line="240" w:lineRule="auto"/>
        <w:rPr>
          <w:rFonts w:ascii="Times New Roman" w:hAnsi="Times New Roman"/>
          <w:color w:val="000000"/>
          <w:szCs w:val="24"/>
          <w:shd w:val="clear" w:color="auto" w:fill="FFFFFF"/>
        </w:rPr>
      </w:pPr>
      <w:r w:rsidRPr="00F624B9">
        <w:rPr>
          <w:rFonts w:ascii="Times New Roman" w:hAnsi="Times New Roman"/>
          <w:color w:val="000000"/>
          <w:szCs w:val="24"/>
          <w:shd w:val="clear" w:color="auto" w:fill="FFFFFF"/>
        </w:rPr>
        <w:t>Okulun rehberlik servisinden yeterince yararlanabiliyorum</w:t>
      </w:r>
    </w:p>
    <w:p w14:paraId="630A506F" w14:textId="77777777" w:rsidR="001F62DE" w:rsidRPr="00F624B9" w:rsidRDefault="001F62DE" w:rsidP="001F62DE">
      <w:pPr>
        <w:numPr>
          <w:ilvl w:val="0"/>
          <w:numId w:val="4"/>
        </w:numPr>
        <w:spacing w:after="0" w:line="240" w:lineRule="auto"/>
        <w:rPr>
          <w:rFonts w:ascii="Times New Roman" w:hAnsi="Times New Roman"/>
          <w:color w:val="000000"/>
          <w:szCs w:val="24"/>
          <w:shd w:val="clear" w:color="auto" w:fill="FFFFFF"/>
        </w:rPr>
      </w:pPr>
      <w:r w:rsidRPr="00F624B9">
        <w:rPr>
          <w:rFonts w:ascii="Times New Roman" w:hAnsi="Times New Roman"/>
          <w:color w:val="000000"/>
          <w:szCs w:val="24"/>
          <w:shd w:val="clear" w:color="auto" w:fill="FFFFFF"/>
        </w:rPr>
        <w:t>Okul kantininde satılan malzemeler sağlıklı ve güvenlidir</w:t>
      </w:r>
    </w:p>
    <w:p w14:paraId="1DBC95D5" w14:textId="77777777" w:rsidR="001F62DE" w:rsidRPr="00F624B9" w:rsidRDefault="001F62DE" w:rsidP="001F62DE">
      <w:pPr>
        <w:numPr>
          <w:ilvl w:val="0"/>
          <w:numId w:val="4"/>
        </w:numPr>
        <w:spacing w:after="0" w:line="240" w:lineRule="auto"/>
        <w:rPr>
          <w:rFonts w:ascii="Times New Roman" w:hAnsi="Times New Roman"/>
          <w:color w:val="000000"/>
          <w:szCs w:val="24"/>
          <w:shd w:val="clear" w:color="auto" w:fill="FFFFFF"/>
        </w:rPr>
      </w:pPr>
      <w:r w:rsidRPr="00F624B9">
        <w:rPr>
          <w:rFonts w:ascii="Times New Roman" w:hAnsi="Times New Roman"/>
          <w:color w:val="000000"/>
          <w:szCs w:val="24"/>
          <w:shd w:val="clear" w:color="auto" w:fill="FFFFFF"/>
        </w:rPr>
        <w:t>Okulun içi ve dışı temizdir</w:t>
      </w:r>
    </w:p>
    <w:p w14:paraId="66CCC83F" w14:textId="77777777" w:rsidR="001F62DE" w:rsidRPr="00F624B9" w:rsidRDefault="001F62DE" w:rsidP="001F62DE">
      <w:pPr>
        <w:numPr>
          <w:ilvl w:val="0"/>
          <w:numId w:val="4"/>
        </w:numPr>
        <w:spacing w:after="0" w:line="240" w:lineRule="auto"/>
        <w:rPr>
          <w:rFonts w:ascii="Times New Roman" w:hAnsi="Times New Roman"/>
          <w:color w:val="000000"/>
          <w:szCs w:val="24"/>
          <w:shd w:val="clear" w:color="auto" w:fill="FFFFFF"/>
        </w:rPr>
      </w:pPr>
      <w:r w:rsidRPr="00F624B9">
        <w:rPr>
          <w:rFonts w:ascii="Times New Roman" w:hAnsi="Times New Roman"/>
          <w:color w:val="000000"/>
          <w:szCs w:val="24"/>
          <w:shd w:val="clear" w:color="auto" w:fill="FFFFFF"/>
        </w:rPr>
        <w:t>Öğretmenler yeniliğe açık olarak derslerin işlenişinde çeşitli yöntemler kullanmaktadır</w:t>
      </w:r>
    </w:p>
    <w:p w14:paraId="592AF7BF" w14:textId="77777777" w:rsidR="001F62DE" w:rsidRPr="00F624B9" w:rsidRDefault="001F62DE" w:rsidP="001F62DE">
      <w:pPr>
        <w:numPr>
          <w:ilvl w:val="0"/>
          <w:numId w:val="4"/>
        </w:numPr>
        <w:spacing w:after="0" w:line="240" w:lineRule="auto"/>
        <w:rPr>
          <w:rFonts w:ascii="Times New Roman" w:hAnsi="Times New Roman"/>
          <w:color w:val="000000"/>
          <w:szCs w:val="24"/>
          <w:shd w:val="clear" w:color="auto" w:fill="FFFFFF"/>
        </w:rPr>
      </w:pPr>
      <w:r w:rsidRPr="00F624B9">
        <w:rPr>
          <w:rFonts w:ascii="Times New Roman" w:hAnsi="Times New Roman"/>
          <w:color w:val="000000"/>
          <w:szCs w:val="24"/>
          <w:shd w:val="clear" w:color="auto" w:fill="FFFFFF"/>
        </w:rPr>
        <w:t>Derslerde konuya göre uygun araç gereçler kullanılmaktadır</w:t>
      </w:r>
    </w:p>
    <w:p w14:paraId="606F3293" w14:textId="77777777" w:rsidR="001F62DE" w:rsidRPr="00F624B9" w:rsidRDefault="001F62DE" w:rsidP="001F62DE">
      <w:pPr>
        <w:numPr>
          <w:ilvl w:val="0"/>
          <w:numId w:val="4"/>
        </w:numPr>
        <w:spacing w:after="0" w:line="240" w:lineRule="auto"/>
        <w:rPr>
          <w:rFonts w:ascii="Times New Roman" w:hAnsi="Times New Roman"/>
          <w:color w:val="000000"/>
          <w:szCs w:val="24"/>
          <w:shd w:val="clear" w:color="auto" w:fill="FFFFFF"/>
        </w:rPr>
      </w:pPr>
      <w:r w:rsidRPr="00F624B9">
        <w:rPr>
          <w:rFonts w:ascii="Times New Roman" w:hAnsi="Times New Roman"/>
          <w:color w:val="000000"/>
          <w:szCs w:val="24"/>
          <w:shd w:val="clear" w:color="auto" w:fill="FFFFFF"/>
        </w:rPr>
        <w:t>Okulumuzda yeterli miktarda sanatsal ve kültürel faaliyetler düzenlenmektedir</w:t>
      </w:r>
    </w:p>
    <w:p w14:paraId="24F42997" w14:textId="77777777" w:rsidR="001F62DE" w:rsidRPr="00F624B9" w:rsidRDefault="001F62DE" w:rsidP="001F62DE">
      <w:pPr>
        <w:numPr>
          <w:ilvl w:val="0"/>
          <w:numId w:val="4"/>
        </w:numPr>
        <w:spacing w:after="0" w:line="240" w:lineRule="auto"/>
        <w:rPr>
          <w:rFonts w:ascii="Times New Roman" w:hAnsi="Times New Roman"/>
          <w:color w:val="000000"/>
          <w:szCs w:val="24"/>
          <w:shd w:val="clear" w:color="auto" w:fill="FFFFFF"/>
        </w:rPr>
      </w:pPr>
      <w:r w:rsidRPr="00F624B9">
        <w:rPr>
          <w:rFonts w:ascii="Times New Roman" w:hAnsi="Times New Roman"/>
          <w:color w:val="000000"/>
          <w:szCs w:val="24"/>
          <w:shd w:val="clear" w:color="auto" w:fill="FFFFFF"/>
        </w:rPr>
        <w:t>Okulun binası ve diğer fiziki mekânlar yeterlidi</w:t>
      </w:r>
      <w:r>
        <w:rPr>
          <w:rFonts w:ascii="Times New Roman" w:hAnsi="Times New Roman"/>
          <w:color w:val="000000"/>
          <w:szCs w:val="24"/>
          <w:shd w:val="clear" w:color="auto" w:fill="FFFFFF"/>
        </w:rPr>
        <w:t xml:space="preserve">r. </w:t>
      </w:r>
    </w:p>
    <w:p w14:paraId="45EC46D1" w14:textId="77777777" w:rsidR="001F62DE" w:rsidRDefault="001F62DE" w:rsidP="001F62DE">
      <w:pPr>
        <w:numPr>
          <w:ilvl w:val="0"/>
          <w:numId w:val="4"/>
        </w:numPr>
        <w:spacing w:after="0" w:line="240" w:lineRule="auto"/>
        <w:rPr>
          <w:rFonts w:ascii="Times New Roman" w:hAnsi="Times New Roman"/>
          <w:color w:val="000000"/>
          <w:szCs w:val="24"/>
          <w:shd w:val="clear" w:color="auto" w:fill="FFFFFF"/>
        </w:rPr>
      </w:pPr>
      <w:r w:rsidRPr="00F624B9">
        <w:rPr>
          <w:rFonts w:ascii="Times New Roman" w:hAnsi="Times New Roman"/>
          <w:color w:val="000000"/>
          <w:szCs w:val="24"/>
          <w:shd w:val="clear" w:color="auto" w:fill="FFFFFF"/>
        </w:rPr>
        <w:t>Okul müdürü ile ihtiyaç duyduğumda rahatlıkla konuşabiliyorum</w:t>
      </w:r>
    </w:p>
    <w:p w14:paraId="1465AC46" w14:textId="77777777" w:rsidR="001F62DE" w:rsidRPr="00F624B9" w:rsidRDefault="001F62DE" w:rsidP="001F62DE">
      <w:pPr>
        <w:ind w:left="720"/>
        <w:rPr>
          <w:rFonts w:ascii="Times New Roman" w:hAnsi="Times New Roman"/>
          <w:color w:val="000000"/>
          <w:szCs w:val="24"/>
          <w:shd w:val="clear" w:color="auto" w:fill="FFFFFF"/>
        </w:rPr>
      </w:pPr>
    </w:p>
    <w:p w14:paraId="1B8EC5EF" w14:textId="5CE59458" w:rsidR="001F62DE" w:rsidRDefault="001F62DE" w:rsidP="001F62DE">
      <w:pPr>
        <w:ind w:left="720"/>
        <w:rPr>
          <w:rFonts w:ascii="Times New Roman" w:hAnsi="Times New Roman"/>
          <w:color w:val="000000"/>
          <w:szCs w:val="24"/>
          <w:shd w:val="clear" w:color="auto" w:fill="FFFFFF"/>
        </w:rPr>
      </w:pPr>
    </w:p>
    <w:p w14:paraId="6E78EAD7" w14:textId="77777777" w:rsidR="006C6C07" w:rsidRPr="00F624B9" w:rsidRDefault="006C6C07" w:rsidP="001F62DE">
      <w:pPr>
        <w:ind w:left="720"/>
        <w:rPr>
          <w:rFonts w:ascii="Times New Roman" w:hAnsi="Times New Roman"/>
          <w:color w:val="000000"/>
          <w:szCs w:val="24"/>
          <w:shd w:val="clear" w:color="auto" w:fill="FFFFFF"/>
        </w:rPr>
      </w:pPr>
    </w:p>
    <w:p w14:paraId="4F4C26C2" w14:textId="77777777" w:rsidR="001F62DE" w:rsidRPr="00F624B9" w:rsidRDefault="001F62DE" w:rsidP="001F62DE">
      <w:pPr>
        <w:ind w:right="1"/>
        <w:rPr>
          <w:rFonts w:ascii="Times New Roman" w:hAnsi="Times New Roman"/>
          <w:b/>
          <w:szCs w:val="24"/>
          <w:u w:val="single"/>
        </w:rPr>
      </w:pPr>
      <w:r w:rsidRPr="00F624B9">
        <w:rPr>
          <w:rFonts w:ascii="Times New Roman" w:hAnsi="Times New Roman"/>
          <w:b/>
          <w:szCs w:val="24"/>
          <w:u w:val="single"/>
        </w:rPr>
        <w:lastRenderedPageBreak/>
        <w:t>Olumsuz Yönlerimiz:</w:t>
      </w:r>
    </w:p>
    <w:p w14:paraId="3777BE83" w14:textId="77777777" w:rsidR="001F62DE" w:rsidRPr="00F624B9" w:rsidRDefault="001F62DE" w:rsidP="001F62DE">
      <w:pPr>
        <w:numPr>
          <w:ilvl w:val="0"/>
          <w:numId w:val="2"/>
        </w:numPr>
        <w:spacing w:after="0" w:line="240" w:lineRule="auto"/>
        <w:rPr>
          <w:rFonts w:ascii="Times New Roman" w:hAnsi="Times New Roman"/>
          <w:color w:val="000000"/>
          <w:szCs w:val="24"/>
          <w:shd w:val="clear" w:color="auto" w:fill="FFFFFF"/>
        </w:rPr>
      </w:pPr>
      <w:r w:rsidRPr="00F624B9">
        <w:rPr>
          <w:rFonts w:ascii="Times New Roman" w:hAnsi="Times New Roman"/>
          <w:color w:val="000000"/>
          <w:szCs w:val="24"/>
          <w:shd w:val="clear" w:color="auto" w:fill="FFFFFF"/>
        </w:rPr>
        <w:t>Okula ilettiğimiz öneri ve isteklerimiz dikkate alınır</w:t>
      </w:r>
    </w:p>
    <w:p w14:paraId="0A87B28A" w14:textId="6FE35433" w:rsidR="001F62DE" w:rsidRPr="00056917" w:rsidRDefault="001F62DE" w:rsidP="00056917">
      <w:pPr>
        <w:numPr>
          <w:ilvl w:val="0"/>
          <w:numId w:val="2"/>
        </w:numPr>
        <w:spacing w:after="0" w:line="240" w:lineRule="auto"/>
        <w:rPr>
          <w:rFonts w:ascii="Times New Roman" w:hAnsi="Times New Roman"/>
          <w:color w:val="000000"/>
          <w:szCs w:val="24"/>
          <w:shd w:val="clear" w:color="auto" w:fill="FFFFFF"/>
        </w:rPr>
      </w:pPr>
      <w:r w:rsidRPr="00F624B9">
        <w:rPr>
          <w:rFonts w:ascii="Times New Roman" w:hAnsi="Times New Roman"/>
          <w:color w:val="000000"/>
          <w:szCs w:val="24"/>
          <w:shd w:val="clear" w:color="auto" w:fill="FFFFFF"/>
        </w:rPr>
        <w:t>Okulda öğrencilerle ilgili alınan kararlarda bizlerin görüşleri alınır.</w:t>
      </w:r>
    </w:p>
    <w:p w14:paraId="2E7390C1" w14:textId="77777777" w:rsidR="001F62DE" w:rsidRPr="00F624B9" w:rsidRDefault="001F62DE" w:rsidP="001F62DE">
      <w:pPr>
        <w:shd w:val="clear" w:color="auto" w:fill="FFFFFF"/>
        <w:ind w:left="360"/>
        <w:rPr>
          <w:rFonts w:ascii="Times New Roman" w:hAnsi="Times New Roman"/>
          <w:szCs w:val="24"/>
          <w:shd w:val="clear" w:color="auto" w:fill="FFFFFF"/>
        </w:rPr>
      </w:pPr>
    </w:p>
    <w:p w14:paraId="228512CF" w14:textId="77777777" w:rsidR="001F62DE" w:rsidRPr="00F624B9" w:rsidRDefault="001F62DE" w:rsidP="001F62DE">
      <w:pPr>
        <w:ind w:right="1"/>
        <w:rPr>
          <w:rFonts w:ascii="Times New Roman" w:hAnsi="Times New Roman"/>
          <w:szCs w:val="24"/>
        </w:rPr>
      </w:pPr>
      <w:r w:rsidRPr="00F624B9">
        <w:rPr>
          <w:rFonts w:ascii="Times New Roman" w:hAnsi="Times New Roman"/>
          <w:b/>
          <w:szCs w:val="24"/>
          <w:u w:val="single"/>
        </w:rPr>
        <w:t>Olumlu Yönlerimiz:</w:t>
      </w:r>
    </w:p>
    <w:p w14:paraId="662F48BE" w14:textId="77777777" w:rsidR="001F62DE" w:rsidRPr="00F624B9" w:rsidRDefault="001F62DE" w:rsidP="001F62DE">
      <w:pPr>
        <w:shd w:val="clear" w:color="auto" w:fill="FFFFFF"/>
        <w:ind w:left="360"/>
        <w:rPr>
          <w:rFonts w:ascii="Times New Roman" w:hAnsi="Times New Roman"/>
          <w:szCs w:val="24"/>
        </w:rPr>
      </w:pPr>
      <w:r>
        <w:rPr>
          <w:rFonts w:ascii="Times New Roman" w:hAnsi="Times New Roman"/>
          <w:szCs w:val="24"/>
        </w:rPr>
        <w:t>1-</w:t>
      </w:r>
      <w:r w:rsidRPr="00F624B9">
        <w:rPr>
          <w:rFonts w:ascii="Times New Roman" w:hAnsi="Times New Roman"/>
          <w:szCs w:val="24"/>
        </w:rPr>
        <w:t>Alanıma ilişkin yenilik ve gelişmeleri takip eder ve kendimi güncellerim.</w:t>
      </w:r>
    </w:p>
    <w:p w14:paraId="3F068E0B" w14:textId="77777777" w:rsidR="001F62DE" w:rsidRPr="00F624B9" w:rsidRDefault="001F62DE" w:rsidP="001F62DE">
      <w:pPr>
        <w:shd w:val="clear" w:color="auto" w:fill="FFFFFF"/>
        <w:ind w:left="360"/>
        <w:rPr>
          <w:rFonts w:ascii="Times New Roman" w:hAnsi="Times New Roman"/>
          <w:szCs w:val="24"/>
          <w:shd w:val="clear" w:color="auto" w:fill="FFFFFF"/>
        </w:rPr>
      </w:pPr>
      <w:r>
        <w:rPr>
          <w:rFonts w:ascii="Times New Roman" w:hAnsi="Times New Roman"/>
          <w:szCs w:val="24"/>
          <w:shd w:val="clear" w:color="auto" w:fill="FFFFFF"/>
        </w:rPr>
        <w:t>2-</w:t>
      </w:r>
      <w:r w:rsidRPr="00F624B9">
        <w:rPr>
          <w:rFonts w:ascii="Times New Roman" w:hAnsi="Times New Roman"/>
          <w:szCs w:val="24"/>
          <w:shd w:val="clear" w:color="auto" w:fill="FFFFFF"/>
        </w:rPr>
        <w:t>Kendimi, okulun değerli bir üyesi olarak görürüm.</w:t>
      </w:r>
    </w:p>
    <w:p w14:paraId="798420D9" w14:textId="77777777" w:rsidR="001F62DE" w:rsidRPr="00F624B9" w:rsidRDefault="001F62DE" w:rsidP="001F62DE">
      <w:pPr>
        <w:numPr>
          <w:ilvl w:val="0"/>
          <w:numId w:val="2"/>
        </w:numPr>
        <w:shd w:val="clear" w:color="auto" w:fill="FFFFFF"/>
        <w:spacing w:after="0" w:line="240" w:lineRule="auto"/>
        <w:rPr>
          <w:rFonts w:ascii="Times New Roman" w:hAnsi="Times New Roman"/>
          <w:szCs w:val="24"/>
        </w:rPr>
      </w:pPr>
      <w:r w:rsidRPr="00F624B9">
        <w:rPr>
          <w:rFonts w:ascii="Times New Roman" w:hAnsi="Times New Roman"/>
          <w:szCs w:val="24"/>
        </w:rPr>
        <w:t>Çalıştığım okul bana kendimi geliştirme imkânı tanımaktadır.</w:t>
      </w:r>
    </w:p>
    <w:p w14:paraId="5CED1167" w14:textId="77777777" w:rsidR="001F62DE" w:rsidRDefault="001F62DE" w:rsidP="001F62DE">
      <w:pPr>
        <w:numPr>
          <w:ilvl w:val="0"/>
          <w:numId w:val="2"/>
        </w:numPr>
        <w:spacing w:after="0" w:line="240" w:lineRule="auto"/>
        <w:rPr>
          <w:rFonts w:ascii="Times New Roman" w:hAnsi="Times New Roman"/>
          <w:color w:val="000000"/>
          <w:szCs w:val="24"/>
        </w:rPr>
      </w:pPr>
      <w:r w:rsidRPr="00F624B9">
        <w:rPr>
          <w:rFonts w:ascii="Times New Roman" w:hAnsi="Times New Roman"/>
          <w:szCs w:val="24"/>
        </w:rPr>
        <w:t>Okulumuzda yerelde ve toplum üzerinde olumlu etki bırakacak çalışmalar yapmaktadır</w:t>
      </w:r>
    </w:p>
    <w:p w14:paraId="0DC17DE7" w14:textId="77777777" w:rsidR="001F62DE" w:rsidRPr="00F624B9" w:rsidRDefault="001F62DE" w:rsidP="001F62DE">
      <w:pPr>
        <w:numPr>
          <w:ilvl w:val="0"/>
          <w:numId w:val="2"/>
        </w:numPr>
        <w:shd w:val="clear" w:color="auto" w:fill="FFFFFF"/>
        <w:spacing w:after="0" w:line="240" w:lineRule="auto"/>
        <w:rPr>
          <w:rFonts w:ascii="Times New Roman" w:hAnsi="Times New Roman"/>
          <w:szCs w:val="24"/>
        </w:rPr>
      </w:pPr>
      <w:r w:rsidRPr="00F624B9">
        <w:rPr>
          <w:rFonts w:ascii="Times New Roman" w:hAnsi="Times New Roman"/>
          <w:szCs w:val="24"/>
        </w:rPr>
        <w:t>Kurumdaki tüm duyurular çalışanlara zamanında iletilir.</w:t>
      </w:r>
    </w:p>
    <w:p w14:paraId="5307C675" w14:textId="77777777" w:rsidR="001F62DE" w:rsidRPr="00F624B9" w:rsidRDefault="001F62DE" w:rsidP="001F62DE">
      <w:pPr>
        <w:numPr>
          <w:ilvl w:val="0"/>
          <w:numId w:val="2"/>
        </w:numPr>
        <w:shd w:val="clear" w:color="auto" w:fill="FFFFFF"/>
        <w:spacing w:after="0" w:line="240" w:lineRule="auto"/>
        <w:rPr>
          <w:rFonts w:ascii="Times New Roman" w:hAnsi="Times New Roman"/>
          <w:szCs w:val="24"/>
        </w:rPr>
      </w:pPr>
      <w:r w:rsidRPr="00F624B9">
        <w:rPr>
          <w:rFonts w:ascii="Times New Roman" w:hAnsi="Times New Roman"/>
          <w:szCs w:val="24"/>
        </w:rPr>
        <w:t>Yöneticilerimiz, yaratıcı ve yenilikçi düşüncelerin üretilmesini teşvik etmektedir.</w:t>
      </w:r>
    </w:p>
    <w:p w14:paraId="6C55518A" w14:textId="77777777" w:rsidR="001F62DE" w:rsidRDefault="001F62DE" w:rsidP="001F62DE">
      <w:pPr>
        <w:numPr>
          <w:ilvl w:val="0"/>
          <w:numId w:val="2"/>
        </w:numPr>
        <w:spacing w:after="0" w:line="240" w:lineRule="auto"/>
        <w:rPr>
          <w:rFonts w:ascii="Times New Roman" w:hAnsi="Times New Roman"/>
          <w:color w:val="000000"/>
          <w:szCs w:val="24"/>
        </w:rPr>
      </w:pPr>
      <w:r w:rsidRPr="00F624B9">
        <w:rPr>
          <w:rFonts w:ascii="Times New Roman" w:hAnsi="Times New Roman"/>
          <w:szCs w:val="24"/>
          <w:shd w:val="clear" w:color="auto" w:fill="FFFFFF"/>
        </w:rPr>
        <w:t>Okulda çalışanlara yönelik sosyal ve kültürel faaliyetler düzenlenir</w:t>
      </w:r>
    </w:p>
    <w:p w14:paraId="20260F93" w14:textId="77777777" w:rsidR="001F62DE" w:rsidRDefault="001F62DE" w:rsidP="001F62DE">
      <w:pPr>
        <w:numPr>
          <w:ilvl w:val="0"/>
          <w:numId w:val="2"/>
        </w:numPr>
        <w:spacing w:after="0" w:line="240" w:lineRule="auto"/>
        <w:rPr>
          <w:rFonts w:ascii="Times New Roman" w:hAnsi="Times New Roman"/>
          <w:color w:val="000000"/>
          <w:szCs w:val="24"/>
        </w:rPr>
      </w:pPr>
      <w:r w:rsidRPr="00EA3C9A">
        <w:rPr>
          <w:rFonts w:cs="Calibri"/>
          <w:color w:val="000000"/>
          <w:szCs w:val="24"/>
        </w:rPr>
        <w:t>Okulda öğretmenler arasında ayrım yapılmamaktadır</w:t>
      </w:r>
    </w:p>
    <w:p w14:paraId="6F30385E" w14:textId="77777777" w:rsidR="001F62DE" w:rsidRPr="00EA3C9A" w:rsidRDefault="001F62DE" w:rsidP="001F62DE">
      <w:pPr>
        <w:numPr>
          <w:ilvl w:val="0"/>
          <w:numId w:val="2"/>
        </w:numPr>
        <w:spacing w:after="0" w:line="240" w:lineRule="auto"/>
        <w:rPr>
          <w:rFonts w:ascii="Times New Roman" w:hAnsi="Times New Roman"/>
          <w:color w:val="000000"/>
          <w:szCs w:val="24"/>
        </w:rPr>
      </w:pPr>
      <w:r w:rsidRPr="00EA3C9A">
        <w:rPr>
          <w:rFonts w:ascii="Times New Roman" w:hAnsi="Times New Roman"/>
          <w:szCs w:val="24"/>
          <w:shd w:val="clear" w:color="auto" w:fill="FFFFFF"/>
        </w:rPr>
        <w:t>Okulumuzda sadece öğretmenlerin kullanımına tahsis edilmiş yerler yeterlidir.</w:t>
      </w:r>
    </w:p>
    <w:p w14:paraId="27EF504E" w14:textId="77777777" w:rsidR="001F62DE" w:rsidRPr="00F624B9" w:rsidRDefault="001F62DE" w:rsidP="001F62DE">
      <w:pPr>
        <w:numPr>
          <w:ilvl w:val="0"/>
          <w:numId w:val="2"/>
        </w:numPr>
        <w:shd w:val="clear" w:color="auto" w:fill="FFFFFF"/>
        <w:spacing w:after="0" w:line="240" w:lineRule="auto"/>
        <w:rPr>
          <w:rFonts w:ascii="Times New Roman" w:hAnsi="Times New Roman"/>
          <w:szCs w:val="24"/>
        </w:rPr>
      </w:pPr>
      <w:r w:rsidRPr="00F624B9">
        <w:rPr>
          <w:rFonts w:ascii="Times New Roman" w:hAnsi="Times New Roman"/>
          <w:szCs w:val="24"/>
        </w:rPr>
        <w:t>Her türlü ödüllendirmede adil olma, tarafsızlık ve objektiflik esastır.</w:t>
      </w:r>
    </w:p>
    <w:p w14:paraId="22E89861" w14:textId="77777777" w:rsidR="001F62DE" w:rsidRPr="00EA3C9A" w:rsidRDefault="001F62DE" w:rsidP="001F62DE">
      <w:pPr>
        <w:numPr>
          <w:ilvl w:val="0"/>
          <w:numId w:val="2"/>
        </w:numPr>
        <w:spacing w:after="120" w:line="480" w:lineRule="auto"/>
        <w:rPr>
          <w:rFonts w:ascii="Times New Roman" w:hAnsi="Times New Roman"/>
          <w:color w:val="000000"/>
          <w:szCs w:val="24"/>
        </w:rPr>
      </w:pPr>
      <w:r w:rsidRPr="00EA3C9A">
        <w:rPr>
          <w:rFonts w:ascii="Times New Roman" w:hAnsi="Times New Roman"/>
          <w:color w:val="000000"/>
          <w:szCs w:val="24"/>
        </w:rPr>
        <w:t>Okulumuzda alınan kararlar, çalışanların katılımıyla alınır.</w:t>
      </w:r>
    </w:p>
    <w:p w14:paraId="502A851F" w14:textId="77777777" w:rsidR="001F62DE" w:rsidRPr="00F624B9" w:rsidRDefault="001F62DE" w:rsidP="001F62DE">
      <w:pPr>
        <w:ind w:left="720" w:right="1"/>
        <w:rPr>
          <w:rFonts w:ascii="Times New Roman" w:hAnsi="Times New Roman"/>
          <w:b/>
          <w:szCs w:val="24"/>
          <w:u w:val="single"/>
        </w:rPr>
      </w:pPr>
      <w:r w:rsidRPr="00F624B9">
        <w:rPr>
          <w:rFonts w:ascii="Times New Roman" w:hAnsi="Times New Roman"/>
          <w:b/>
          <w:szCs w:val="24"/>
          <w:u w:val="single"/>
        </w:rPr>
        <w:t>Olumsuz Yönlerimiz:</w:t>
      </w:r>
    </w:p>
    <w:p w14:paraId="0A41E5D5" w14:textId="77777777" w:rsidR="001F62DE" w:rsidRPr="00B34CAC" w:rsidRDefault="001F62DE" w:rsidP="001F62DE">
      <w:pPr>
        <w:numPr>
          <w:ilvl w:val="0"/>
          <w:numId w:val="2"/>
        </w:numPr>
        <w:shd w:val="clear" w:color="auto" w:fill="FFFFFF"/>
        <w:spacing w:after="0" w:line="240" w:lineRule="auto"/>
        <w:ind w:left="720" w:right="1"/>
        <w:rPr>
          <w:rFonts w:ascii="Times New Roman" w:hAnsi="Times New Roman"/>
          <w:szCs w:val="24"/>
          <w:shd w:val="clear" w:color="auto" w:fill="FFFFFF"/>
        </w:rPr>
      </w:pPr>
      <w:r w:rsidRPr="00B34CAC">
        <w:rPr>
          <w:rFonts w:ascii="Times New Roman" w:hAnsi="Times New Roman"/>
          <w:szCs w:val="24"/>
        </w:rPr>
        <w:t xml:space="preserve"> Yöneticiler, okulun vizyonunu, stratejilerini, iyileştirmeye açık alanlarını vs. çalışanlarla paylaşır.</w:t>
      </w:r>
    </w:p>
    <w:p w14:paraId="1D1AE19D" w14:textId="77777777" w:rsidR="001F62DE" w:rsidRPr="00F624B9" w:rsidRDefault="001F62DE" w:rsidP="001F62DE">
      <w:pPr>
        <w:numPr>
          <w:ilvl w:val="0"/>
          <w:numId w:val="2"/>
        </w:numPr>
        <w:shd w:val="clear" w:color="auto" w:fill="FFFFFF"/>
        <w:spacing w:after="0" w:line="240" w:lineRule="auto"/>
        <w:rPr>
          <w:rFonts w:ascii="Times New Roman" w:hAnsi="Times New Roman"/>
          <w:szCs w:val="24"/>
        </w:rPr>
      </w:pPr>
      <w:r w:rsidRPr="00F624B9">
        <w:rPr>
          <w:rFonts w:ascii="Times New Roman" w:hAnsi="Times New Roman"/>
          <w:szCs w:val="24"/>
        </w:rPr>
        <w:t>Okul, teknik araç ve gereç yönünden yeterli donanıma sahiptir.</w:t>
      </w:r>
    </w:p>
    <w:p w14:paraId="2B4E1795" w14:textId="77777777" w:rsidR="001F62DE" w:rsidRPr="00F624B9" w:rsidRDefault="001F62DE" w:rsidP="001F62DE">
      <w:pPr>
        <w:shd w:val="clear" w:color="auto" w:fill="FFFFFF"/>
        <w:ind w:left="720"/>
        <w:rPr>
          <w:rFonts w:ascii="Times New Roman" w:hAnsi="Times New Roman"/>
          <w:szCs w:val="24"/>
          <w:shd w:val="clear" w:color="auto" w:fill="FFFFFF"/>
        </w:rPr>
      </w:pPr>
    </w:p>
    <w:p w14:paraId="2D997300" w14:textId="77777777" w:rsidR="001F62DE" w:rsidRPr="00F624B9" w:rsidRDefault="001F62DE" w:rsidP="001F62DE">
      <w:pPr>
        <w:keepNext/>
        <w:keepLines/>
        <w:spacing w:before="240" w:after="240"/>
        <w:outlineLvl w:val="2"/>
        <w:rPr>
          <w:rFonts w:ascii="Times New Roman" w:eastAsia="SimSun" w:hAnsi="Times New Roman"/>
          <w:szCs w:val="24"/>
        </w:rPr>
      </w:pPr>
      <w:r w:rsidRPr="00F624B9">
        <w:rPr>
          <w:rFonts w:ascii="Times New Roman" w:eastAsia="SimSun" w:hAnsi="Times New Roman"/>
          <w:szCs w:val="24"/>
        </w:rPr>
        <w:t xml:space="preserve">Veli Anketi Sonuçları: </w:t>
      </w:r>
    </w:p>
    <w:p w14:paraId="72DDA03D" w14:textId="77777777" w:rsidR="001F62DE" w:rsidRPr="00F624B9" w:rsidRDefault="001F62DE" w:rsidP="001F62DE">
      <w:pPr>
        <w:numPr>
          <w:ilvl w:val="0"/>
          <w:numId w:val="3"/>
        </w:numPr>
        <w:spacing w:after="0" w:line="240" w:lineRule="auto"/>
        <w:rPr>
          <w:rFonts w:ascii="Times New Roman" w:hAnsi="Times New Roman"/>
          <w:szCs w:val="24"/>
        </w:rPr>
      </w:pPr>
      <w:r w:rsidRPr="00F624B9">
        <w:rPr>
          <w:rFonts w:ascii="Times New Roman" w:hAnsi="Times New Roman"/>
          <w:szCs w:val="24"/>
        </w:rPr>
        <w:t>E-Okul Veli Bilgilendirme Sistemi ile okulun internet sayfasını düzenli olarak takip ediyorum.</w:t>
      </w:r>
    </w:p>
    <w:p w14:paraId="3B592AD0" w14:textId="77777777" w:rsidR="001F62DE" w:rsidRDefault="001F62DE" w:rsidP="001F62DE">
      <w:pPr>
        <w:numPr>
          <w:ilvl w:val="0"/>
          <w:numId w:val="3"/>
        </w:numPr>
        <w:spacing w:after="0" w:line="240" w:lineRule="auto"/>
        <w:rPr>
          <w:rFonts w:ascii="Times New Roman" w:hAnsi="Times New Roman"/>
          <w:szCs w:val="24"/>
        </w:rPr>
      </w:pPr>
      <w:r w:rsidRPr="00F624B9">
        <w:rPr>
          <w:rFonts w:ascii="Times New Roman" w:hAnsi="Times New Roman"/>
          <w:szCs w:val="24"/>
        </w:rPr>
        <w:t xml:space="preserve">Bizi ilgilendiren okul duyurularını zamanında öğreniyorum. </w:t>
      </w:r>
      <w:r>
        <w:rPr>
          <w:rFonts w:ascii="Times New Roman" w:hAnsi="Times New Roman"/>
          <w:szCs w:val="24"/>
        </w:rPr>
        <w:t xml:space="preserve"> </w:t>
      </w:r>
    </w:p>
    <w:p w14:paraId="66CC41B4" w14:textId="77777777" w:rsidR="001F62DE" w:rsidRPr="00F624B9" w:rsidRDefault="001F62DE" w:rsidP="001F62DE">
      <w:pPr>
        <w:numPr>
          <w:ilvl w:val="0"/>
          <w:numId w:val="3"/>
        </w:numPr>
        <w:spacing w:after="0" w:line="240" w:lineRule="auto"/>
        <w:rPr>
          <w:rFonts w:ascii="Times New Roman" w:hAnsi="Times New Roman"/>
          <w:szCs w:val="24"/>
        </w:rPr>
      </w:pPr>
      <w:r w:rsidRPr="00F624B9">
        <w:rPr>
          <w:rFonts w:ascii="Times New Roman" w:hAnsi="Times New Roman"/>
          <w:szCs w:val="24"/>
        </w:rPr>
        <w:t>Öğrencimle ilgili konularda okulda rehberlik hizmeti alabiliyorum.</w:t>
      </w:r>
    </w:p>
    <w:p w14:paraId="450195EB" w14:textId="77777777" w:rsidR="001F62DE" w:rsidRPr="00F624B9" w:rsidRDefault="001F62DE" w:rsidP="001F62DE">
      <w:pPr>
        <w:numPr>
          <w:ilvl w:val="0"/>
          <w:numId w:val="3"/>
        </w:numPr>
        <w:spacing w:after="0" w:line="240" w:lineRule="auto"/>
        <w:rPr>
          <w:rFonts w:ascii="Times New Roman" w:hAnsi="Times New Roman"/>
          <w:szCs w:val="24"/>
        </w:rPr>
      </w:pPr>
      <w:r w:rsidRPr="00F624B9">
        <w:rPr>
          <w:rFonts w:ascii="Times New Roman" w:hAnsi="Times New Roman"/>
          <w:szCs w:val="24"/>
        </w:rPr>
        <w:t>İhtiyaç duyduğumda okul çalışanlarıyla rahatlıkla görüşebiliyorum.</w:t>
      </w:r>
    </w:p>
    <w:p w14:paraId="68E1380D" w14:textId="77777777" w:rsidR="001F62DE" w:rsidRPr="00F624B9" w:rsidRDefault="001F62DE" w:rsidP="001F62DE">
      <w:pPr>
        <w:numPr>
          <w:ilvl w:val="0"/>
          <w:numId w:val="3"/>
        </w:numPr>
        <w:spacing w:after="0" w:line="240" w:lineRule="auto"/>
        <w:rPr>
          <w:rFonts w:ascii="Times New Roman" w:hAnsi="Times New Roman"/>
          <w:szCs w:val="24"/>
        </w:rPr>
      </w:pPr>
      <w:r w:rsidRPr="00F624B9">
        <w:rPr>
          <w:rFonts w:ascii="Times New Roman" w:hAnsi="Times New Roman"/>
          <w:szCs w:val="24"/>
        </w:rPr>
        <w:t xml:space="preserve">Okulda yabancı kişilere karşı güvenlik önlemleri alınmaktadır. </w:t>
      </w:r>
    </w:p>
    <w:p w14:paraId="23304934" w14:textId="77777777" w:rsidR="001F62DE" w:rsidRPr="00F624B9" w:rsidRDefault="001F62DE" w:rsidP="001F62DE">
      <w:pPr>
        <w:numPr>
          <w:ilvl w:val="0"/>
          <w:numId w:val="3"/>
        </w:numPr>
        <w:spacing w:after="0" w:line="240" w:lineRule="auto"/>
        <w:ind w:right="1"/>
        <w:rPr>
          <w:rFonts w:ascii="Times New Roman" w:hAnsi="Times New Roman"/>
          <w:szCs w:val="24"/>
        </w:rPr>
      </w:pPr>
      <w:r w:rsidRPr="00F624B9">
        <w:rPr>
          <w:rFonts w:ascii="Times New Roman" w:hAnsi="Times New Roman"/>
          <w:szCs w:val="24"/>
        </w:rPr>
        <w:t>Çocuğumun okulunu sevdiğini ve öğretmenleriyle iyi anlaştığını düşünüyorum</w:t>
      </w:r>
    </w:p>
    <w:p w14:paraId="0E751ABF" w14:textId="77777777" w:rsidR="001F62DE" w:rsidRPr="00F624B9" w:rsidRDefault="001F62DE" w:rsidP="001F62DE">
      <w:pPr>
        <w:numPr>
          <w:ilvl w:val="0"/>
          <w:numId w:val="3"/>
        </w:numPr>
        <w:spacing w:after="0" w:line="240" w:lineRule="auto"/>
        <w:ind w:right="1"/>
        <w:rPr>
          <w:rFonts w:ascii="Times New Roman" w:hAnsi="Times New Roman"/>
          <w:szCs w:val="24"/>
        </w:rPr>
      </w:pPr>
      <w:r w:rsidRPr="00F624B9">
        <w:rPr>
          <w:rFonts w:ascii="Times New Roman" w:hAnsi="Times New Roman"/>
          <w:color w:val="000000"/>
          <w:szCs w:val="24"/>
          <w:shd w:val="clear" w:color="auto" w:fill="FFFFFF"/>
        </w:rPr>
        <w:t>Okulumuzda yeterli miktarda sanatsal ve kültürel faaliyetler düzenlenmektedir</w:t>
      </w:r>
    </w:p>
    <w:p w14:paraId="3D8FD679" w14:textId="77777777" w:rsidR="001F62DE" w:rsidRPr="00F624B9" w:rsidRDefault="001F62DE" w:rsidP="001F62DE">
      <w:pPr>
        <w:numPr>
          <w:ilvl w:val="0"/>
          <w:numId w:val="3"/>
        </w:numPr>
        <w:spacing w:after="0" w:line="240" w:lineRule="auto"/>
        <w:ind w:right="1"/>
        <w:rPr>
          <w:rFonts w:ascii="Times New Roman" w:hAnsi="Times New Roman"/>
          <w:szCs w:val="24"/>
        </w:rPr>
      </w:pPr>
      <w:r w:rsidRPr="00F624B9">
        <w:rPr>
          <w:rFonts w:ascii="Times New Roman" w:hAnsi="Times New Roman"/>
          <w:color w:val="000000"/>
          <w:szCs w:val="24"/>
          <w:shd w:val="clear" w:color="auto" w:fill="FFFFFF"/>
        </w:rPr>
        <w:t>Okulumuzda yeterli miktarda sanatsal ve kültürel faaliyetler düzenlenmektedir</w:t>
      </w:r>
    </w:p>
    <w:p w14:paraId="5223A591" w14:textId="77777777" w:rsidR="001F62DE" w:rsidRPr="00F624B9" w:rsidRDefault="001F62DE" w:rsidP="001F62DE">
      <w:pPr>
        <w:numPr>
          <w:ilvl w:val="0"/>
          <w:numId w:val="3"/>
        </w:numPr>
        <w:spacing w:after="0" w:line="240" w:lineRule="auto"/>
        <w:rPr>
          <w:rFonts w:ascii="Times New Roman" w:hAnsi="Times New Roman"/>
          <w:szCs w:val="24"/>
        </w:rPr>
      </w:pPr>
      <w:r w:rsidRPr="00F624B9">
        <w:rPr>
          <w:rFonts w:ascii="Times New Roman" w:hAnsi="Times New Roman"/>
          <w:color w:val="000000"/>
          <w:szCs w:val="24"/>
          <w:shd w:val="clear" w:color="auto" w:fill="FFFFFF"/>
        </w:rPr>
        <w:t>Öğretmenler yeniliğe açık olarak derslerin işlenişinde çeşitli yöntemler kullanmaktadır.</w:t>
      </w:r>
    </w:p>
    <w:p w14:paraId="3C937BB3" w14:textId="77777777" w:rsidR="001F62DE" w:rsidRPr="00F624B9" w:rsidRDefault="001F62DE" w:rsidP="001F62DE">
      <w:pPr>
        <w:numPr>
          <w:ilvl w:val="0"/>
          <w:numId w:val="3"/>
        </w:numPr>
        <w:spacing w:after="0" w:line="240" w:lineRule="auto"/>
        <w:ind w:right="1"/>
        <w:rPr>
          <w:rFonts w:ascii="Times New Roman" w:hAnsi="Times New Roman"/>
          <w:szCs w:val="24"/>
        </w:rPr>
      </w:pPr>
      <w:r w:rsidRPr="00F624B9">
        <w:rPr>
          <w:rFonts w:ascii="Times New Roman" w:hAnsi="Times New Roman"/>
          <w:color w:val="000000"/>
          <w:szCs w:val="24"/>
          <w:shd w:val="clear" w:color="auto" w:fill="FFFFFF"/>
        </w:rPr>
        <w:t>Okulun binası ve diğer fiziki mekânlar yeterlidir</w:t>
      </w:r>
    </w:p>
    <w:p w14:paraId="00FD5B92" w14:textId="77777777" w:rsidR="001F62DE" w:rsidRPr="00F624B9" w:rsidRDefault="001F62DE" w:rsidP="001F62DE">
      <w:pPr>
        <w:numPr>
          <w:ilvl w:val="0"/>
          <w:numId w:val="3"/>
        </w:numPr>
        <w:spacing w:after="0" w:line="240" w:lineRule="auto"/>
        <w:rPr>
          <w:rFonts w:ascii="Times New Roman" w:hAnsi="Times New Roman"/>
          <w:szCs w:val="24"/>
        </w:rPr>
      </w:pPr>
      <w:r w:rsidRPr="00F624B9">
        <w:rPr>
          <w:rFonts w:ascii="Times New Roman" w:hAnsi="Times New Roman"/>
          <w:szCs w:val="24"/>
        </w:rPr>
        <w:t xml:space="preserve">Okulda bizleri ilgilendiren kararlarda görüşlerimiz dikkate alınır. </w:t>
      </w:r>
    </w:p>
    <w:p w14:paraId="12AEA5D7" w14:textId="77777777" w:rsidR="001F62DE" w:rsidRPr="00F624B9" w:rsidRDefault="001F62DE" w:rsidP="001F62DE">
      <w:pPr>
        <w:shd w:val="clear" w:color="auto" w:fill="FFFFFF"/>
        <w:ind w:left="720"/>
        <w:rPr>
          <w:rFonts w:ascii="Times New Roman" w:hAnsi="Times New Roman"/>
          <w:szCs w:val="24"/>
        </w:rPr>
      </w:pPr>
    </w:p>
    <w:p w14:paraId="511CEC9E" w14:textId="77777777" w:rsidR="001F62DE" w:rsidRPr="00F624B9" w:rsidRDefault="001F62DE" w:rsidP="001F62DE">
      <w:pPr>
        <w:ind w:left="720" w:right="1"/>
        <w:rPr>
          <w:rFonts w:ascii="Times New Roman" w:hAnsi="Times New Roman"/>
          <w:b/>
          <w:szCs w:val="24"/>
          <w:u w:val="single"/>
        </w:rPr>
      </w:pPr>
      <w:r w:rsidRPr="00F624B9">
        <w:rPr>
          <w:rFonts w:ascii="Times New Roman" w:hAnsi="Times New Roman"/>
          <w:b/>
          <w:szCs w:val="24"/>
          <w:u w:val="single"/>
        </w:rPr>
        <w:t>Olumsuz Yönlerimiz:</w:t>
      </w:r>
    </w:p>
    <w:p w14:paraId="5DAE41A0" w14:textId="77777777" w:rsidR="001F62DE" w:rsidRPr="00F624B9" w:rsidRDefault="001F62DE" w:rsidP="001F62DE">
      <w:pPr>
        <w:rPr>
          <w:rFonts w:ascii="Times New Roman" w:hAnsi="Times New Roman"/>
          <w:szCs w:val="24"/>
        </w:rPr>
      </w:pPr>
      <w:r>
        <w:rPr>
          <w:rFonts w:ascii="Times New Roman" w:hAnsi="Times New Roman"/>
          <w:color w:val="000000"/>
          <w:szCs w:val="24"/>
          <w:shd w:val="clear" w:color="auto" w:fill="FFFFFF"/>
        </w:rPr>
        <w:t xml:space="preserve">         </w:t>
      </w:r>
      <w:r w:rsidRPr="00F624B9">
        <w:rPr>
          <w:rFonts w:ascii="Times New Roman" w:hAnsi="Times New Roman"/>
          <w:color w:val="000000"/>
          <w:szCs w:val="24"/>
          <w:shd w:val="clear" w:color="auto" w:fill="FFFFFF"/>
        </w:rPr>
        <w:t>1-</w:t>
      </w:r>
      <w:r w:rsidRPr="00B34CAC">
        <w:rPr>
          <w:rFonts w:ascii="Times New Roman" w:hAnsi="Times New Roman"/>
          <w:szCs w:val="24"/>
        </w:rPr>
        <w:t xml:space="preserve"> </w:t>
      </w:r>
      <w:r w:rsidRPr="00F624B9">
        <w:rPr>
          <w:rFonts w:ascii="Times New Roman" w:hAnsi="Times New Roman"/>
          <w:szCs w:val="24"/>
        </w:rPr>
        <w:t xml:space="preserve">Okula ilettiğim istek ve şikâyetlerim dikkate alınıyor. </w:t>
      </w:r>
    </w:p>
    <w:p w14:paraId="01187F94" w14:textId="77777777" w:rsidR="001F62DE" w:rsidRPr="00F624B9" w:rsidRDefault="001F62DE" w:rsidP="001F62DE">
      <w:pPr>
        <w:ind w:right="1"/>
        <w:rPr>
          <w:rFonts w:ascii="Times New Roman" w:hAnsi="Times New Roman"/>
          <w:szCs w:val="24"/>
        </w:rPr>
      </w:pPr>
      <w:r w:rsidRPr="00F624B9">
        <w:rPr>
          <w:rFonts w:ascii="Times New Roman" w:hAnsi="Times New Roman"/>
          <w:szCs w:val="24"/>
        </w:rPr>
        <w:t xml:space="preserve">         2-</w:t>
      </w:r>
      <w:r w:rsidRPr="00B34CAC">
        <w:rPr>
          <w:rFonts w:ascii="Times New Roman" w:hAnsi="Times New Roman"/>
          <w:szCs w:val="24"/>
        </w:rPr>
        <w:t xml:space="preserve"> </w:t>
      </w:r>
      <w:r w:rsidRPr="00F624B9">
        <w:rPr>
          <w:rFonts w:ascii="Times New Roman" w:hAnsi="Times New Roman"/>
          <w:szCs w:val="24"/>
        </w:rPr>
        <w:t>Okul, teknik araç ve gereç yönünden yeterli donanıma sahiptir</w:t>
      </w:r>
    </w:p>
    <w:p w14:paraId="215F4C4E" w14:textId="47BEA628" w:rsidR="00EA32DB" w:rsidRPr="00A47F2F" w:rsidRDefault="00F16D1B" w:rsidP="00B21A33">
      <w:pPr>
        <w:pStyle w:val="Balk2"/>
      </w:pPr>
      <w:bookmarkStart w:id="23" w:name="_Toc531097537"/>
      <w:r w:rsidRPr="00A47F2F">
        <w:lastRenderedPageBreak/>
        <w:t>GZFT</w:t>
      </w:r>
      <w:r w:rsidR="006658C1" w:rsidRPr="00A47F2F">
        <w:t xml:space="preserve"> (Güçlü, Zayıf, Fırsat, Tehdit)</w:t>
      </w:r>
      <w:r w:rsidRPr="00A47F2F">
        <w:t xml:space="preserve"> Analizi</w:t>
      </w:r>
      <w:bookmarkEnd w:id="22"/>
      <w:bookmarkEnd w:id="23"/>
      <w:r w:rsidR="00710994">
        <w:t xml:space="preserve"> </w:t>
      </w:r>
    </w:p>
    <w:p w14:paraId="5FFEFDB6" w14:textId="77777777"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45823DB" w14:textId="77777777"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5464623F" w14:textId="38170734" w:rsidR="00284611" w:rsidRPr="00A47F2F" w:rsidRDefault="008E01DD" w:rsidP="008E01DD">
      <w:pPr>
        <w:pStyle w:val="Balk3"/>
      </w:pPr>
      <w:bookmarkStart w:id="24" w:name="_Toc416084889"/>
      <w:r>
        <w:t>İçsel Faktörler</w:t>
      </w:r>
      <w:r w:rsidR="00474795">
        <w:t xml:space="preserve"> </w:t>
      </w:r>
    </w:p>
    <w:p w14:paraId="40D8492E" w14:textId="77777777" w:rsidR="000D3A4A" w:rsidRDefault="00284611" w:rsidP="0049575C">
      <w:pPr>
        <w:spacing w:after="0"/>
        <w:ind w:firstLine="708"/>
        <w:jc w:val="both"/>
        <w:rPr>
          <w:b/>
          <w:szCs w:val="24"/>
        </w:rPr>
      </w:pPr>
      <w:r w:rsidRPr="00284611">
        <w:rPr>
          <w:b/>
          <w:szCs w:val="24"/>
        </w:rPr>
        <w:t>Güçlü Yönler</w:t>
      </w:r>
    </w:p>
    <w:tbl>
      <w:tblPr>
        <w:tblStyle w:val="GridTable4Accent11"/>
        <w:tblW w:w="0" w:type="auto"/>
        <w:tblLayout w:type="fixed"/>
        <w:tblLook w:val="04A0" w:firstRow="1" w:lastRow="0" w:firstColumn="1" w:lastColumn="0" w:noHBand="0" w:noVBand="1"/>
      </w:tblPr>
      <w:tblGrid>
        <w:gridCol w:w="2307"/>
        <w:gridCol w:w="6754"/>
      </w:tblGrid>
      <w:tr w:rsidR="00284611" w:rsidRPr="00D41148" w14:paraId="4EAC16DD" w14:textId="77777777" w:rsidTr="00F17488">
        <w:trPr>
          <w:cnfStyle w:val="100000000000" w:firstRow="1" w:lastRow="0" w:firstColumn="0" w:lastColumn="0" w:oddVBand="0" w:evenVBand="0" w:oddHBand="0" w:evenHBand="0" w:firstRowFirstColumn="0" w:firstRowLastColumn="0" w:lastRowFirstColumn="0" w:lastRowLastColumn="0"/>
          <w:trHeight w:val="1931"/>
        </w:trPr>
        <w:tc>
          <w:tcPr>
            <w:cnfStyle w:val="001000000000" w:firstRow="0" w:lastRow="0" w:firstColumn="1" w:lastColumn="0" w:oddVBand="0" w:evenVBand="0" w:oddHBand="0" w:evenHBand="0" w:firstRowFirstColumn="0" w:firstRowLastColumn="0" w:lastRowFirstColumn="0" w:lastRowLastColumn="0"/>
            <w:tcW w:w="2307" w:type="dxa"/>
          </w:tcPr>
          <w:p w14:paraId="6D156F9E" w14:textId="77777777" w:rsidR="00284611" w:rsidRPr="00D41148" w:rsidRDefault="00284611" w:rsidP="00F17488">
            <w:pPr>
              <w:spacing w:after="0"/>
              <w:rPr>
                <w:szCs w:val="24"/>
              </w:rPr>
            </w:pPr>
            <w:r w:rsidRPr="00F17488">
              <w:rPr>
                <w:color w:val="FFFFFF" w:themeColor="background1"/>
                <w:szCs w:val="24"/>
              </w:rPr>
              <w:t>Öğrenciler</w:t>
            </w:r>
          </w:p>
        </w:tc>
        <w:tc>
          <w:tcPr>
            <w:tcW w:w="6754" w:type="dxa"/>
          </w:tcPr>
          <w:p w14:paraId="6A6803E5" w14:textId="77777777" w:rsidR="00284611" w:rsidRDefault="006022B8" w:rsidP="00F17488">
            <w:pPr>
              <w:spacing w:after="0"/>
              <w:cnfStyle w:val="100000000000" w:firstRow="1" w:lastRow="0" w:firstColumn="0" w:lastColumn="0" w:oddVBand="0" w:evenVBand="0" w:oddHBand="0" w:evenHBand="0" w:firstRowFirstColumn="0" w:firstRowLastColumn="0" w:lastRowFirstColumn="0" w:lastRowLastColumn="0"/>
              <w:rPr>
                <w:szCs w:val="24"/>
              </w:rPr>
            </w:pPr>
            <w:r>
              <w:rPr>
                <w:szCs w:val="24"/>
              </w:rPr>
              <w:t xml:space="preserve">Öğrenci sayısının az olması </w:t>
            </w:r>
          </w:p>
          <w:p w14:paraId="336A6001" w14:textId="77777777" w:rsidR="006022B8" w:rsidRDefault="006022B8" w:rsidP="00F17488">
            <w:pPr>
              <w:spacing w:after="0"/>
              <w:cnfStyle w:val="100000000000" w:firstRow="1" w:lastRow="0" w:firstColumn="0" w:lastColumn="0" w:oddVBand="0" w:evenVBand="0" w:oddHBand="0" w:evenHBand="0" w:firstRowFirstColumn="0" w:firstRowLastColumn="0" w:lastRowFirstColumn="0" w:lastRowLastColumn="0"/>
              <w:rPr>
                <w:szCs w:val="24"/>
              </w:rPr>
            </w:pPr>
            <w:r>
              <w:rPr>
                <w:szCs w:val="24"/>
              </w:rPr>
              <w:t xml:space="preserve">Öğrencilerin </w:t>
            </w:r>
            <w:r w:rsidR="00296B13">
              <w:rPr>
                <w:szCs w:val="24"/>
              </w:rPr>
              <w:t xml:space="preserve">sınav </w:t>
            </w:r>
            <w:r w:rsidR="000E3062">
              <w:rPr>
                <w:szCs w:val="24"/>
              </w:rPr>
              <w:t>başarıları</w:t>
            </w:r>
            <w:r w:rsidR="00296B13">
              <w:rPr>
                <w:szCs w:val="24"/>
              </w:rPr>
              <w:t xml:space="preserve"> doğrultusunda okulumuzu tercih etmeleri </w:t>
            </w:r>
          </w:p>
          <w:p w14:paraId="12F1CADA" w14:textId="77777777" w:rsidR="00296B13" w:rsidRDefault="00296B13" w:rsidP="00F17488">
            <w:pPr>
              <w:spacing w:after="0"/>
              <w:cnfStyle w:val="100000000000" w:firstRow="1" w:lastRow="0" w:firstColumn="0" w:lastColumn="0" w:oddVBand="0" w:evenVBand="0" w:oddHBand="0" w:evenHBand="0" w:firstRowFirstColumn="0" w:firstRowLastColumn="0" w:lastRowFirstColumn="0" w:lastRowLastColumn="0"/>
              <w:rPr>
                <w:szCs w:val="24"/>
              </w:rPr>
            </w:pPr>
            <w:r>
              <w:rPr>
                <w:szCs w:val="24"/>
              </w:rPr>
              <w:t xml:space="preserve">Öğrencilerin okula kolay ulaşım sağlamaları </w:t>
            </w:r>
          </w:p>
          <w:p w14:paraId="521E1503" w14:textId="77777777" w:rsidR="00296B13" w:rsidRDefault="00296B13" w:rsidP="00F17488">
            <w:pPr>
              <w:spacing w:after="0"/>
              <w:cnfStyle w:val="100000000000" w:firstRow="1" w:lastRow="0" w:firstColumn="0" w:lastColumn="0" w:oddVBand="0" w:evenVBand="0" w:oddHBand="0" w:evenHBand="0" w:firstRowFirstColumn="0" w:firstRowLastColumn="0" w:lastRowFirstColumn="0" w:lastRowLastColumn="0"/>
              <w:rPr>
                <w:szCs w:val="24"/>
              </w:rPr>
            </w:pPr>
            <w:r>
              <w:rPr>
                <w:szCs w:val="24"/>
              </w:rPr>
              <w:t xml:space="preserve">Okulun pansiyonlu bir okul olması </w:t>
            </w:r>
          </w:p>
          <w:p w14:paraId="0A272977" w14:textId="77777777" w:rsidR="00F80115" w:rsidRDefault="00F80115" w:rsidP="00F17488">
            <w:pPr>
              <w:spacing w:after="0"/>
              <w:cnfStyle w:val="100000000000" w:firstRow="1" w:lastRow="0" w:firstColumn="0" w:lastColumn="0" w:oddVBand="0" w:evenVBand="0" w:oddHBand="0" w:evenHBand="0" w:firstRowFirstColumn="0" w:firstRowLastColumn="0" w:lastRowFirstColumn="0" w:lastRowLastColumn="0"/>
              <w:rPr>
                <w:szCs w:val="24"/>
              </w:rPr>
            </w:pPr>
            <w:r w:rsidRPr="00F80115">
              <w:rPr>
                <w:szCs w:val="24"/>
              </w:rPr>
              <w:t>Okul öğrencilerinin ders dışı etkinliklerde motivasyon ve isteklerinin yüksek olması</w:t>
            </w:r>
          </w:p>
          <w:p w14:paraId="60FFC16B" w14:textId="1AC40C70" w:rsidR="00F80115" w:rsidRPr="00D41148" w:rsidRDefault="00F80115" w:rsidP="00F17488">
            <w:pPr>
              <w:spacing w:after="0"/>
              <w:cnfStyle w:val="100000000000" w:firstRow="1" w:lastRow="0" w:firstColumn="0" w:lastColumn="0" w:oddVBand="0" w:evenVBand="0" w:oddHBand="0" w:evenHBand="0" w:firstRowFirstColumn="0" w:firstRowLastColumn="0" w:lastRowFirstColumn="0" w:lastRowLastColumn="0"/>
              <w:rPr>
                <w:szCs w:val="24"/>
              </w:rPr>
            </w:pPr>
            <w:r w:rsidRPr="00F80115">
              <w:rPr>
                <w:szCs w:val="24"/>
              </w:rPr>
              <w:t>Seçilmiş öğrencilerin varlığı ve öğrencilerin yüksek hedeflerinin olması</w:t>
            </w:r>
          </w:p>
        </w:tc>
      </w:tr>
      <w:tr w:rsidR="00284611" w:rsidRPr="00D41148" w14:paraId="056E38D0" w14:textId="77777777" w:rsidTr="00F17488">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07" w:type="dxa"/>
          </w:tcPr>
          <w:p w14:paraId="3AF5F2D4" w14:textId="77777777" w:rsidR="00284611" w:rsidRPr="00D41148" w:rsidRDefault="00284611" w:rsidP="00F17488">
            <w:pPr>
              <w:spacing w:after="0"/>
              <w:rPr>
                <w:szCs w:val="24"/>
              </w:rPr>
            </w:pPr>
            <w:r w:rsidRPr="00D41148">
              <w:rPr>
                <w:szCs w:val="24"/>
              </w:rPr>
              <w:t>Çalışanlar</w:t>
            </w:r>
          </w:p>
        </w:tc>
        <w:tc>
          <w:tcPr>
            <w:tcW w:w="6754" w:type="dxa"/>
          </w:tcPr>
          <w:p w14:paraId="0759894D" w14:textId="77777777" w:rsidR="00296B13" w:rsidRDefault="00F80115" w:rsidP="00F17488">
            <w:pPr>
              <w:spacing w:after="0"/>
              <w:cnfStyle w:val="000000100000" w:firstRow="0" w:lastRow="0" w:firstColumn="0" w:lastColumn="0" w:oddVBand="0" w:evenVBand="0" w:oddHBand="1" w:evenHBand="0" w:firstRowFirstColumn="0" w:firstRowLastColumn="0" w:lastRowFirstColumn="0" w:lastRowLastColumn="0"/>
              <w:rPr>
                <w:szCs w:val="24"/>
              </w:rPr>
            </w:pPr>
            <w:r w:rsidRPr="00F80115">
              <w:rPr>
                <w:szCs w:val="24"/>
              </w:rPr>
              <w:t>Bir grup öğretmenin işinde çok başarılı olması</w:t>
            </w:r>
          </w:p>
          <w:p w14:paraId="087180FE" w14:textId="3F072B75" w:rsidR="00F80115" w:rsidRPr="00D41148" w:rsidRDefault="00F80115" w:rsidP="00F17488">
            <w:pPr>
              <w:spacing w:after="0"/>
              <w:cnfStyle w:val="000000100000" w:firstRow="0" w:lastRow="0" w:firstColumn="0" w:lastColumn="0" w:oddVBand="0" w:evenVBand="0" w:oddHBand="1" w:evenHBand="0" w:firstRowFirstColumn="0" w:firstRowLastColumn="0" w:lastRowFirstColumn="0" w:lastRowLastColumn="0"/>
              <w:rPr>
                <w:szCs w:val="24"/>
              </w:rPr>
            </w:pPr>
            <w:r w:rsidRPr="00F80115">
              <w:rPr>
                <w:szCs w:val="24"/>
              </w:rPr>
              <w:t>Deneyimli, yenilikçi ve gelişime açık eğitim kadrosunun varlılığı</w:t>
            </w:r>
          </w:p>
        </w:tc>
      </w:tr>
      <w:tr w:rsidR="00284611" w:rsidRPr="00D41148" w14:paraId="7CE3EA71" w14:textId="77777777" w:rsidTr="00F17488">
        <w:trPr>
          <w:trHeight w:val="792"/>
        </w:trPr>
        <w:tc>
          <w:tcPr>
            <w:cnfStyle w:val="001000000000" w:firstRow="0" w:lastRow="0" w:firstColumn="1" w:lastColumn="0" w:oddVBand="0" w:evenVBand="0" w:oddHBand="0" w:evenHBand="0" w:firstRowFirstColumn="0" w:firstRowLastColumn="0" w:lastRowFirstColumn="0" w:lastRowLastColumn="0"/>
            <w:tcW w:w="2307" w:type="dxa"/>
          </w:tcPr>
          <w:p w14:paraId="7086414D" w14:textId="77777777" w:rsidR="00284611" w:rsidRPr="00D41148" w:rsidRDefault="00284611" w:rsidP="00F17488">
            <w:pPr>
              <w:spacing w:after="0"/>
              <w:rPr>
                <w:szCs w:val="24"/>
              </w:rPr>
            </w:pPr>
            <w:r w:rsidRPr="00D41148">
              <w:rPr>
                <w:szCs w:val="24"/>
              </w:rPr>
              <w:t>Veliler</w:t>
            </w:r>
          </w:p>
        </w:tc>
        <w:tc>
          <w:tcPr>
            <w:tcW w:w="6754" w:type="dxa"/>
          </w:tcPr>
          <w:p w14:paraId="69841A96" w14:textId="77777777" w:rsidR="00284611" w:rsidRDefault="00296B13" w:rsidP="00F17488">
            <w:pPr>
              <w:spacing w:after="0"/>
              <w:cnfStyle w:val="000000000000" w:firstRow="0" w:lastRow="0" w:firstColumn="0" w:lastColumn="0" w:oddVBand="0" w:evenVBand="0" w:oddHBand="0" w:evenHBand="0" w:firstRowFirstColumn="0" w:firstRowLastColumn="0" w:lastRowFirstColumn="0" w:lastRowLastColumn="0"/>
              <w:rPr>
                <w:szCs w:val="24"/>
              </w:rPr>
            </w:pPr>
            <w:r>
              <w:rPr>
                <w:szCs w:val="24"/>
              </w:rPr>
              <w:t xml:space="preserve">Sosyo – kültürel seviyelerinin birbirilerine yakın olması </w:t>
            </w:r>
          </w:p>
          <w:p w14:paraId="0BFCD0D3" w14:textId="77777777" w:rsidR="00296B13" w:rsidRPr="00D41148" w:rsidRDefault="00296B13" w:rsidP="00F17488">
            <w:pPr>
              <w:spacing w:after="0"/>
              <w:cnfStyle w:val="000000000000" w:firstRow="0" w:lastRow="0" w:firstColumn="0" w:lastColumn="0" w:oddVBand="0" w:evenVBand="0" w:oddHBand="0" w:evenHBand="0" w:firstRowFirstColumn="0" w:firstRowLastColumn="0" w:lastRowFirstColumn="0" w:lastRowLastColumn="0"/>
              <w:rPr>
                <w:szCs w:val="24"/>
              </w:rPr>
            </w:pPr>
            <w:r>
              <w:rPr>
                <w:szCs w:val="24"/>
              </w:rPr>
              <w:t xml:space="preserve">Öğretmen ve idareci personel ile iletişimin kolaylıkla sağlanması </w:t>
            </w:r>
          </w:p>
        </w:tc>
      </w:tr>
      <w:tr w:rsidR="00284611" w:rsidRPr="00D41148" w14:paraId="319415FC" w14:textId="77777777" w:rsidTr="00F17488">
        <w:trPr>
          <w:cnfStyle w:val="000000100000" w:firstRow="0" w:lastRow="0" w:firstColumn="0" w:lastColumn="0" w:oddVBand="0" w:evenVBand="0" w:oddHBand="1" w:evenHBand="0" w:firstRowFirstColumn="0" w:firstRowLastColumn="0" w:lastRowFirstColumn="0" w:lastRowLastColumn="0"/>
          <w:trHeight w:val="1585"/>
        </w:trPr>
        <w:tc>
          <w:tcPr>
            <w:cnfStyle w:val="001000000000" w:firstRow="0" w:lastRow="0" w:firstColumn="1" w:lastColumn="0" w:oddVBand="0" w:evenVBand="0" w:oddHBand="0" w:evenHBand="0" w:firstRowFirstColumn="0" w:firstRowLastColumn="0" w:lastRowFirstColumn="0" w:lastRowLastColumn="0"/>
            <w:tcW w:w="2307" w:type="dxa"/>
          </w:tcPr>
          <w:p w14:paraId="4EA5EF4E" w14:textId="77777777" w:rsidR="00284611" w:rsidRPr="00D41148" w:rsidRDefault="00284611" w:rsidP="00F17488">
            <w:pPr>
              <w:spacing w:after="0"/>
              <w:rPr>
                <w:szCs w:val="24"/>
              </w:rPr>
            </w:pPr>
            <w:r w:rsidRPr="00D41148">
              <w:rPr>
                <w:szCs w:val="24"/>
              </w:rPr>
              <w:t>Bina ve Yerleşke</w:t>
            </w:r>
          </w:p>
        </w:tc>
        <w:tc>
          <w:tcPr>
            <w:tcW w:w="6754" w:type="dxa"/>
          </w:tcPr>
          <w:p w14:paraId="4EDA5FB9" w14:textId="77777777" w:rsidR="00284611" w:rsidRDefault="00296B13" w:rsidP="00F17488">
            <w:pPr>
              <w:spacing w:after="0"/>
              <w:cnfStyle w:val="000000100000" w:firstRow="0" w:lastRow="0" w:firstColumn="0" w:lastColumn="0" w:oddVBand="0" w:evenVBand="0" w:oddHBand="1" w:evenHBand="0" w:firstRowFirstColumn="0" w:firstRowLastColumn="0" w:lastRowFirstColumn="0" w:lastRowLastColumn="0"/>
              <w:rPr>
                <w:szCs w:val="24"/>
              </w:rPr>
            </w:pPr>
            <w:r>
              <w:rPr>
                <w:szCs w:val="24"/>
              </w:rPr>
              <w:t xml:space="preserve">Spor salonunun bulunması </w:t>
            </w:r>
          </w:p>
          <w:p w14:paraId="2A9714A0" w14:textId="77777777" w:rsidR="00296B13" w:rsidRDefault="00296B13" w:rsidP="00F17488">
            <w:pPr>
              <w:spacing w:after="0"/>
              <w:cnfStyle w:val="000000100000" w:firstRow="0" w:lastRow="0" w:firstColumn="0" w:lastColumn="0" w:oddVBand="0" w:evenVBand="0" w:oddHBand="1" w:evenHBand="0" w:firstRowFirstColumn="0" w:firstRowLastColumn="0" w:lastRowFirstColumn="0" w:lastRowLastColumn="0"/>
              <w:rPr>
                <w:szCs w:val="24"/>
              </w:rPr>
            </w:pPr>
            <w:r>
              <w:rPr>
                <w:szCs w:val="24"/>
              </w:rPr>
              <w:t xml:space="preserve">Korunaklı bir lokasyonda bulunması </w:t>
            </w:r>
          </w:p>
          <w:p w14:paraId="00FEFE7E" w14:textId="77777777" w:rsidR="00296B13" w:rsidRDefault="00296B13" w:rsidP="00F17488">
            <w:pPr>
              <w:spacing w:after="0"/>
              <w:cnfStyle w:val="000000100000" w:firstRow="0" w:lastRow="0" w:firstColumn="0" w:lastColumn="0" w:oddVBand="0" w:evenVBand="0" w:oddHBand="1" w:evenHBand="0" w:firstRowFirstColumn="0" w:firstRowLastColumn="0" w:lastRowFirstColumn="0" w:lastRowLastColumn="0"/>
              <w:rPr>
                <w:szCs w:val="24"/>
              </w:rPr>
            </w:pPr>
            <w:r>
              <w:rPr>
                <w:szCs w:val="24"/>
              </w:rPr>
              <w:t xml:space="preserve">Ulaşımın kolay olması </w:t>
            </w:r>
          </w:p>
          <w:p w14:paraId="01DAE6F8" w14:textId="77777777" w:rsidR="00296B13" w:rsidRDefault="00296B13" w:rsidP="00F17488">
            <w:pPr>
              <w:spacing w:after="0"/>
              <w:cnfStyle w:val="000000100000" w:firstRow="0" w:lastRow="0" w:firstColumn="0" w:lastColumn="0" w:oddVBand="0" w:evenVBand="0" w:oddHBand="1" w:evenHBand="0" w:firstRowFirstColumn="0" w:firstRowLastColumn="0" w:lastRowFirstColumn="0" w:lastRowLastColumn="0"/>
              <w:rPr>
                <w:szCs w:val="24"/>
              </w:rPr>
            </w:pPr>
            <w:r>
              <w:rPr>
                <w:szCs w:val="24"/>
              </w:rPr>
              <w:t xml:space="preserve">Okulun bir pansiyonunun olması </w:t>
            </w:r>
          </w:p>
          <w:p w14:paraId="140AEC46" w14:textId="77777777" w:rsidR="00F80115" w:rsidRDefault="00F80115" w:rsidP="00F17488">
            <w:pPr>
              <w:spacing w:after="0"/>
              <w:cnfStyle w:val="000000100000" w:firstRow="0" w:lastRow="0" w:firstColumn="0" w:lastColumn="0" w:oddVBand="0" w:evenVBand="0" w:oddHBand="1" w:evenHBand="0" w:firstRowFirstColumn="0" w:firstRowLastColumn="0" w:lastRowFirstColumn="0" w:lastRowLastColumn="0"/>
              <w:rPr>
                <w:szCs w:val="24"/>
              </w:rPr>
            </w:pPr>
            <w:r w:rsidRPr="00F80115">
              <w:rPr>
                <w:szCs w:val="24"/>
              </w:rPr>
              <w:t xml:space="preserve">Konferans salonu, laboratuarlar, kütüphane,  spor salonu, resim </w:t>
            </w:r>
            <w:r>
              <w:rPr>
                <w:szCs w:val="24"/>
              </w:rPr>
              <w:t xml:space="preserve">ve müzik odaları </w:t>
            </w:r>
            <w:r w:rsidRPr="00F80115">
              <w:rPr>
                <w:szCs w:val="24"/>
              </w:rPr>
              <w:t xml:space="preserve"> gibi fiziksel birimlerin olması</w:t>
            </w:r>
          </w:p>
          <w:p w14:paraId="5175DC5F" w14:textId="6B1EB4CC" w:rsidR="00F80115" w:rsidRPr="00D41148" w:rsidRDefault="00F80115" w:rsidP="00F17488">
            <w:pPr>
              <w:spacing w:after="0"/>
              <w:cnfStyle w:val="000000100000" w:firstRow="0" w:lastRow="0" w:firstColumn="0" w:lastColumn="0" w:oddVBand="0" w:evenVBand="0" w:oddHBand="1" w:evenHBand="0" w:firstRowFirstColumn="0" w:firstRowLastColumn="0" w:lastRowFirstColumn="0" w:lastRowLastColumn="0"/>
              <w:rPr>
                <w:szCs w:val="24"/>
              </w:rPr>
            </w:pPr>
          </w:p>
        </w:tc>
      </w:tr>
      <w:tr w:rsidR="00284611" w:rsidRPr="00D41148" w14:paraId="5094C9E0" w14:textId="77777777" w:rsidTr="00F17488">
        <w:trPr>
          <w:trHeight w:val="792"/>
        </w:trPr>
        <w:tc>
          <w:tcPr>
            <w:cnfStyle w:val="001000000000" w:firstRow="0" w:lastRow="0" w:firstColumn="1" w:lastColumn="0" w:oddVBand="0" w:evenVBand="0" w:oddHBand="0" w:evenHBand="0" w:firstRowFirstColumn="0" w:firstRowLastColumn="0" w:lastRowFirstColumn="0" w:lastRowLastColumn="0"/>
            <w:tcW w:w="2307" w:type="dxa"/>
          </w:tcPr>
          <w:p w14:paraId="191C31F3" w14:textId="77777777" w:rsidR="00284611" w:rsidRPr="00D41148" w:rsidRDefault="00284611" w:rsidP="00F17488">
            <w:pPr>
              <w:spacing w:after="0"/>
              <w:rPr>
                <w:szCs w:val="24"/>
              </w:rPr>
            </w:pPr>
            <w:r w:rsidRPr="00D41148">
              <w:rPr>
                <w:szCs w:val="24"/>
              </w:rPr>
              <w:t>Donanım</w:t>
            </w:r>
          </w:p>
        </w:tc>
        <w:tc>
          <w:tcPr>
            <w:tcW w:w="6754" w:type="dxa"/>
          </w:tcPr>
          <w:p w14:paraId="69B5031A" w14:textId="77777777" w:rsidR="00284611" w:rsidRDefault="00296B13" w:rsidP="00F17488">
            <w:pPr>
              <w:spacing w:after="0"/>
              <w:cnfStyle w:val="000000000000" w:firstRow="0" w:lastRow="0" w:firstColumn="0" w:lastColumn="0" w:oddVBand="0" w:evenVBand="0" w:oddHBand="0" w:evenHBand="0" w:firstRowFirstColumn="0" w:firstRowLastColumn="0" w:lastRowFirstColumn="0" w:lastRowLastColumn="0"/>
              <w:rPr>
                <w:szCs w:val="24"/>
              </w:rPr>
            </w:pPr>
            <w:r>
              <w:rPr>
                <w:szCs w:val="24"/>
              </w:rPr>
              <w:t xml:space="preserve">Tüm sınıflarda etkileşimli tahtaların bulunması </w:t>
            </w:r>
          </w:p>
          <w:p w14:paraId="6044F5C1" w14:textId="77777777" w:rsidR="00296B13" w:rsidRPr="00D41148" w:rsidRDefault="00296B13" w:rsidP="00F17488">
            <w:pPr>
              <w:spacing w:after="0"/>
              <w:cnfStyle w:val="000000000000" w:firstRow="0" w:lastRow="0" w:firstColumn="0" w:lastColumn="0" w:oddVBand="0" w:evenVBand="0" w:oddHBand="0" w:evenHBand="0" w:firstRowFirstColumn="0" w:firstRowLastColumn="0" w:lastRowFirstColumn="0" w:lastRowLastColumn="0"/>
              <w:rPr>
                <w:szCs w:val="24"/>
              </w:rPr>
            </w:pPr>
            <w:r>
              <w:rPr>
                <w:szCs w:val="24"/>
              </w:rPr>
              <w:t xml:space="preserve">Gün içinde güvenlik görevlilerinin bulunması </w:t>
            </w:r>
          </w:p>
        </w:tc>
      </w:tr>
      <w:tr w:rsidR="00284611" w:rsidRPr="00D41148" w14:paraId="103FF647" w14:textId="77777777" w:rsidTr="00F1748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307" w:type="dxa"/>
          </w:tcPr>
          <w:p w14:paraId="77116B44" w14:textId="77777777" w:rsidR="00284611" w:rsidRPr="00D41148" w:rsidRDefault="00284611" w:rsidP="00F17488">
            <w:pPr>
              <w:spacing w:after="0"/>
              <w:rPr>
                <w:szCs w:val="24"/>
              </w:rPr>
            </w:pPr>
            <w:r w:rsidRPr="00D41148">
              <w:rPr>
                <w:szCs w:val="24"/>
              </w:rPr>
              <w:lastRenderedPageBreak/>
              <w:t>Bütçe</w:t>
            </w:r>
          </w:p>
        </w:tc>
        <w:tc>
          <w:tcPr>
            <w:tcW w:w="6754" w:type="dxa"/>
          </w:tcPr>
          <w:p w14:paraId="3B7C412D" w14:textId="77777777" w:rsidR="00F80115" w:rsidRDefault="00296B13" w:rsidP="00F17488">
            <w:pPr>
              <w:spacing w:after="0"/>
              <w:cnfStyle w:val="000000100000" w:firstRow="0" w:lastRow="0" w:firstColumn="0" w:lastColumn="0" w:oddVBand="0" w:evenVBand="0" w:oddHBand="1" w:evenHBand="0" w:firstRowFirstColumn="0" w:firstRowLastColumn="0" w:lastRowFirstColumn="0" w:lastRowLastColumn="0"/>
              <w:rPr>
                <w:szCs w:val="24"/>
              </w:rPr>
            </w:pPr>
            <w:r>
              <w:rPr>
                <w:szCs w:val="24"/>
              </w:rPr>
              <w:t>Ortaöğretim Genel Müdürlüğü tarafından karşılanmaktadır.</w:t>
            </w:r>
          </w:p>
          <w:p w14:paraId="724D082F" w14:textId="46CB41F7" w:rsidR="00284611" w:rsidRPr="00D41148" w:rsidRDefault="00F80115" w:rsidP="00F17488">
            <w:pPr>
              <w:spacing w:after="0"/>
              <w:cnfStyle w:val="000000100000" w:firstRow="0" w:lastRow="0" w:firstColumn="0" w:lastColumn="0" w:oddVBand="0" w:evenVBand="0" w:oddHBand="1" w:evenHBand="0" w:firstRowFirstColumn="0" w:firstRowLastColumn="0" w:lastRowFirstColumn="0" w:lastRowLastColumn="0"/>
              <w:rPr>
                <w:szCs w:val="24"/>
              </w:rPr>
            </w:pPr>
            <w:r w:rsidRPr="00F80115">
              <w:rPr>
                <w:szCs w:val="24"/>
              </w:rPr>
              <w:t>Okul Aile Birliği desteği</w:t>
            </w:r>
            <w:r w:rsidR="00296B13">
              <w:rPr>
                <w:szCs w:val="24"/>
              </w:rPr>
              <w:t xml:space="preserve"> </w:t>
            </w:r>
          </w:p>
        </w:tc>
      </w:tr>
      <w:tr w:rsidR="00284611" w:rsidRPr="00D41148" w14:paraId="673465FD" w14:textId="77777777" w:rsidTr="00F17488">
        <w:trPr>
          <w:trHeight w:val="396"/>
        </w:trPr>
        <w:tc>
          <w:tcPr>
            <w:cnfStyle w:val="001000000000" w:firstRow="0" w:lastRow="0" w:firstColumn="1" w:lastColumn="0" w:oddVBand="0" w:evenVBand="0" w:oddHBand="0" w:evenHBand="0" w:firstRowFirstColumn="0" w:firstRowLastColumn="0" w:lastRowFirstColumn="0" w:lastRowLastColumn="0"/>
            <w:tcW w:w="2307" w:type="dxa"/>
          </w:tcPr>
          <w:p w14:paraId="00D7B75F" w14:textId="77777777" w:rsidR="00284611" w:rsidRPr="00D41148" w:rsidRDefault="00284611" w:rsidP="00F17488">
            <w:pPr>
              <w:spacing w:after="0"/>
              <w:rPr>
                <w:szCs w:val="24"/>
              </w:rPr>
            </w:pPr>
            <w:r w:rsidRPr="00D41148">
              <w:rPr>
                <w:szCs w:val="24"/>
              </w:rPr>
              <w:t>Yönetim</w:t>
            </w:r>
            <w:r w:rsidR="009F4287" w:rsidRPr="00D41148">
              <w:rPr>
                <w:szCs w:val="24"/>
              </w:rPr>
              <w:t xml:space="preserve"> Süreçleri</w:t>
            </w:r>
          </w:p>
        </w:tc>
        <w:tc>
          <w:tcPr>
            <w:tcW w:w="6754" w:type="dxa"/>
          </w:tcPr>
          <w:p w14:paraId="67454FE3" w14:textId="77777777" w:rsidR="00284611" w:rsidRDefault="00296B13" w:rsidP="00F17488">
            <w:pPr>
              <w:spacing w:after="0"/>
              <w:cnfStyle w:val="000000000000" w:firstRow="0" w:lastRow="0" w:firstColumn="0" w:lastColumn="0" w:oddVBand="0" w:evenVBand="0" w:oddHBand="0" w:evenHBand="0" w:firstRowFirstColumn="0" w:firstRowLastColumn="0" w:lastRowFirstColumn="0" w:lastRowLastColumn="0"/>
              <w:rPr>
                <w:szCs w:val="24"/>
              </w:rPr>
            </w:pPr>
            <w:r>
              <w:rPr>
                <w:szCs w:val="24"/>
              </w:rPr>
              <w:t xml:space="preserve">Personel sayısının az sayıda olması yönetimi kolaylaştırmaktadır </w:t>
            </w:r>
          </w:p>
          <w:p w14:paraId="6EA2661D" w14:textId="60F83114" w:rsidR="00F80115" w:rsidRPr="00D41148" w:rsidRDefault="00F80115" w:rsidP="00F17488">
            <w:pPr>
              <w:spacing w:after="0"/>
              <w:cnfStyle w:val="000000000000" w:firstRow="0" w:lastRow="0" w:firstColumn="0" w:lastColumn="0" w:oddVBand="0" w:evenVBand="0" w:oddHBand="0" w:evenHBand="0" w:firstRowFirstColumn="0" w:firstRowLastColumn="0" w:lastRowFirstColumn="0" w:lastRowLastColumn="0"/>
              <w:rPr>
                <w:szCs w:val="24"/>
              </w:rPr>
            </w:pPr>
            <w:r w:rsidRPr="00F80115">
              <w:rPr>
                <w:szCs w:val="24"/>
              </w:rPr>
              <w:t>Okul Aile Birliği desteği</w:t>
            </w:r>
          </w:p>
        </w:tc>
      </w:tr>
    </w:tbl>
    <w:p w14:paraId="60397F3D" w14:textId="77777777" w:rsidR="00284611" w:rsidRDefault="00284611" w:rsidP="0049575C">
      <w:pPr>
        <w:spacing w:after="0"/>
        <w:ind w:firstLine="708"/>
        <w:jc w:val="both"/>
        <w:rPr>
          <w:szCs w:val="24"/>
        </w:rPr>
      </w:pPr>
    </w:p>
    <w:p w14:paraId="3764849F" w14:textId="77777777" w:rsidR="00942338" w:rsidRDefault="00942338" w:rsidP="0049575C">
      <w:pPr>
        <w:spacing w:after="0"/>
        <w:ind w:firstLine="708"/>
        <w:jc w:val="both"/>
        <w:rPr>
          <w:szCs w:val="24"/>
        </w:rPr>
      </w:pPr>
    </w:p>
    <w:p w14:paraId="26409264" w14:textId="77777777" w:rsidR="004D5822" w:rsidRDefault="004D5822" w:rsidP="0049575C">
      <w:pPr>
        <w:spacing w:after="0"/>
        <w:ind w:firstLine="708"/>
        <w:jc w:val="both"/>
        <w:rPr>
          <w:szCs w:val="24"/>
        </w:rPr>
      </w:pPr>
    </w:p>
    <w:p w14:paraId="163CDCE0" w14:textId="77777777"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Style w:val="GridTable4Accent11"/>
        <w:tblW w:w="9289" w:type="dxa"/>
        <w:tblLayout w:type="fixed"/>
        <w:tblLook w:val="04A0" w:firstRow="1" w:lastRow="0" w:firstColumn="1" w:lastColumn="0" w:noHBand="0" w:noVBand="1"/>
      </w:tblPr>
      <w:tblGrid>
        <w:gridCol w:w="2365"/>
        <w:gridCol w:w="6924"/>
      </w:tblGrid>
      <w:tr w:rsidR="008E01DD" w:rsidRPr="00D41148" w14:paraId="45739A91" w14:textId="77777777" w:rsidTr="00F17488">
        <w:trPr>
          <w:cnfStyle w:val="100000000000" w:firstRow="1" w:lastRow="0" w:firstColumn="0" w:lastColumn="0" w:oddVBand="0" w:evenVBand="0" w:oddHBand="0"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2365" w:type="dxa"/>
            <w:vAlign w:val="center"/>
          </w:tcPr>
          <w:p w14:paraId="37F228FC" w14:textId="77777777" w:rsidR="008E01DD" w:rsidRPr="00D41148" w:rsidRDefault="008E01DD" w:rsidP="00F17488">
            <w:pPr>
              <w:spacing w:after="0"/>
              <w:jc w:val="center"/>
              <w:rPr>
                <w:szCs w:val="24"/>
              </w:rPr>
            </w:pPr>
            <w:r w:rsidRPr="00D41148">
              <w:rPr>
                <w:szCs w:val="24"/>
              </w:rPr>
              <w:t>Öğrenciler</w:t>
            </w:r>
          </w:p>
        </w:tc>
        <w:tc>
          <w:tcPr>
            <w:tcW w:w="6924" w:type="dxa"/>
            <w:vAlign w:val="center"/>
          </w:tcPr>
          <w:p w14:paraId="601B1A72" w14:textId="01726B9A" w:rsidR="00296B13" w:rsidRDefault="00296B13" w:rsidP="00F17488">
            <w:pPr>
              <w:spacing w:after="0"/>
              <w:jc w:val="center"/>
              <w:cnfStyle w:val="100000000000" w:firstRow="1" w:lastRow="0" w:firstColumn="0" w:lastColumn="0" w:oddVBand="0" w:evenVBand="0" w:oddHBand="0" w:evenHBand="0" w:firstRowFirstColumn="0" w:firstRowLastColumn="0" w:lastRowFirstColumn="0" w:lastRowLastColumn="0"/>
              <w:rPr>
                <w:szCs w:val="24"/>
              </w:rPr>
            </w:pPr>
            <w:r>
              <w:rPr>
                <w:szCs w:val="24"/>
              </w:rPr>
              <w:t>Okulun henüz mezunları bulunmadığı için öğrenci motivasyonunu sağlayacak model öğrenci bulunmaması</w:t>
            </w:r>
          </w:p>
          <w:p w14:paraId="0AD26B86" w14:textId="77777777" w:rsidR="00247D41" w:rsidRPr="00D41148" w:rsidRDefault="00247D41" w:rsidP="00F17488">
            <w:pPr>
              <w:spacing w:after="0"/>
              <w:jc w:val="center"/>
              <w:cnfStyle w:val="100000000000" w:firstRow="1" w:lastRow="0" w:firstColumn="0" w:lastColumn="0" w:oddVBand="0" w:evenVBand="0" w:oddHBand="0" w:evenHBand="0" w:firstRowFirstColumn="0" w:firstRowLastColumn="0" w:lastRowFirstColumn="0" w:lastRowLastColumn="0"/>
              <w:rPr>
                <w:szCs w:val="24"/>
              </w:rPr>
            </w:pPr>
            <w:r>
              <w:rPr>
                <w:szCs w:val="24"/>
              </w:rPr>
              <w:t>Sosyal ve Kültürel faaliyetlerin yeterli olmaması</w:t>
            </w:r>
          </w:p>
        </w:tc>
      </w:tr>
      <w:tr w:rsidR="008E01DD" w:rsidRPr="00D41148" w14:paraId="3B76683C" w14:textId="77777777" w:rsidTr="00F17488">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2365" w:type="dxa"/>
            <w:vAlign w:val="center"/>
          </w:tcPr>
          <w:p w14:paraId="7EFD90ED" w14:textId="77777777" w:rsidR="008E01DD" w:rsidRPr="00D41148" w:rsidRDefault="008E01DD" w:rsidP="00F17488">
            <w:pPr>
              <w:spacing w:after="0"/>
              <w:rPr>
                <w:szCs w:val="24"/>
              </w:rPr>
            </w:pPr>
            <w:r w:rsidRPr="00D41148">
              <w:rPr>
                <w:szCs w:val="24"/>
              </w:rPr>
              <w:t>Çalışanlar</w:t>
            </w:r>
          </w:p>
        </w:tc>
        <w:tc>
          <w:tcPr>
            <w:tcW w:w="6924" w:type="dxa"/>
            <w:vAlign w:val="center"/>
          </w:tcPr>
          <w:p w14:paraId="60ADD5A6" w14:textId="1D96915E" w:rsidR="008E01DD" w:rsidRDefault="00247D41" w:rsidP="00F17488">
            <w:pPr>
              <w:spacing w:after="0"/>
              <w:cnfStyle w:val="000000100000" w:firstRow="0" w:lastRow="0" w:firstColumn="0" w:lastColumn="0" w:oddVBand="0" w:evenVBand="0" w:oddHBand="1" w:evenHBand="0" w:firstRowFirstColumn="0" w:firstRowLastColumn="0" w:lastRowFirstColumn="0" w:lastRowLastColumn="0"/>
              <w:rPr>
                <w:szCs w:val="24"/>
              </w:rPr>
            </w:pPr>
            <w:r>
              <w:rPr>
                <w:szCs w:val="24"/>
              </w:rPr>
              <w:t>Öğretmenler odası imkanlarının kısıtlı olması</w:t>
            </w:r>
          </w:p>
          <w:p w14:paraId="07EA1D65" w14:textId="34539340" w:rsidR="00247D41" w:rsidRPr="00D41148" w:rsidRDefault="00247D41" w:rsidP="00F17488">
            <w:pPr>
              <w:spacing w:after="0"/>
              <w:cnfStyle w:val="000000100000" w:firstRow="0" w:lastRow="0" w:firstColumn="0" w:lastColumn="0" w:oddVBand="0" w:evenVBand="0" w:oddHBand="1" w:evenHBand="0" w:firstRowFirstColumn="0" w:firstRowLastColumn="0" w:lastRowFirstColumn="0" w:lastRowLastColumn="0"/>
              <w:rPr>
                <w:szCs w:val="24"/>
              </w:rPr>
            </w:pPr>
            <w:r>
              <w:rPr>
                <w:szCs w:val="24"/>
              </w:rPr>
              <w:t>Okul görevli personelinin yeterli olmaması ve dolayısıyla iş yükünün fazla olması</w:t>
            </w:r>
          </w:p>
        </w:tc>
      </w:tr>
      <w:tr w:rsidR="008E01DD" w:rsidRPr="00D41148" w14:paraId="7D5997F9" w14:textId="77777777" w:rsidTr="00F17488">
        <w:trPr>
          <w:trHeight w:val="752"/>
        </w:trPr>
        <w:tc>
          <w:tcPr>
            <w:cnfStyle w:val="001000000000" w:firstRow="0" w:lastRow="0" w:firstColumn="1" w:lastColumn="0" w:oddVBand="0" w:evenVBand="0" w:oddHBand="0" w:evenHBand="0" w:firstRowFirstColumn="0" w:firstRowLastColumn="0" w:lastRowFirstColumn="0" w:lastRowLastColumn="0"/>
            <w:tcW w:w="2365" w:type="dxa"/>
            <w:vAlign w:val="center"/>
          </w:tcPr>
          <w:p w14:paraId="488996A5" w14:textId="77777777" w:rsidR="008E01DD" w:rsidRPr="00D41148" w:rsidRDefault="008E01DD" w:rsidP="00F17488">
            <w:pPr>
              <w:spacing w:after="0"/>
              <w:rPr>
                <w:szCs w:val="24"/>
              </w:rPr>
            </w:pPr>
            <w:r w:rsidRPr="00D41148">
              <w:rPr>
                <w:szCs w:val="24"/>
              </w:rPr>
              <w:t>Veliler</w:t>
            </w:r>
          </w:p>
        </w:tc>
        <w:tc>
          <w:tcPr>
            <w:tcW w:w="6924" w:type="dxa"/>
            <w:vAlign w:val="center"/>
          </w:tcPr>
          <w:p w14:paraId="61651167" w14:textId="0544C3E6" w:rsidR="008E01DD" w:rsidRPr="00D41148" w:rsidRDefault="00247D41" w:rsidP="00F17488">
            <w:pPr>
              <w:spacing w:after="0"/>
              <w:cnfStyle w:val="000000000000" w:firstRow="0" w:lastRow="0" w:firstColumn="0" w:lastColumn="0" w:oddVBand="0" w:evenVBand="0" w:oddHBand="0" w:evenHBand="0" w:firstRowFirstColumn="0" w:firstRowLastColumn="0" w:lastRowFirstColumn="0" w:lastRowLastColumn="0"/>
              <w:rPr>
                <w:szCs w:val="24"/>
              </w:rPr>
            </w:pPr>
            <w:r>
              <w:rPr>
                <w:szCs w:val="24"/>
              </w:rPr>
              <w:t>Pansiyonda kalan ve şehir dışında olan velilerin öğrenci motivasyonu takibinde yetersiz kalması</w:t>
            </w:r>
          </w:p>
        </w:tc>
      </w:tr>
      <w:tr w:rsidR="008E01DD" w:rsidRPr="00D41148" w14:paraId="34EFDC80" w14:textId="77777777" w:rsidTr="00F17488">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2365" w:type="dxa"/>
            <w:vAlign w:val="center"/>
          </w:tcPr>
          <w:p w14:paraId="71281973" w14:textId="77777777" w:rsidR="008E01DD" w:rsidRPr="00D41148" w:rsidRDefault="008E01DD" w:rsidP="00F17488">
            <w:pPr>
              <w:spacing w:after="0"/>
              <w:rPr>
                <w:szCs w:val="24"/>
              </w:rPr>
            </w:pPr>
            <w:r w:rsidRPr="00D41148">
              <w:rPr>
                <w:szCs w:val="24"/>
              </w:rPr>
              <w:t>Bina ve Yerleşke</w:t>
            </w:r>
          </w:p>
        </w:tc>
        <w:tc>
          <w:tcPr>
            <w:tcW w:w="6924" w:type="dxa"/>
            <w:vAlign w:val="center"/>
          </w:tcPr>
          <w:p w14:paraId="2A65437F" w14:textId="3A1C0EE2" w:rsidR="008E01DD" w:rsidRDefault="00247D41" w:rsidP="00F17488">
            <w:pPr>
              <w:spacing w:after="0"/>
              <w:cnfStyle w:val="000000100000" w:firstRow="0" w:lastRow="0" w:firstColumn="0" w:lastColumn="0" w:oddVBand="0" w:evenVBand="0" w:oddHBand="1" w:evenHBand="0" w:firstRowFirstColumn="0" w:firstRowLastColumn="0" w:lastRowFirstColumn="0" w:lastRowLastColumn="0"/>
              <w:rPr>
                <w:szCs w:val="24"/>
              </w:rPr>
            </w:pPr>
            <w:r>
              <w:rPr>
                <w:szCs w:val="24"/>
              </w:rPr>
              <w:t>Çevresinde yerleşim yerlerinin olmaması</w:t>
            </w:r>
          </w:p>
          <w:p w14:paraId="09DB1636" w14:textId="6173B866" w:rsidR="00247D41" w:rsidRPr="00D41148" w:rsidRDefault="00247D41" w:rsidP="00F17488">
            <w:pPr>
              <w:spacing w:after="0"/>
              <w:cnfStyle w:val="000000100000" w:firstRow="0" w:lastRow="0" w:firstColumn="0" w:lastColumn="0" w:oddVBand="0" w:evenVBand="0" w:oddHBand="1" w:evenHBand="0" w:firstRowFirstColumn="0" w:firstRowLastColumn="0" w:lastRowFirstColumn="0" w:lastRowLastColumn="0"/>
              <w:rPr>
                <w:szCs w:val="24"/>
              </w:rPr>
            </w:pPr>
            <w:r>
              <w:rPr>
                <w:szCs w:val="24"/>
              </w:rPr>
              <w:t>Doğalgaz olmaması nedeniyle ısınma problemlerinin olması</w:t>
            </w:r>
          </w:p>
        </w:tc>
      </w:tr>
      <w:tr w:rsidR="008E01DD" w:rsidRPr="00D41148" w14:paraId="68F40D95" w14:textId="77777777" w:rsidTr="00F17488">
        <w:trPr>
          <w:trHeight w:val="752"/>
        </w:trPr>
        <w:tc>
          <w:tcPr>
            <w:cnfStyle w:val="001000000000" w:firstRow="0" w:lastRow="0" w:firstColumn="1" w:lastColumn="0" w:oddVBand="0" w:evenVBand="0" w:oddHBand="0" w:evenHBand="0" w:firstRowFirstColumn="0" w:firstRowLastColumn="0" w:lastRowFirstColumn="0" w:lastRowLastColumn="0"/>
            <w:tcW w:w="2365" w:type="dxa"/>
            <w:vAlign w:val="center"/>
          </w:tcPr>
          <w:p w14:paraId="70EAEDE4" w14:textId="77777777" w:rsidR="008E01DD" w:rsidRPr="00D41148" w:rsidRDefault="008E01DD" w:rsidP="00F17488">
            <w:pPr>
              <w:spacing w:after="0"/>
              <w:rPr>
                <w:szCs w:val="24"/>
              </w:rPr>
            </w:pPr>
            <w:r w:rsidRPr="00D41148">
              <w:rPr>
                <w:szCs w:val="24"/>
              </w:rPr>
              <w:t>Donanım</w:t>
            </w:r>
          </w:p>
        </w:tc>
        <w:tc>
          <w:tcPr>
            <w:tcW w:w="6924" w:type="dxa"/>
            <w:vAlign w:val="center"/>
          </w:tcPr>
          <w:p w14:paraId="7FB54A65" w14:textId="2F75FD5E" w:rsidR="008E01DD" w:rsidRPr="00D41148" w:rsidRDefault="00247D41" w:rsidP="00F17488">
            <w:pPr>
              <w:spacing w:after="0"/>
              <w:cnfStyle w:val="000000000000" w:firstRow="0" w:lastRow="0" w:firstColumn="0" w:lastColumn="0" w:oddVBand="0" w:evenVBand="0" w:oddHBand="0" w:evenHBand="0" w:firstRowFirstColumn="0" w:firstRowLastColumn="0" w:lastRowFirstColumn="0" w:lastRowLastColumn="0"/>
              <w:rPr>
                <w:szCs w:val="24"/>
              </w:rPr>
            </w:pPr>
            <w:r>
              <w:rPr>
                <w:szCs w:val="24"/>
              </w:rPr>
              <w:t>Okulun yeni olması nedeniyle, bilgisayar, mikrofon, ses sistemeleri gibi donanımların yetersiz olması</w:t>
            </w:r>
          </w:p>
        </w:tc>
      </w:tr>
    </w:tbl>
    <w:p w14:paraId="7CCF50DC" w14:textId="69981031" w:rsidR="00710994" w:rsidRDefault="00710994" w:rsidP="00710994">
      <w:pPr>
        <w:pStyle w:val="Balk3"/>
      </w:pPr>
      <w:r>
        <w:t>Dışsal Faktörler</w:t>
      </w:r>
      <w:r w:rsidR="00474795">
        <w:t xml:space="preserve"> </w:t>
      </w:r>
    </w:p>
    <w:p w14:paraId="08D8177B" w14:textId="77777777" w:rsidR="009029FB" w:rsidRPr="00284611" w:rsidRDefault="009029FB" w:rsidP="009029FB">
      <w:pPr>
        <w:spacing w:after="0"/>
        <w:ind w:firstLine="708"/>
        <w:jc w:val="both"/>
        <w:rPr>
          <w:b/>
          <w:szCs w:val="24"/>
        </w:rPr>
      </w:pPr>
      <w:r>
        <w:rPr>
          <w:b/>
          <w:szCs w:val="24"/>
        </w:rPr>
        <w:t>Fırsatlar</w:t>
      </w:r>
    </w:p>
    <w:tbl>
      <w:tblPr>
        <w:tblStyle w:val="GridTable4Accent11"/>
        <w:tblW w:w="9121" w:type="dxa"/>
        <w:tblLayout w:type="fixed"/>
        <w:tblLook w:val="04A0" w:firstRow="1" w:lastRow="0" w:firstColumn="1" w:lastColumn="0" w:noHBand="0" w:noVBand="1"/>
      </w:tblPr>
      <w:tblGrid>
        <w:gridCol w:w="2322"/>
        <w:gridCol w:w="6799"/>
      </w:tblGrid>
      <w:tr w:rsidR="009029FB" w:rsidRPr="00D41148" w14:paraId="2ED53B19" w14:textId="77777777" w:rsidTr="00F17488">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2322" w:type="dxa"/>
            <w:vAlign w:val="center"/>
          </w:tcPr>
          <w:p w14:paraId="6509852D" w14:textId="77777777" w:rsidR="009029FB" w:rsidRPr="00D41148" w:rsidRDefault="00474795" w:rsidP="00F17488">
            <w:pPr>
              <w:spacing w:after="0"/>
              <w:jc w:val="center"/>
              <w:rPr>
                <w:szCs w:val="24"/>
              </w:rPr>
            </w:pPr>
            <w:r>
              <w:rPr>
                <w:szCs w:val="24"/>
              </w:rPr>
              <w:t>Politik</w:t>
            </w:r>
          </w:p>
        </w:tc>
        <w:tc>
          <w:tcPr>
            <w:tcW w:w="6799" w:type="dxa"/>
            <w:vAlign w:val="center"/>
          </w:tcPr>
          <w:p w14:paraId="3946F1BB" w14:textId="49F3859F" w:rsidR="009029FB" w:rsidRDefault="00247D41" w:rsidP="00F17488">
            <w:pPr>
              <w:spacing w:after="0"/>
              <w:jc w:val="center"/>
              <w:cnfStyle w:val="100000000000" w:firstRow="1" w:lastRow="0" w:firstColumn="0" w:lastColumn="0" w:oddVBand="0" w:evenVBand="0" w:oddHBand="0" w:evenHBand="0" w:firstRowFirstColumn="0" w:firstRowLastColumn="0" w:lastRowFirstColumn="0" w:lastRowLastColumn="0"/>
              <w:rPr>
                <w:szCs w:val="24"/>
              </w:rPr>
            </w:pPr>
            <w:r>
              <w:rPr>
                <w:szCs w:val="24"/>
              </w:rPr>
              <w:t>Okulun bir proje okuluna dönüştürülmesi</w:t>
            </w:r>
          </w:p>
          <w:p w14:paraId="71B4595D" w14:textId="77777777" w:rsidR="00247D41" w:rsidRPr="00D41148" w:rsidRDefault="00247D41" w:rsidP="00F17488">
            <w:pPr>
              <w:spacing w:after="0"/>
              <w:jc w:val="center"/>
              <w:cnfStyle w:val="100000000000" w:firstRow="1" w:lastRow="0" w:firstColumn="0" w:lastColumn="0" w:oddVBand="0" w:evenVBand="0" w:oddHBand="0" w:evenHBand="0" w:firstRowFirstColumn="0" w:firstRowLastColumn="0" w:lastRowFirstColumn="0" w:lastRowLastColumn="0"/>
              <w:rPr>
                <w:szCs w:val="24"/>
              </w:rPr>
            </w:pPr>
            <w:r>
              <w:rPr>
                <w:szCs w:val="24"/>
              </w:rPr>
              <w:t>Bakanlığın nitelikli okullar listesinde okulumuza yer vermesi</w:t>
            </w:r>
          </w:p>
        </w:tc>
      </w:tr>
      <w:tr w:rsidR="009029FB" w:rsidRPr="00D41148" w14:paraId="51B14BAB" w14:textId="77777777" w:rsidTr="00F17488">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22" w:type="dxa"/>
          </w:tcPr>
          <w:p w14:paraId="454900BA" w14:textId="77777777" w:rsidR="009029FB" w:rsidRPr="00D41148" w:rsidRDefault="00474795" w:rsidP="00D41148">
            <w:pPr>
              <w:spacing w:after="0"/>
              <w:jc w:val="both"/>
              <w:rPr>
                <w:szCs w:val="24"/>
              </w:rPr>
            </w:pPr>
            <w:r>
              <w:rPr>
                <w:szCs w:val="24"/>
              </w:rPr>
              <w:t>Ekonomik</w:t>
            </w:r>
          </w:p>
        </w:tc>
        <w:tc>
          <w:tcPr>
            <w:tcW w:w="6799" w:type="dxa"/>
          </w:tcPr>
          <w:p w14:paraId="1CADC6D3" w14:textId="77777777" w:rsidR="009029FB" w:rsidRPr="00D41148" w:rsidRDefault="009029FB" w:rsidP="00D41148">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9029FB" w:rsidRPr="00D41148" w14:paraId="4BD88378" w14:textId="77777777" w:rsidTr="00F17488">
        <w:trPr>
          <w:trHeight w:val="693"/>
        </w:trPr>
        <w:tc>
          <w:tcPr>
            <w:cnfStyle w:val="001000000000" w:firstRow="0" w:lastRow="0" w:firstColumn="1" w:lastColumn="0" w:oddVBand="0" w:evenVBand="0" w:oddHBand="0" w:evenHBand="0" w:firstRowFirstColumn="0" w:firstRowLastColumn="0" w:lastRowFirstColumn="0" w:lastRowLastColumn="0"/>
            <w:tcW w:w="2322" w:type="dxa"/>
          </w:tcPr>
          <w:p w14:paraId="19B0AFBF" w14:textId="77777777" w:rsidR="009029FB" w:rsidRPr="00D41148" w:rsidRDefault="00474795" w:rsidP="00D41148">
            <w:pPr>
              <w:spacing w:after="0"/>
              <w:jc w:val="both"/>
              <w:rPr>
                <w:szCs w:val="24"/>
              </w:rPr>
            </w:pPr>
            <w:r>
              <w:rPr>
                <w:szCs w:val="24"/>
              </w:rPr>
              <w:t>Sosyolojik</w:t>
            </w:r>
          </w:p>
        </w:tc>
        <w:tc>
          <w:tcPr>
            <w:tcW w:w="6799" w:type="dxa"/>
          </w:tcPr>
          <w:p w14:paraId="2A52F6F3" w14:textId="77777777" w:rsidR="009029FB" w:rsidRPr="00D41148" w:rsidRDefault="00247D41" w:rsidP="00D41148">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Velilerin ve dolayısıyla öğrencilerin sosyo-kültürel düzeylerinin birbirine yakın olması</w:t>
            </w:r>
          </w:p>
        </w:tc>
      </w:tr>
      <w:tr w:rsidR="009029FB" w:rsidRPr="00D41148" w14:paraId="51DDB341" w14:textId="77777777" w:rsidTr="00F17488">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22" w:type="dxa"/>
          </w:tcPr>
          <w:p w14:paraId="4C387F77" w14:textId="77777777" w:rsidR="009029FB" w:rsidRPr="00D41148" w:rsidRDefault="00474795" w:rsidP="00D41148">
            <w:pPr>
              <w:spacing w:after="0"/>
              <w:jc w:val="both"/>
              <w:rPr>
                <w:szCs w:val="24"/>
              </w:rPr>
            </w:pPr>
            <w:r>
              <w:rPr>
                <w:szCs w:val="24"/>
              </w:rPr>
              <w:t>Teknolojik</w:t>
            </w:r>
          </w:p>
        </w:tc>
        <w:tc>
          <w:tcPr>
            <w:tcW w:w="6799" w:type="dxa"/>
          </w:tcPr>
          <w:p w14:paraId="2E7ECF26" w14:textId="77777777" w:rsidR="00247D41" w:rsidRPr="00D41148" w:rsidRDefault="00247D41" w:rsidP="00D41148">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 xml:space="preserve">Tüm sınıflarda etkileşimli tahtaların olması </w:t>
            </w:r>
          </w:p>
        </w:tc>
      </w:tr>
      <w:tr w:rsidR="00474795" w:rsidRPr="00D41148" w14:paraId="15223E01" w14:textId="77777777" w:rsidTr="00F17488">
        <w:trPr>
          <w:trHeight w:val="346"/>
        </w:trPr>
        <w:tc>
          <w:tcPr>
            <w:cnfStyle w:val="001000000000" w:firstRow="0" w:lastRow="0" w:firstColumn="1" w:lastColumn="0" w:oddVBand="0" w:evenVBand="0" w:oddHBand="0" w:evenHBand="0" w:firstRowFirstColumn="0" w:firstRowLastColumn="0" w:lastRowFirstColumn="0" w:lastRowLastColumn="0"/>
            <w:tcW w:w="2322" w:type="dxa"/>
          </w:tcPr>
          <w:p w14:paraId="4132A545" w14:textId="77777777" w:rsidR="00474795" w:rsidRPr="00D41148" w:rsidRDefault="00474795" w:rsidP="00474795">
            <w:pPr>
              <w:spacing w:after="0"/>
              <w:jc w:val="both"/>
              <w:rPr>
                <w:szCs w:val="24"/>
              </w:rPr>
            </w:pPr>
            <w:r>
              <w:rPr>
                <w:szCs w:val="24"/>
              </w:rPr>
              <w:t>Mevzuat-Yasal</w:t>
            </w:r>
          </w:p>
        </w:tc>
        <w:tc>
          <w:tcPr>
            <w:tcW w:w="6799" w:type="dxa"/>
          </w:tcPr>
          <w:p w14:paraId="4EFB2E0B" w14:textId="77777777" w:rsidR="00474795" w:rsidRPr="00D41148" w:rsidRDefault="00247D41" w:rsidP="00474795">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Okulun proje okulu olması </w:t>
            </w:r>
          </w:p>
        </w:tc>
      </w:tr>
      <w:tr w:rsidR="00474795" w:rsidRPr="00D41148" w14:paraId="48C79EE2" w14:textId="77777777" w:rsidTr="00F17488">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22" w:type="dxa"/>
          </w:tcPr>
          <w:p w14:paraId="5DB17651" w14:textId="77777777" w:rsidR="00474795" w:rsidRPr="00D41148" w:rsidRDefault="00474795" w:rsidP="00474795">
            <w:pPr>
              <w:spacing w:after="0"/>
              <w:jc w:val="both"/>
              <w:rPr>
                <w:szCs w:val="24"/>
              </w:rPr>
            </w:pPr>
            <w:r>
              <w:rPr>
                <w:szCs w:val="24"/>
              </w:rPr>
              <w:t>Ekolojik</w:t>
            </w:r>
          </w:p>
        </w:tc>
        <w:tc>
          <w:tcPr>
            <w:tcW w:w="6799" w:type="dxa"/>
          </w:tcPr>
          <w:p w14:paraId="7C14E5FA" w14:textId="77777777" w:rsidR="00474795" w:rsidRPr="00D41148" w:rsidRDefault="00247D41" w:rsidP="00474795">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 xml:space="preserve">Olumsuz çevresel faktörlerin olmaması </w:t>
            </w:r>
          </w:p>
        </w:tc>
      </w:tr>
    </w:tbl>
    <w:p w14:paraId="2D270FB5" w14:textId="77777777" w:rsidR="008E01DD" w:rsidRDefault="008E01DD" w:rsidP="0049575C">
      <w:pPr>
        <w:spacing w:after="0"/>
        <w:ind w:firstLine="708"/>
        <w:jc w:val="both"/>
        <w:rPr>
          <w:szCs w:val="24"/>
        </w:rPr>
      </w:pPr>
    </w:p>
    <w:p w14:paraId="4E9250CB" w14:textId="5ADEAEEB" w:rsidR="009029FB" w:rsidRDefault="009029FB" w:rsidP="0049575C">
      <w:pPr>
        <w:spacing w:after="0"/>
        <w:ind w:firstLine="708"/>
        <w:jc w:val="both"/>
        <w:rPr>
          <w:szCs w:val="24"/>
        </w:rPr>
      </w:pPr>
    </w:p>
    <w:p w14:paraId="2BE96688" w14:textId="2307DADE" w:rsidR="00056917" w:rsidRDefault="00056917" w:rsidP="0049575C">
      <w:pPr>
        <w:spacing w:after="0"/>
        <w:ind w:firstLine="708"/>
        <w:jc w:val="both"/>
        <w:rPr>
          <w:szCs w:val="24"/>
        </w:rPr>
      </w:pPr>
    </w:p>
    <w:p w14:paraId="7F642AF2" w14:textId="64B3841E" w:rsidR="00616B83" w:rsidRDefault="00616B83" w:rsidP="0049575C">
      <w:pPr>
        <w:spacing w:after="0"/>
        <w:ind w:firstLine="708"/>
        <w:jc w:val="both"/>
        <w:rPr>
          <w:szCs w:val="24"/>
        </w:rPr>
      </w:pPr>
    </w:p>
    <w:p w14:paraId="55E04E3C" w14:textId="77777777" w:rsidR="00616B83" w:rsidRDefault="00616B83" w:rsidP="0049575C">
      <w:pPr>
        <w:spacing w:after="0"/>
        <w:ind w:firstLine="708"/>
        <w:jc w:val="both"/>
        <w:rPr>
          <w:szCs w:val="24"/>
        </w:rPr>
      </w:pPr>
    </w:p>
    <w:p w14:paraId="5E3264DE" w14:textId="77777777" w:rsidR="009029FB" w:rsidRPr="00284611" w:rsidRDefault="009029FB" w:rsidP="009029FB">
      <w:pPr>
        <w:spacing w:after="0"/>
        <w:ind w:firstLine="708"/>
        <w:jc w:val="both"/>
        <w:rPr>
          <w:b/>
          <w:szCs w:val="24"/>
        </w:rPr>
      </w:pPr>
      <w:r>
        <w:rPr>
          <w:b/>
          <w:szCs w:val="24"/>
        </w:rPr>
        <w:lastRenderedPageBreak/>
        <w:t>Tehditler</w:t>
      </w:r>
    </w:p>
    <w:tbl>
      <w:tblPr>
        <w:tblStyle w:val="GridTable4Accent11"/>
        <w:tblW w:w="9241" w:type="dxa"/>
        <w:tblLayout w:type="fixed"/>
        <w:tblLook w:val="04A0" w:firstRow="1" w:lastRow="0" w:firstColumn="1" w:lastColumn="0" w:noHBand="0" w:noVBand="1"/>
      </w:tblPr>
      <w:tblGrid>
        <w:gridCol w:w="2353"/>
        <w:gridCol w:w="6888"/>
      </w:tblGrid>
      <w:tr w:rsidR="00474795" w:rsidRPr="00D41148" w14:paraId="337800E5" w14:textId="77777777" w:rsidTr="00F1748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353" w:type="dxa"/>
          </w:tcPr>
          <w:p w14:paraId="4E5492C8" w14:textId="77777777" w:rsidR="00474795" w:rsidRPr="00D41148" w:rsidRDefault="00474795" w:rsidP="00474795">
            <w:pPr>
              <w:spacing w:after="0"/>
              <w:jc w:val="both"/>
              <w:rPr>
                <w:szCs w:val="24"/>
              </w:rPr>
            </w:pPr>
            <w:r>
              <w:rPr>
                <w:szCs w:val="24"/>
              </w:rPr>
              <w:t>Politik</w:t>
            </w:r>
          </w:p>
        </w:tc>
        <w:tc>
          <w:tcPr>
            <w:tcW w:w="6888" w:type="dxa"/>
          </w:tcPr>
          <w:p w14:paraId="1D8FDF58" w14:textId="77777777" w:rsidR="00474795" w:rsidRPr="00D41148" w:rsidRDefault="00474795" w:rsidP="00474795">
            <w:pPr>
              <w:spacing w:after="0"/>
              <w:jc w:val="both"/>
              <w:cnfStyle w:val="100000000000" w:firstRow="1" w:lastRow="0" w:firstColumn="0" w:lastColumn="0" w:oddVBand="0" w:evenVBand="0" w:oddHBand="0" w:evenHBand="0" w:firstRowFirstColumn="0" w:firstRowLastColumn="0" w:lastRowFirstColumn="0" w:lastRowLastColumn="0"/>
              <w:rPr>
                <w:szCs w:val="24"/>
              </w:rPr>
            </w:pPr>
          </w:p>
        </w:tc>
      </w:tr>
      <w:tr w:rsidR="00474795" w:rsidRPr="00D41148" w14:paraId="57BE6367" w14:textId="77777777" w:rsidTr="00F1748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353" w:type="dxa"/>
          </w:tcPr>
          <w:p w14:paraId="1DC72770" w14:textId="77777777" w:rsidR="00474795" w:rsidRPr="00D41148" w:rsidRDefault="00474795" w:rsidP="00474795">
            <w:pPr>
              <w:spacing w:after="0"/>
              <w:jc w:val="both"/>
              <w:rPr>
                <w:szCs w:val="24"/>
              </w:rPr>
            </w:pPr>
            <w:r>
              <w:rPr>
                <w:szCs w:val="24"/>
              </w:rPr>
              <w:t>Ekonomik</w:t>
            </w:r>
          </w:p>
        </w:tc>
        <w:tc>
          <w:tcPr>
            <w:tcW w:w="6888" w:type="dxa"/>
          </w:tcPr>
          <w:p w14:paraId="7C40A9C8" w14:textId="77777777" w:rsidR="00474795" w:rsidRPr="00D41148" w:rsidRDefault="00247D41" w:rsidP="00474795">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 xml:space="preserve">Giderlerin sürekli artması </w:t>
            </w:r>
          </w:p>
        </w:tc>
      </w:tr>
    </w:tbl>
    <w:p w14:paraId="3DF84919" w14:textId="77777777" w:rsidR="007204B0" w:rsidRDefault="007204B0" w:rsidP="007204B0">
      <w:bookmarkStart w:id="25" w:name="_Toc416085141"/>
      <w:bookmarkStart w:id="26" w:name="_Toc529519454"/>
      <w:bookmarkEnd w:id="24"/>
    </w:p>
    <w:p w14:paraId="79192663" w14:textId="77777777" w:rsidR="00DB7089" w:rsidRPr="00A47F2F" w:rsidRDefault="00DB7089" w:rsidP="007204B0">
      <w:pPr>
        <w:pStyle w:val="Balk2"/>
      </w:pPr>
      <w:r w:rsidRPr="00A47F2F">
        <w:t xml:space="preserve"> </w:t>
      </w:r>
      <w:bookmarkStart w:id="27" w:name="_Toc531097538"/>
      <w:r w:rsidRPr="00A47F2F">
        <w:t>Gelişim ve Sorun Alanları</w:t>
      </w:r>
      <w:bookmarkEnd w:id="25"/>
      <w:bookmarkEnd w:id="26"/>
      <w:bookmarkEnd w:id="27"/>
    </w:p>
    <w:p w14:paraId="54E289CB" w14:textId="77777777"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11CD04E5" w14:textId="77777777"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014177FF" w14:textId="77777777" w:rsidR="00C27A06" w:rsidRDefault="00C27A06" w:rsidP="00C27A06">
      <w:pPr>
        <w:spacing w:after="0"/>
        <w:ind w:firstLine="708"/>
        <w:jc w:val="both"/>
        <w:rPr>
          <w:szCs w:val="24"/>
        </w:rPr>
      </w:pPr>
    </w:p>
    <w:p w14:paraId="47A52AF5" w14:textId="77777777" w:rsidR="00942338" w:rsidRDefault="00942338" w:rsidP="00C27A06">
      <w:pPr>
        <w:spacing w:after="0"/>
        <w:ind w:firstLine="708"/>
        <w:jc w:val="both"/>
        <w:rPr>
          <w:szCs w:val="24"/>
        </w:rPr>
      </w:pPr>
    </w:p>
    <w:tbl>
      <w:tblPr>
        <w:tblStyle w:val="GridTable4Accent11"/>
        <w:tblW w:w="0" w:type="auto"/>
        <w:tblLook w:val="04A0" w:firstRow="1" w:lastRow="0" w:firstColumn="1" w:lastColumn="0" w:noHBand="0" w:noVBand="1"/>
      </w:tblPr>
      <w:tblGrid>
        <w:gridCol w:w="3263"/>
        <w:gridCol w:w="2791"/>
        <w:gridCol w:w="3008"/>
      </w:tblGrid>
      <w:tr w:rsidR="00A20B34" w:rsidRPr="00D41148" w14:paraId="674D2E6D" w14:textId="77777777" w:rsidTr="00F17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66DD11F" w14:textId="77777777" w:rsidR="00A20B34" w:rsidRPr="000140D3" w:rsidRDefault="00A20B34" w:rsidP="00D41148">
            <w:pPr>
              <w:spacing w:after="0"/>
              <w:jc w:val="both"/>
              <w:rPr>
                <w:b w:val="0"/>
                <w:sz w:val="32"/>
                <w:szCs w:val="24"/>
              </w:rPr>
            </w:pPr>
            <w:r w:rsidRPr="000140D3">
              <w:rPr>
                <w:b w:val="0"/>
                <w:sz w:val="32"/>
                <w:szCs w:val="24"/>
              </w:rPr>
              <w:t>Eğitime Erişim</w:t>
            </w:r>
          </w:p>
        </w:tc>
        <w:tc>
          <w:tcPr>
            <w:tcW w:w="3402" w:type="dxa"/>
          </w:tcPr>
          <w:p w14:paraId="5DFC6894" w14:textId="77777777" w:rsidR="00A20B34" w:rsidRPr="000140D3" w:rsidRDefault="00A20B34" w:rsidP="00D41148">
            <w:pPr>
              <w:spacing w:after="0"/>
              <w:jc w:val="both"/>
              <w:cnfStyle w:val="100000000000" w:firstRow="1" w:lastRow="0" w:firstColumn="0" w:lastColumn="0" w:oddVBand="0" w:evenVBand="0" w:oddHBand="0" w:evenHBand="0" w:firstRowFirstColumn="0" w:firstRowLastColumn="0" w:lastRowFirstColumn="0" w:lastRowLastColumn="0"/>
              <w:rPr>
                <w:b w:val="0"/>
                <w:sz w:val="32"/>
                <w:szCs w:val="24"/>
              </w:rPr>
            </w:pPr>
            <w:r w:rsidRPr="000140D3">
              <w:rPr>
                <w:b w:val="0"/>
                <w:sz w:val="32"/>
                <w:szCs w:val="24"/>
              </w:rPr>
              <w:t>Eğitimde Kalite</w:t>
            </w:r>
          </w:p>
        </w:tc>
        <w:tc>
          <w:tcPr>
            <w:tcW w:w="4111" w:type="dxa"/>
          </w:tcPr>
          <w:p w14:paraId="3744D932" w14:textId="77777777" w:rsidR="00A20B34" w:rsidRPr="000140D3" w:rsidRDefault="00A20B34" w:rsidP="00D41148">
            <w:pPr>
              <w:spacing w:after="0"/>
              <w:jc w:val="both"/>
              <w:cnfStyle w:val="100000000000" w:firstRow="1" w:lastRow="0" w:firstColumn="0" w:lastColumn="0" w:oddVBand="0" w:evenVBand="0" w:oddHBand="0" w:evenHBand="0" w:firstRowFirstColumn="0" w:firstRowLastColumn="0" w:lastRowFirstColumn="0" w:lastRowLastColumn="0"/>
              <w:rPr>
                <w:b w:val="0"/>
                <w:sz w:val="32"/>
                <w:szCs w:val="24"/>
              </w:rPr>
            </w:pPr>
            <w:r w:rsidRPr="000140D3">
              <w:rPr>
                <w:b w:val="0"/>
                <w:sz w:val="32"/>
                <w:szCs w:val="24"/>
              </w:rPr>
              <w:t>Kurumsal Kapasite</w:t>
            </w:r>
          </w:p>
        </w:tc>
      </w:tr>
      <w:tr w:rsidR="00A20B34" w:rsidRPr="00D41148" w14:paraId="3A016F87" w14:textId="77777777" w:rsidTr="00F17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6FAEE95" w14:textId="77777777" w:rsidR="00A20B34" w:rsidRPr="000140D3" w:rsidRDefault="00A20B34" w:rsidP="00D41148">
            <w:pPr>
              <w:spacing w:after="0"/>
              <w:jc w:val="both"/>
              <w:rPr>
                <w:sz w:val="32"/>
                <w:szCs w:val="24"/>
              </w:rPr>
            </w:pPr>
            <w:r w:rsidRPr="000140D3">
              <w:rPr>
                <w:sz w:val="32"/>
                <w:szCs w:val="24"/>
              </w:rPr>
              <w:t>Okullaşma Oranı</w:t>
            </w:r>
          </w:p>
        </w:tc>
        <w:tc>
          <w:tcPr>
            <w:tcW w:w="3402" w:type="dxa"/>
          </w:tcPr>
          <w:p w14:paraId="339F7B95" w14:textId="77777777" w:rsidR="00A20B34" w:rsidRPr="000140D3"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sz w:val="32"/>
                <w:szCs w:val="24"/>
              </w:rPr>
            </w:pPr>
            <w:r w:rsidRPr="000140D3">
              <w:rPr>
                <w:sz w:val="32"/>
                <w:szCs w:val="24"/>
              </w:rPr>
              <w:t>Akademik Başarı</w:t>
            </w:r>
          </w:p>
        </w:tc>
        <w:tc>
          <w:tcPr>
            <w:tcW w:w="4111" w:type="dxa"/>
          </w:tcPr>
          <w:p w14:paraId="0854D87A" w14:textId="77777777" w:rsidR="00A20B34" w:rsidRPr="000140D3"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sz w:val="32"/>
                <w:szCs w:val="24"/>
              </w:rPr>
            </w:pPr>
            <w:r w:rsidRPr="000140D3">
              <w:rPr>
                <w:sz w:val="32"/>
                <w:szCs w:val="24"/>
              </w:rPr>
              <w:t>Kurumsal İletişim</w:t>
            </w:r>
          </w:p>
        </w:tc>
      </w:tr>
      <w:tr w:rsidR="00A20B34" w:rsidRPr="00D41148" w14:paraId="16CAF837" w14:textId="77777777" w:rsidTr="00F17488">
        <w:tc>
          <w:tcPr>
            <w:cnfStyle w:val="001000000000" w:firstRow="0" w:lastRow="0" w:firstColumn="1" w:lastColumn="0" w:oddVBand="0" w:evenVBand="0" w:oddHBand="0" w:evenHBand="0" w:firstRowFirstColumn="0" w:firstRowLastColumn="0" w:lastRowFirstColumn="0" w:lastRowLastColumn="0"/>
            <w:tcW w:w="4252" w:type="dxa"/>
          </w:tcPr>
          <w:p w14:paraId="64205227" w14:textId="77777777" w:rsidR="00A20B34" w:rsidRPr="000140D3" w:rsidRDefault="00A20B34" w:rsidP="00D41148">
            <w:pPr>
              <w:spacing w:after="0"/>
              <w:jc w:val="both"/>
              <w:rPr>
                <w:sz w:val="32"/>
                <w:szCs w:val="24"/>
              </w:rPr>
            </w:pPr>
            <w:r w:rsidRPr="000140D3">
              <w:rPr>
                <w:sz w:val="32"/>
                <w:szCs w:val="24"/>
              </w:rPr>
              <w:t>Okula Devam/ Devamsızlık</w:t>
            </w:r>
          </w:p>
        </w:tc>
        <w:tc>
          <w:tcPr>
            <w:tcW w:w="3402" w:type="dxa"/>
          </w:tcPr>
          <w:p w14:paraId="46FC8047" w14:textId="77777777" w:rsidR="00A20B34" w:rsidRPr="000140D3" w:rsidRDefault="00A20B34" w:rsidP="00D41148">
            <w:pPr>
              <w:spacing w:after="0"/>
              <w:jc w:val="both"/>
              <w:cnfStyle w:val="000000000000" w:firstRow="0" w:lastRow="0" w:firstColumn="0" w:lastColumn="0" w:oddVBand="0" w:evenVBand="0" w:oddHBand="0" w:evenHBand="0" w:firstRowFirstColumn="0" w:firstRowLastColumn="0" w:lastRowFirstColumn="0" w:lastRowLastColumn="0"/>
              <w:rPr>
                <w:sz w:val="32"/>
                <w:szCs w:val="24"/>
              </w:rPr>
            </w:pPr>
            <w:r w:rsidRPr="000140D3">
              <w:rPr>
                <w:sz w:val="32"/>
                <w:szCs w:val="24"/>
              </w:rPr>
              <w:t>Sosyal, Kültürel ve Fiziksel Gelişim</w:t>
            </w:r>
          </w:p>
        </w:tc>
        <w:tc>
          <w:tcPr>
            <w:tcW w:w="4111" w:type="dxa"/>
          </w:tcPr>
          <w:p w14:paraId="5FD20306" w14:textId="77777777" w:rsidR="00A20B34" w:rsidRPr="000140D3" w:rsidRDefault="00A20B34" w:rsidP="00D41148">
            <w:pPr>
              <w:spacing w:after="0"/>
              <w:jc w:val="both"/>
              <w:cnfStyle w:val="000000000000" w:firstRow="0" w:lastRow="0" w:firstColumn="0" w:lastColumn="0" w:oddVBand="0" w:evenVBand="0" w:oddHBand="0" w:evenHBand="0" w:firstRowFirstColumn="0" w:firstRowLastColumn="0" w:lastRowFirstColumn="0" w:lastRowLastColumn="0"/>
              <w:rPr>
                <w:sz w:val="32"/>
                <w:szCs w:val="24"/>
              </w:rPr>
            </w:pPr>
            <w:r w:rsidRPr="000140D3">
              <w:rPr>
                <w:sz w:val="32"/>
                <w:szCs w:val="24"/>
              </w:rPr>
              <w:t>Kurumsal Yönetim</w:t>
            </w:r>
          </w:p>
        </w:tc>
      </w:tr>
      <w:tr w:rsidR="00A20B34" w:rsidRPr="00D41148" w14:paraId="2BE58D3F" w14:textId="77777777" w:rsidTr="00F17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03A11333" w14:textId="77777777" w:rsidR="00A20B34" w:rsidRPr="000140D3" w:rsidRDefault="003322A4" w:rsidP="00D41148">
            <w:pPr>
              <w:spacing w:after="0"/>
              <w:jc w:val="both"/>
              <w:rPr>
                <w:sz w:val="32"/>
                <w:szCs w:val="24"/>
              </w:rPr>
            </w:pPr>
            <w:r w:rsidRPr="000140D3">
              <w:rPr>
                <w:sz w:val="32"/>
                <w:szCs w:val="24"/>
              </w:rPr>
              <w:t>Okula Uyum, Oryantasyon</w:t>
            </w:r>
          </w:p>
        </w:tc>
        <w:tc>
          <w:tcPr>
            <w:tcW w:w="3402" w:type="dxa"/>
          </w:tcPr>
          <w:p w14:paraId="556A4E5D" w14:textId="77777777" w:rsidR="00A20B34" w:rsidRPr="000140D3"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sz w:val="32"/>
                <w:szCs w:val="24"/>
              </w:rPr>
            </w:pPr>
            <w:r w:rsidRPr="000140D3">
              <w:rPr>
                <w:sz w:val="32"/>
                <w:szCs w:val="24"/>
              </w:rPr>
              <w:t>Sınıf Tekrarı</w:t>
            </w:r>
          </w:p>
        </w:tc>
        <w:tc>
          <w:tcPr>
            <w:tcW w:w="4111" w:type="dxa"/>
          </w:tcPr>
          <w:p w14:paraId="6A4D2085" w14:textId="77777777" w:rsidR="00A20B34" w:rsidRPr="000140D3"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sz w:val="32"/>
                <w:szCs w:val="24"/>
              </w:rPr>
            </w:pPr>
            <w:r w:rsidRPr="000140D3">
              <w:rPr>
                <w:sz w:val="32"/>
                <w:szCs w:val="24"/>
              </w:rPr>
              <w:t>Bina ve Yerleşke</w:t>
            </w:r>
          </w:p>
        </w:tc>
      </w:tr>
      <w:tr w:rsidR="003322A4" w:rsidRPr="00D41148" w14:paraId="6D86DF01" w14:textId="77777777" w:rsidTr="00F17488">
        <w:tc>
          <w:tcPr>
            <w:cnfStyle w:val="001000000000" w:firstRow="0" w:lastRow="0" w:firstColumn="1" w:lastColumn="0" w:oddVBand="0" w:evenVBand="0" w:oddHBand="0" w:evenHBand="0" w:firstRowFirstColumn="0" w:firstRowLastColumn="0" w:lastRowFirstColumn="0" w:lastRowLastColumn="0"/>
            <w:tcW w:w="4252" w:type="dxa"/>
          </w:tcPr>
          <w:p w14:paraId="20687830" w14:textId="77777777"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tcPr>
          <w:p w14:paraId="62D79C28" w14:textId="77777777" w:rsidR="003322A4" w:rsidRPr="000140D3"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sz w:val="32"/>
                <w:szCs w:val="24"/>
              </w:rPr>
            </w:pPr>
            <w:r w:rsidRPr="000140D3">
              <w:rPr>
                <w:sz w:val="32"/>
                <w:szCs w:val="24"/>
              </w:rPr>
              <w:t>İstihdam</w:t>
            </w:r>
            <w:r w:rsidR="005E2863" w:rsidRPr="000140D3">
              <w:rPr>
                <w:sz w:val="32"/>
                <w:szCs w:val="24"/>
              </w:rPr>
              <w:t xml:space="preserve"> Edilebilirlik ve Yönlendirme</w:t>
            </w:r>
          </w:p>
        </w:tc>
        <w:tc>
          <w:tcPr>
            <w:tcW w:w="4111" w:type="dxa"/>
          </w:tcPr>
          <w:p w14:paraId="048E98C1" w14:textId="77777777" w:rsidR="003322A4" w:rsidRPr="000140D3"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sz w:val="32"/>
                <w:szCs w:val="24"/>
              </w:rPr>
            </w:pPr>
            <w:r w:rsidRPr="000140D3">
              <w:rPr>
                <w:sz w:val="32"/>
                <w:szCs w:val="24"/>
              </w:rPr>
              <w:t>Donanım</w:t>
            </w:r>
          </w:p>
        </w:tc>
      </w:tr>
      <w:tr w:rsidR="003322A4" w:rsidRPr="00D41148" w14:paraId="3101C566" w14:textId="77777777" w:rsidTr="00F17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A2620B9" w14:textId="77777777" w:rsidR="003322A4" w:rsidRPr="000140D3" w:rsidRDefault="003322A4" w:rsidP="00D41148">
            <w:pPr>
              <w:spacing w:after="0"/>
              <w:jc w:val="both"/>
              <w:rPr>
                <w:sz w:val="32"/>
                <w:szCs w:val="24"/>
              </w:rPr>
            </w:pPr>
            <w:r w:rsidRPr="000140D3">
              <w:rPr>
                <w:sz w:val="32"/>
                <w:szCs w:val="24"/>
              </w:rPr>
              <w:t>Yabancı Öğrenciler</w:t>
            </w:r>
          </w:p>
        </w:tc>
        <w:tc>
          <w:tcPr>
            <w:tcW w:w="3402" w:type="dxa"/>
          </w:tcPr>
          <w:p w14:paraId="53C240AF" w14:textId="77777777" w:rsidR="003322A4" w:rsidRPr="000140D3" w:rsidRDefault="003322A4" w:rsidP="00D41148">
            <w:pPr>
              <w:spacing w:after="0"/>
              <w:jc w:val="both"/>
              <w:cnfStyle w:val="000000100000" w:firstRow="0" w:lastRow="0" w:firstColumn="0" w:lastColumn="0" w:oddVBand="0" w:evenVBand="0" w:oddHBand="1" w:evenHBand="0" w:firstRowFirstColumn="0" w:firstRowLastColumn="0" w:lastRowFirstColumn="0" w:lastRowLastColumn="0"/>
              <w:rPr>
                <w:sz w:val="32"/>
                <w:szCs w:val="24"/>
              </w:rPr>
            </w:pPr>
            <w:r w:rsidRPr="000140D3">
              <w:rPr>
                <w:sz w:val="32"/>
                <w:szCs w:val="24"/>
              </w:rPr>
              <w:t>Öğretim Yöntemleri</w:t>
            </w:r>
          </w:p>
        </w:tc>
        <w:tc>
          <w:tcPr>
            <w:tcW w:w="4111" w:type="dxa"/>
          </w:tcPr>
          <w:p w14:paraId="5E384D7E" w14:textId="77777777" w:rsidR="003322A4" w:rsidRPr="000140D3" w:rsidRDefault="003322A4" w:rsidP="00D41148">
            <w:pPr>
              <w:spacing w:after="0"/>
              <w:jc w:val="both"/>
              <w:cnfStyle w:val="000000100000" w:firstRow="0" w:lastRow="0" w:firstColumn="0" w:lastColumn="0" w:oddVBand="0" w:evenVBand="0" w:oddHBand="1" w:evenHBand="0" w:firstRowFirstColumn="0" w:firstRowLastColumn="0" w:lastRowFirstColumn="0" w:lastRowLastColumn="0"/>
              <w:rPr>
                <w:sz w:val="32"/>
                <w:szCs w:val="24"/>
              </w:rPr>
            </w:pPr>
            <w:r w:rsidRPr="000140D3">
              <w:rPr>
                <w:sz w:val="32"/>
                <w:szCs w:val="24"/>
              </w:rPr>
              <w:t>Temizlik, Hijyen</w:t>
            </w:r>
          </w:p>
        </w:tc>
      </w:tr>
      <w:tr w:rsidR="003322A4" w:rsidRPr="00D41148" w14:paraId="39406088" w14:textId="77777777" w:rsidTr="00F17488">
        <w:tc>
          <w:tcPr>
            <w:cnfStyle w:val="001000000000" w:firstRow="0" w:lastRow="0" w:firstColumn="1" w:lastColumn="0" w:oddVBand="0" w:evenVBand="0" w:oddHBand="0" w:evenHBand="0" w:firstRowFirstColumn="0" w:firstRowLastColumn="0" w:lastRowFirstColumn="0" w:lastRowLastColumn="0"/>
            <w:tcW w:w="4252" w:type="dxa"/>
          </w:tcPr>
          <w:p w14:paraId="2BFE9FBD" w14:textId="77777777" w:rsidR="003322A4" w:rsidRPr="000140D3" w:rsidRDefault="003322A4" w:rsidP="00D41148">
            <w:pPr>
              <w:spacing w:after="0"/>
              <w:jc w:val="both"/>
              <w:rPr>
                <w:sz w:val="32"/>
                <w:szCs w:val="24"/>
              </w:rPr>
            </w:pPr>
            <w:r w:rsidRPr="000140D3">
              <w:rPr>
                <w:sz w:val="32"/>
                <w:szCs w:val="24"/>
              </w:rPr>
              <w:t>Hayatboyu Öğrenme</w:t>
            </w:r>
          </w:p>
        </w:tc>
        <w:tc>
          <w:tcPr>
            <w:tcW w:w="3402" w:type="dxa"/>
          </w:tcPr>
          <w:p w14:paraId="6242ECA6" w14:textId="77777777" w:rsidR="003322A4" w:rsidRPr="000140D3"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sz w:val="32"/>
                <w:szCs w:val="24"/>
              </w:rPr>
            </w:pPr>
            <w:r w:rsidRPr="000140D3">
              <w:rPr>
                <w:sz w:val="32"/>
                <w:szCs w:val="24"/>
              </w:rPr>
              <w:t>Ders araç gereçleri</w:t>
            </w:r>
          </w:p>
        </w:tc>
        <w:tc>
          <w:tcPr>
            <w:tcW w:w="4111" w:type="dxa"/>
          </w:tcPr>
          <w:p w14:paraId="3C7D9816" w14:textId="77777777" w:rsidR="003322A4" w:rsidRPr="000140D3"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sz w:val="32"/>
                <w:szCs w:val="24"/>
              </w:rPr>
            </w:pPr>
            <w:r w:rsidRPr="000140D3">
              <w:rPr>
                <w:sz w:val="32"/>
                <w:szCs w:val="24"/>
              </w:rPr>
              <w:t>İş Güvenliği, Okul Güvenliği</w:t>
            </w:r>
          </w:p>
        </w:tc>
      </w:tr>
      <w:tr w:rsidR="005E2863" w:rsidRPr="00D41148" w14:paraId="4F62C5D2" w14:textId="77777777" w:rsidTr="00F17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75C40164" w14:textId="77777777" w:rsidR="005E2863" w:rsidRPr="000140D3" w:rsidRDefault="005E2863" w:rsidP="00D41148">
            <w:pPr>
              <w:spacing w:after="0"/>
              <w:jc w:val="both"/>
              <w:rPr>
                <w:sz w:val="32"/>
                <w:szCs w:val="24"/>
              </w:rPr>
            </w:pPr>
          </w:p>
        </w:tc>
        <w:tc>
          <w:tcPr>
            <w:tcW w:w="3402" w:type="dxa"/>
          </w:tcPr>
          <w:p w14:paraId="7B765E2C" w14:textId="77777777" w:rsidR="005E2863" w:rsidRPr="000140D3" w:rsidRDefault="005E2863" w:rsidP="00D41148">
            <w:pPr>
              <w:spacing w:after="0"/>
              <w:jc w:val="both"/>
              <w:cnfStyle w:val="000000100000" w:firstRow="0" w:lastRow="0" w:firstColumn="0" w:lastColumn="0" w:oddVBand="0" w:evenVBand="0" w:oddHBand="1" w:evenHBand="0" w:firstRowFirstColumn="0" w:firstRowLastColumn="0" w:lastRowFirstColumn="0" w:lastRowLastColumn="0"/>
              <w:rPr>
                <w:sz w:val="32"/>
                <w:szCs w:val="24"/>
              </w:rPr>
            </w:pPr>
          </w:p>
        </w:tc>
        <w:tc>
          <w:tcPr>
            <w:tcW w:w="4111" w:type="dxa"/>
          </w:tcPr>
          <w:p w14:paraId="0707C023" w14:textId="77777777" w:rsidR="005E2863" w:rsidRPr="000140D3" w:rsidRDefault="005E2863" w:rsidP="00D41148">
            <w:pPr>
              <w:spacing w:after="0"/>
              <w:jc w:val="both"/>
              <w:cnfStyle w:val="000000100000" w:firstRow="0" w:lastRow="0" w:firstColumn="0" w:lastColumn="0" w:oddVBand="0" w:evenVBand="0" w:oddHBand="1" w:evenHBand="0" w:firstRowFirstColumn="0" w:firstRowLastColumn="0" w:lastRowFirstColumn="0" w:lastRowLastColumn="0"/>
              <w:rPr>
                <w:sz w:val="32"/>
                <w:szCs w:val="24"/>
              </w:rPr>
            </w:pPr>
            <w:r w:rsidRPr="000140D3">
              <w:rPr>
                <w:sz w:val="32"/>
                <w:szCs w:val="24"/>
              </w:rPr>
              <w:t>Taşıma ve servis</w:t>
            </w:r>
          </w:p>
        </w:tc>
      </w:tr>
    </w:tbl>
    <w:p w14:paraId="1B4BF198" w14:textId="77777777" w:rsidR="00A20B34" w:rsidRDefault="00A20B34" w:rsidP="00C27A06">
      <w:pPr>
        <w:spacing w:after="0"/>
        <w:ind w:firstLine="708"/>
        <w:jc w:val="both"/>
        <w:rPr>
          <w:szCs w:val="24"/>
        </w:rPr>
      </w:pPr>
    </w:p>
    <w:p w14:paraId="1590E45B" w14:textId="77777777"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14:paraId="72953C24" w14:textId="77777777" w:rsidR="00C27A06" w:rsidRDefault="00C27A06" w:rsidP="00C27A06">
      <w:pPr>
        <w:spacing w:after="0"/>
        <w:ind w:firstLine="708"/>
        <w:jc w:val="both"/>
        <w:rPr>
          <w:szCs w:val="24"/>
        </w:rPr>
      </w:pPr>
      <w:r>
        <w:rPr>
          <w:szCs w:val="24"/>
        </w:rPr>
        <w:t xml:space="preserve"> </w:t>
      </w:r>
    </w:p>
    <w:p w14:paraId="62311D0C" w14:textId="77777777" w:rsidR="00A20B34" w:rsidRDefault="00DB7089" w:rsidP="00A20B34">
      <w:pPr>
        <w:pStyle w:val="Balk3"/>
      </w:pPr>
      <w:bookmarkStart w:id="28" w:name="_Toc416084890"/>
      <w:r w:rsidRPr="00A47F2F">
        <w:t>Gelişim ve Sorun Alanları</w:t>
      </w:r>
      <w:r w:rsidR="00A20B34">
        <w:t>mız</w:t>
      </w:r>
    </w:p>
    <w:tbl>
      <w:tblPr>
        <w:tblStyle w:val="GridTable4Accent11"/>
        <w:tblW w:w="9670" w:type="dxa"/>
        <w:tblLook w:val="04A0" w:firstRow="1" w:lastRow="0" w:firstColumn="1" w:lastColumn="0" w:noHBand="0" w:noVBand="1"/>
      </w:tblPr>
      <w:tblGrid>
        <w:gridCol w:w="539"/>
        <w:gridCol w:w="9131"/>
      </w:tblGrid>
      <w:tr w:rsidR="00F675E8" w:rsidRPr="00A47F2F" w14:paraId="1E4D97CD" w14:textId="77777777" w:rsidTr="00F17488">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670" w:type="dxa"/>
            <w:gridSpan w:val="2"/>
            <w:hideMark/>
          </w:tcPr>
          <w:p w14:paraId="11344BD3" w14:textId="77777777" w:rsidR="00F675E8" w:rsidRPr="005637D8" w:rsidRDefault="00DB7089" w:rsidP="00A20B34">
            <w:pPr>
              <w:spacing w:after="0" w:line="240" w:lineRule="auto"/>
              <w:rPr>
                <w:b w:val="0"/>
                <w:bCs w:val="0"/>
                <w:szCs w:val="24"/>
              </w:rPr>
            </w:pPr>
            <w:r w:rsidRPr="005637D8">
              <w:rPr>
                <w:b w:val="0"/>
                <w:szCs w:val="24"/>
              </w:rPr>
              <w:t xml:space="preserve"> </w:t>
            </w:r>
            <w:bookmarkEnd w:id="28"/>
            <w:r w:rsidR="00F675E8" w:rsidRPr="005637D8">
              <w:rPr>
                <w:b w:val="0"/>
                <w:bCs w:val="0"/>
                <w:szCs w:val="24"/>
              </w:rPr>
              <w:t>1.TEMA: EĞİTİM</w:t>
            </w:r>
            <w:r w:rsidR="00263085" w:rsidRPr="005637D8">
              <w:rPr>
                <w:b w:val="0"/>
                <w:bCs w:val="0"/>
                <w:szCs w:val="24"/>
              </w:rPr>
              <w:t xml:space="preserve"> VE ÖĞRETİM</w:t>
            </w:r>
            <w:r w:rsidR="00A20B34" w:rsidRPr="005637D8">
              <w:rPr>
                <w:b w:val="0"/>
                <w:bCs w:val="0"/>
                <w:szCs w:val="24"/>
              </w:rPr>
              <w:t>E ERİŞİM</w:t>
            </w:r>
          </w:p>
        </w:tc>
      </w:tr>
      <w:tr w:rsidR="009B1DF7" w:rsidRPr="00A47F2F" w14:paraId="56CDBB4A" w14:textId="77777777" w:rsidTr="00F1748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39" w:type="dxa"/>
            <w:hideMark/>
          </w:tcPr>
          <w:p w14:paraId="21C54527" w14:textId="77777777" w:rsidR="009B1DF7" w:rsidRPr="00A47F2F" w:rsidRDefault="009B1DF7" w:rsidP="009B1DF7">
            <w:pPr>
              <w:spacing w:after="0" w:line="240" w:lineRule="auto"/>
              <w:jc w:val="center"/>
              <w:rPr>
                <w:b w:val="0"/>
                <w:bCs w:val="0"/>
                <w:color w:val="000000"/>
                <w:szCs w:val="24"/>
              </w:rPr>
            </w:pPr>
            <w:r w:rsidRPr="00A47F2F">
              <w:rPr>
                <w:b w:val="0"/>
                <w:bCs w:val="0"/>
                <w:color w:val="000000"/>
                <w:szCs w:val="24"/>
              </w:rPr>
              <w:t>1</w:t>
            </w:r>
          </w:p>
        </w:tc>
        <w:tc>
          <w:tcPr>
            <w:tcW w:w="9131" w:type="dxa"/>
            <w:hideMark/>
          </w:tcPr>
          <w:p w14:paraId="27FAAD0E" w14:textId="7C7B5320" w:rsidR="009B1DF7" w:rsidRPr="00A47F2F" w:rsidRDefault="009B1DF7" w:rsidP="009B1DF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F624B9">
              <w:rPr>
                <w:rFonts w:ascii="Times New Roman" w:hAnsi="Times New Roman"/>
                <w:color w:val="000000"/>
                <w:szCs w:val="24"/>
              </w:rPr>
              <w:t>Yetiştirme kurslarının düzenli  ve aktif bir şekilde yapılması</w:t>
            </w:r>
          </w:p>
        </w:tc>
      </w:tr>
      <w:tr w:rsidR="009B1DF7" w:rsidRPr="00A47F2F" w14:paraId="23ACD238" w14:textId="77777777" w:rsidTr="00F17488">
        <w:trPr>
          <w:trHeight w:val="289"/>
        </w:trPr>
        <w:tc>
          <w:tcPr>
            <w:cnfStyle w:val="001000000000" w:firstRow="0" w:lastRow="0" w:firstColumn="1" w:lastColumn="0" w:oddVBand="0" w:evenVBand="0" w:oddHBand="0" w:evenHBand="0" w:firstRowFirstColumn="0" w:firstRowLastColumn="0" w:lastRowFirstColumn="0" w:lastRowLastColumn="0"/>
            <w:tcW w:w="539" w:type="dxa"/>
            <w:hideMark/>
          </w:tcPr>
          <w:p w14:paraId="2D96F17B" w14:textId="77777777" w:rsidR="009B1DF7" w:rsidRPr="00A47F2F" w:rsidRDefault="009B1DF7" w:rsidP="009B1DF7">
            <w:pPr>
              <w:spacing w:after="0" w:line="240" w:lineRule="auto"/>
              <w:jc w:val="center"/>
              <w:rPr>
                <w:b w:val="0"/>
                <w:bCs w:val="0"/>
                <w:color w:val="000000"/>
                <w:szCs w:val="24"/>
              </w:rPr>
            </w:pPr>
            <w:r w:rsidRPr="00A47F2F">
              <w:rPr>
                <w:b w:val="0"/>
                <w:bCs w:val="0"/>
                <w:color w:val="000000"/>
                <w:szCs w:val="24"/>
              </w:rPr>
              <w:t>2</w:t>
            </w:r>
          </w:p>
        </w:tc>
        <w:tc>
          <w:tcPr>
            <w:tcW w:w="9131" w:type="dxa"/>
            <w:hideMark/>
          </w:tcPr>
          <w:p w14:paraId="12BACF3B" w14:textId="2230EC63" w:rsidR="009B1DF7" w:rsidRPr="00A47F2F" w:rsidRDefault="009B1DF7" w:rsidP="009B1DF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F624B9">
              <w:rPr>
                <w:rFonts w:ascii="Times New Roman" w:hAnsi="Times New Roman"/>
                <w:color w:val="000000"/>
                <w:szCs w:val="24"/>
              </w:rPr>
              <w:t xml:space="preserve"> İhtiyacı olan öğrencilerin ekonomik destek sağlanması</w:t>
            </w:r>
          </w:p>
        </w:tc>
      </w:tr>
      <w:tr w:rsidR="009B1DF7" w:rsidRPr="00A47F2F" w14:paraId="6DBEE019" w14:textId="77777777" w:rsidTr="00F1748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39" w:type="dxa"/>
            <w:hideMark/>
          </w:tcPr>
          <w:p w14:paraId="38096245" w14:textId="77777777" w:rsidR="009B1DF7" w:rsidRPr="00A47F2F" w:rsidRDefault="009B1DF7" w:rsidP="009B1DF7">
            <w:pPr>
              <w:spacing w:after="0" w:line="240" w:lineRule="auto"/>
              <w:jc w:val="center"/>
              <w:rPr>
                <w:b w:val="0"/>
                <w:bCs w:val="0"/>
                <w:color w:val="000000"/>
                <w:szCs w:val="24"/>
              </w:rPr>
            </w:pPr>
            <w:r w:rsidRPr="00A47F2F">
              <w:rPr>
                <w:b w:val="0"/>
                <w:bCs w:val="0"/>
                <w:color w:val="000000"/>
                <w:szCs w:val="24"/>
              </w:rPr>
              <w:t>3</w:t>
            </w:r>
          </w:p>
        </w:tc>
        <w:tc>
          <w:tcPr>
            <w:tcW w:w="9131" w:type="dxa"/>
          </w:tcPr>
          <w:p w14:paraId="5B0BC62F" w14:textId="6E1D1C10" w:rsidR="009B1DF7" w:rsidRPr="00A47F2F" w:rsidRDefault="009B1DF7" w:rsidP="009B1DF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Şehir Dışından gelen öğrenci velileri ile iletişim  kopukluğu</w:t>
            </w:r>
          </w:p>
        </w:tc>
      </w:tr>
      <w:tr w:rsidR="009B1DF7" w:rsidRPr="00A47F2F" w14:paraId="23090D9A" w14:textId="77777777" w:rsidTr="00F17488">
        <w:trPr>
          <w:trHeight w:val="289"/>
        </w:trPr>
        <w:tc>
          <w:tcPr>
            <w:cnfStyle w:val="001000000000" w:firstRow="0" w:lastRow="0" w:firstColumn="1" w:lastColumn="0" w:oddVBand="0" w:evenVBand="0" w:oddHBand="0" w:evenHBand="0" w:firstRowFirstColumn="0" w:firstRowLastColumn="0" w:lastRowFirstColumn="0" w:lastRowLastColumn="0"/>
            <w:tcW w:w="539" w:type="dxa"/>
            <w:hideMark/>
          </w:tcPr>
          <w:p w14:paraId="4EA815EB" w14:textId="77777777" w:rsidR="009B1DF7" w:rsidRPr="00A47F2F" w:rsidRDefault="009B1DF7" w:rsidP="009B1DF7">
            <w:pPr>
              <w:spacing w:after="0" w:line="240" w:lineRule="auto"/>
              <w:jc w:val="center"/>
              <w:rPr>
                <w:b w:val="0"/>
                <w:bCs w:val="0"/>
                <w:color w:val="000000"/>
                <w:szCs w:val="24"/>
              </w:rPr>
            </w:pPr>
            <w:r w:rsidRPr="00A47F2F">
              <w:rPr>
                <w:b w:val="0"/>
                <w:bCs w:val="0"/>
                <w:color w:val="000000"/>
                <w:szCs w:val="24"/>
              </w:rPr>
              <w:t>4</w:t>
            </w:r>
          </w:p>
        </w:tc>
        <w:tc>
          <w:tcPr>
            <w:tcW w:w="9131" w:type="dxa"/>
          </w:tcPr>
          <w:p w14:paraId="215DB582" w14:textId="1E4B0123" w:rsidR="009B1DF7" w:rsidRPr="00A47F2F" w:rsidRDefault="009B1DF7" w:rsidP="009B1DF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Pansiyondaki öğrencilerin belletmen öğretmenlerden akademik destek alması</w:t>
            </w:r>
          </w:p>
        </w:tc>
      </w:tr>
      <w:tr w:rsidR="009B1DF7" w:rsidRPr="00A47F2F" w14:paraId="25EB8B05" w14:textId="77777777" w:rsidTr="00F1748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39" w:type="dxa"/>
            <w:hideMark/>
          </w:tcPr>
          <w:p w14:paraId="2D5B8A77" w14:textId="77777777" w:rsidR="009B1DF7" w:rsidRPr="00A47F2F" w:rsidRDefault="009B1DF7" w:rsidP="009B1DF7">
            <w:pPr>
              <w:spacing w:after="0" w:line="240" w:lineRule="auto"/>
              <w:jc w:val="center"/>
              <w:rPr>
                <w:b w:val="0"/>
                <w:bCs w:val="0"/>
                <w:color w:val="000000"/>
                <w:szCs w:val="24"/>
              </w:rPr>
            </w:pPr>
            <w:r w:rsidRPr="00A47F2F">
              <w:rPr>
                <w:b w:val="0"/>
                <w:bCs w:val="0"/>
                <w:color w:val="000000"/>
                <w:szCs w:val="24"/>
              </w:rPr>
              <w:t>5</w:t>
            </w:r>
          </w:p>
        </w:tc>
        <w:tc>
          <w:tcPr>
            <w:tcW w:w="9131" w:type="dxa"/>
          </w:tcPr>
          <w:p w14:paraId="2BDBAF94" w14:textId="3E776658" w:rsidR="009B1DF7" w:rsidRPr="00A47F2F" w:rsidRDefault="009B1DF7" w:rsidP="009B1DF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Öğrencilerin okula sınavla gelmelerinden dolayı seviyelerinin eşit olması</w:t>
            </w:r>
          </w:p>
        </w:tc>
      </w:tr>
      <w:tr w:rsidR="009B1DF7" w:rsidRPr="00A47F2F" w14:paraId="28502E74" w14:textId="77777777" w:rsidTr="00F17488">
        <w:trPr>
          <w:trHeight w:val="289"/>
        </w:trPr>
        <w:tc>
          <w:tcPr>
            <w:cnfStyle w:val="001000000000" w:firstRow="0" w:lastRow="0" w:firstColumn="1" w:lastColumn="0" w:oddVBand="0" w:evenVBand="0" w:oddHBand="0" w:evenHBand="0" w:firstRowFirstColumn="0" w:firstRowLastColumn="0" w:lastRowFirstColumn="0" w:lastRowLastColumn="0"/>
            <w:tcW w:w="539" w:type="dxa"/>
            <w:hideMark/>
          </w:tcPr>
          <w:p w14:paraId="584118E1" w14:textId="77777777" w:rsidR="009B1DF7" w:rsidRPr="00A47F2F" w:rsidRDefault="009B1DF7" w:rsidP="009B1DF7">
            <w:pPr>
              <w:spacing w:after="0" w:line="240" w:lineRule="auto"/>
              <w:jc w:val="center"/>
              <w:rPr>
                <w:b w:val="0"/>
                <w:bCs w:val="0"/>
                <w:color w:val="000000"/>
                <w:szCs w:val="24"/>
              </w:rPr>
            </w:pPr>
            <w:r w:rsidRPr="00A47F2F">
              <w:rPr>
                <w:b w:val="0"/>
                <w:bCs w:val="0"/>
                <w:color w:val="000000"/>
                <w:szCs w:val="24"/>
              </w:rPr>
              <w:t>6</w:t>
            </w:r>
          </w:p>
        </w:tc>
        <w:tc>
          <w:tcPr>
            <w:tcW w:w="9131" w:type="dxa"/>
          </w:tcPr>
          <w:p w14:paraId="54645650" w14:textId="059E1484" w:rsidR="009B1DF7" w:rsidRPr="00A47F2F" w:rsidRDefault="009B1DF7" w:rsidP="009B1DF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 xml:space="preserve">Okulun yerleşim yerlerinden uzak olması </w:t>
            </w:r>
          </w:p>
        </w:tc>
      </w:tr>
    </w:tbl>
    <w:p w14:paraId="5633FDA9" w14:textId="00654469" w:rsidR="004778E9" w:rsidRPr="00A47F2F" w:rsidRDefault="00CA65BA" w:rsidP="004778E9">
      <w:pPr>
        <w:rPr>
          <w:szCs w:val="24"/>
        </w:rPr>
      </w:pPr>
      <w:r w:rsidRPr="00CA65BA">
        <w:rPr>
          <w:szCs w:val="24"/>
        </w:rPr>
        <w:t>Ortaöğretimde devamsızlık oranının yüksek olması</w:t>
      </w:r>
    </w:p>
    <w:tbl>
      <w:tblPr>
        <w:tblStyle w:val="GridTable4Accent11"/>
        <w:tblW w:w="9562" w:type="dxa"/>
        <w:tblLook w:val="04A0" w:firstRow="1" w:lastRow="0" w:firstColumn="1" w:lastColumn="0" w:noHBand="0" w:noVBand="1"/>
      </w:tblPr>
      <w:tblGrid>
        <w:gridCol w:w="533"/>
        <w:gridCol w:w="9029"/>
      </w:tblGrid>
      <w:tr w:rsidR="005637D8" w:rsidRPr="005637D8" w14:paraId="772B62BB" w14:textId="77777777" w:rsidTr="00F17488">
        <w:trPr>
          <w:cnfStyle w:val="100000000000" w:firstRow="1" w:lastRow="0" w:firstColumn="0" w:lastColumn="0" w:oddVBand="0" w:evenVBand="0" w:oddHBand="0"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9562" w:type="dxa"/>
            <w:gridSpan w:val="2"/>
            <w:hideMark/>
          </w:tcPr>
          <w:p w14:paraId="23971C74" w14:textId="77777777" w:rsidR="00F675E8" w:rsidRPr="005637D8" w:rsidRDefault="00F675E8" w:rsidP="00A20B34">
            <w:pPr>
              <w:spacing w:after="0" w:line="240" w:lineRule="auto"/>
              <w:rPr>
                <w:b w:val="0"/>
                <w:bCs w:val="0"/>
                <w:szCs w:val="24"/>
              </w:rPr>
            </w:pPr>
            <w:r w:rsidRPr="005637D8">
              <w:rPr>
                <w:b w:val="0"/>
                <w:bCs w:val="0"/>
                <w:szCs w:val="24"/>
              </w:rPr>
              <w:t>2.TEMA: EĞİTİM</w:t>
            </w:r>
            <w:r w:rsidR="00401E0F" w:rsidRPr="005637D8">
              <w:rPr>
                <w:b w:val="0"/>
                <w:bCs w:val="0"/>
                <w:szCs w:val="24"/>
              </w:rPr>
              <w:t xml:space="preserve"> VE ÖĞRETİMDE</w:t>
            </w:r>
            <w:r w:rsidRPr="005637D8">
              <w:rPr>
                <w:b w:val="0"/>
                <w:bCs w:val="0"/>
                <w:szCs w:val="24"/>
              </w:rPr>
              <w:t xml:space="preserve"> KALİTE</w:t>
            </w:r>
          </w:p>
        </w:tc>
      </w:tr>
      <w:tr w:rsidR="009B1DF7" w:rsidRPr="00A47F2F" w14:paraId="24456D50" w14:textId="77777777" w:rsidTr="00F1748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3" w:type="dxa"/>
            <w:hideMark/>
          </w:tcPr>
          <w:p w14:paraId="5677A2E8" w14:textId="77777777" w:rsidR="009B1DF7" w:rsidRPr="00A47F2F" w:rsidRDefault="009B1DF7" w:rsidP="009B1DF7">
            <w:pPr>
              <w:spacing w:after="0" w:line="240" w:lineRule="auto"/>
              <w:jc w:val="center"/>
              <w:rPr>
                <w:b w:val="0"/>
                <w:bCs w:val="0"/>
                <w:color w:val="000000"/>
                <w:szCs w:val="24"/>
              </w:rPr>
            </w:pPr>
            <w:r w:rsidRPr="00A47F2F">
              <w:rPr>
                <w:b w:val="0"/>
                <w:bCs w:val="0"/>
                <w:color w:val="000000"/>
                <w:szCs w:val="24"/>
              </w:rPr>
              <w:t>1</w:t>
            </w:r>
          </w:p>
        </w:tc>
        <w:tc>
          <w:tcPr>
            <w:tcW w:w="9029" w:type="dxa"/>
            <w:hideMark/>
          </w:tcPr>
          <w:p w14:paraId="46B18B9A" w14:textId="125FE010" w:rsidR="009B1DF7" w:rsidRPr="00A47F2F" w:rsidRDefault="009B1DF7" w:rsidP="009B1DF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F624B9">
              <w:rPr>
                <w:rFonts w:ascii="Times New Roman" w:hAnsi="Times New Roman"/>
                <w:color w:val="000000"/>
                <w:szCs w:val="24"/>
              </w:rPr>
              <w:t>Öğrencilere hedef belirleme çalışmaları yapılması</w:t>
            </w:r>
          </w:p>
        </w:tc>
      </w:tr>
      <w:tr w:rsidR="009B1DF7" w:rsidRPr="00A47F2F" w14:paraId="754694F1" w14:textId="77777777" w:rsidTr="00F17488">
        <w:trPr>
          <w:trHeight w:val="58"/>
        </w:trPr>
        <w:tc>
          <w:tcPr>
            <w:cnfStyle w:val="001000000000" w:firstRow="0" w:lastRow="0" w:firstColumn="1" w:lastColumn="0" w:oddVBand="0" w:evenVBand="0" w:oddHBand="0" w:evenHBand="0" w:firstRowFirstColumn="0" w:firstRowLastColumn="0" w:lastRowFirstColumn="0" w:lastRowLastColumn="0"/>
            <w:tcW w:w="533" w:type="dxa"/>
            <w:hideMark/>
          </w:tcPr>
          <w:p w14:paraId="167F4BCA" w14:textId="77777777" w:rsidR="009B1DF7" w:rsidRPr="00A47F2F" w:rsidRDefault="009B1DF7" w:rsidP="009B1DF7">
            <w:pPr>
              <w:spacing w:after="0" w:line="240" w:lineRule="auto"/>
              <w:jc w:val="center"/>
              <w:rPr>
                <w:b w:val="0"/>
                <w:bCs w:val="0"/>
                <w:color w:val="000000"/>
                <w:szCs w:val="24"/>
              </w:rPr>
            </w:pPr>
            <w:r w:rsidRPr="00A47F2F">
              <w:rPr>
                <w:b w:val="0"/>
                <w:bCs w:val="0"/>
                <w:color w:val="000000"/>
                <w:szCs w:val="24"/>
              </w:rPr>
              <w:t>2</w:t>
            </w:r>
          </w:p>
        </w:tc>
        <w:tc>
          <w:tcPr>
            <w:tcW w:w="9029" w:type="dxa"/>
            <w:hideMark/>
          </w:tcPr>
          <w:p w14:paraId="2C8B40ED" w14:textId="032381FC" w:rsidR="009B1DF7" w:rsidRPr="00A47F2F" w:rsidRDefault="009B1DF7" w:rsidP="009B1DF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F624B9">
              <w:rPr>
                <w:rFonts w:ascii="Times New Roman" w:hAnsi="Times New Roman"/>
                <w:color w:val="000000"/>
                <w:szCs w:val="24"/>
              </w:rPr>
              <w:t xml:space="preserve"> Parçalanmış aile çocuklarıyla özel ilgilenilmesi</w:t>
            </w:r>
          </w:p>
        </w:tc>
      </w:tr>
      <w:tr w:rsidR="009B1DF7" w:rsidRPr="00A47F2F" w14:paraId="2D01F8B3" w14:textId="77777777" w:rsidTr="00F1748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3" w:type="dxa"/>
            <w:hideMark/>
          </w:tcPr>
          <w:p w14:paraId="2FCCE161" w14:textId="77777777" w:rsidR="009B1DF7" w:rsidRPr="00A47F2F" w:rsidRDefault="009B1DF7" w:rsidP="009B1DF7">
            <w:pPr>
              <w:spacing w:after="0" w:line="240" w:lineRule="auto"/>
              <w:jc w:val="center"/>
              <w:rPr>
                <w:b w:val="0"/>
                <w:bCs w:val="0"/>
                <w:color w:val="000000"/>
                <w:szCs w:val="24"/>
              </w:rPr>
            </w:pPr>
            <w:r w:rsidRPr="00A47F2F">
              <w:rPr>
                <w:b w:val="0"/>
                <w:bCs w:val="0"/>
                <w:color w:val="000000"/>
                <w:szCs w:val="24"/>
              </w:rPr>
              <w:t>3</w:t>
            </w:r>
          </w:p>
        </w:tc>
        <w:tc>
          <w:tcPr>
            <w:tcW w:w="9029" w:type="dxa"/>
          </w:tcPr>
          <w:p w14:paraId="61EF1B94" w14:textId="043E4E8F" w:rsidR="009B1DF7" w:rsidRPr="00A47F2F" w:rsidRDefault="009B1DF7" w:rsidP="009B1DF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F624B9">
              <w:rPr>
                <w:rFonts w:ascii="Times New Roman" w:hAnsi="Times New Roman"/>
                <w:color w:val="000000"/>
                <w:szCs w:val="24"/>
              </w:rPr>
              <w:t>İdarenin ve öğretmenlerin akademik desteği</w:t>
            </w:r>
          </w:p>
        </w:tc>
      </w:tr>
      <w:tr w:rsidR="009B1DF7" w:rsidRPr="00A47F2F" w14:paraId="53C773A9" w14:textId="77777777" w:rsidTr="00F17488">
        <w:trPr>
          <w:trHeight w:val="58"/>
        </w:trPr>
        <w:tc>
          <w:tcPr>
            <w:cnfStyle w:val="001000000000" w:firstRow="0" w:lastRow="0" w:firstColumn="1" w:lastColumn="0" w:oddVBand="0" w:evenVBand="0" w:oddHBand="0" w:evenHBand="0" w:firstRowFirstColumn="0" w:firstRowLastColumn="0" w:lastRowFirstColumn="0" w:lastRowLastColumn="0"/>
            <w:tcW w:w="533" w:type="dxa"/>
            <w:hideMark/>
          </w:tcPr>
          <w:p w14:paraId="0CEBA923" w14:textId="77777777" w:rsidR="009B1DF7" w:rsidRPr="00A47F2F" w:rsidRDefault="009B1DF7" w:rsidP="009B1DF7">
            <w:pPr>
              <w:spacing w:after="0" w:line="240" w:lineRule="auto"/>
              <w:jc w:val="center"/>
              <w:rPr>
                <w:b w:val="0"/>
                <w:bCs w:val="0"/>
                <w:color w:val="000000"/>
                <w:szCs w:val="24"/>
              </w:rPr>
            </w:pPr>
            <w:r w:rsidRPr="00A47F2F">
              <w:rPr>
                <w:b w:val="0"/>
                <w:bCs w:val="0"/>
                <w:color w:val="000000"/>
                <w:szCs w:val="24"/>
              </w:rPr>
              <w:t>5</w:t>
            </w:r>
          </w:p>
        </w:tc>
        <w:tc>
          <w:tcPr>
            <w:tcW w:w="9029" w:type="dxa"/>
          </w:tcPr>
          <w:p w14:paraId="47C460EE" w14:textId="0B32D890" w:rsidR="009B1DF7" w:rsidRPr="00A47F2F" w:rsidRDefault="009B1DF7" w:rsidP="009B1DF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F624B9">
              <w:rPr>
                <w:rFonts w:ascii="Times New Roman" w:hAnsi="Times New Roman"/>
                <w:color w:val="000000"/>
                <w:szCs w:val="24"/>
              </w:rPr>
              <w:t>Okulda teknolojik araçların yeterli olması ve aktif olarak kullanılması</w:t>
            </w:r>
          </w:p>
        </w:tc>
      </w:tr>
    </w:tbl>
    <w:p w14:paraId="23B8B44F" w14:textId="0FBF2D4D" w:rsidR="00E170ED" w:rsidRDefault="00CA65BA" w:rsidP="001B455A">
      <w:pPr>
        <w:rPr>
          <w:szCs w:val="24"/>
        </w:rPr>
      </w:pPr>
      <w:r w:rsidRPr="00CA65BA">
        <w:rPr>
          <w:szCs w:val="24"/>
        </w:rPr>
        <w:t>Ulusal ve uluslararası proje çalışmalarına katılan öğretmen ve öğrenci sayılarının yeterli olmaması</w:t>
      </w:r>
    </w:p>
    <w:p w14:paraId="21953CB5" w14:textId="77777777" w:rsidR="00CA65BA" w:rsidRPr="00A47F2F" w:rsidRDefault="00CA65BA" w:rsidP="001B455A">
      <w:pPr>
        <w:rPr>
          <w:szCs w:val="24"/>
        </w:rPr>
      </w:pPr>
    </w:p>
    <w:tbl>
      <w:tblPr>
        <w:tblStyle w:val="GridTable4Accent11"/>
        <w:tblW w:w="9682" w:type="dxa"/>
        <w:tblLayout w:type="fixed"/>
        <w:tblLook w:val="04A0" w:firstRow="1" w:lastRow="0" w:firstColumn="1" w:lastColumn="0" w:noHBand="0" w:noVBand="1"/>
      </w:tblPr>
      <w:tblGrid>
        <w:gridCol w:w="419"/>
        <w:gridCol w:w="9263"/>
      </w:tblGrid>
      <w:tr w:rsidR="005637D8" w:rsidRPr="005637D8" w14:paraId="4DDB9514" w14:textId="77777777" w:rsidTr="00F17488">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682" w:type="dxa"/>
            <w:gridSpan w:val="2"/>
            <w:hideMark/>
          </w:tcPr>
          <w:p w14:paraId="7FE9F7FD" w14:textId="77777777" w:rsidR="000413B1" w:rsidRPr="005637D8" w:rsidRDefault="00A20B34" w:rsidP="00A20B34">
            <w:pPr>
              <w:spacing w:after="0" w:line="240" w:lineRule="auto"/>
              <w:rPr>
                <w:b w:val="0"/>
                <w:bCs w:val="0"/>
                <w:szCs w:val="24"/>
              </w:rPr>
            </w:pPr>
            <w:r w:rsidRPr="005637D8">
              <w:rPr>
                <w:b w:val="0"/>
                <w:bCs w:val="0"/>
                <w:szCs w:val="24"/>
              </w:rPr>
              <w:t>3</w:t>
            </w:r>
            <w:r w:rsidR="000413B1" w:rsidRPr="005637D8">
              <w:rPr>
                <w:b w:val="0"/>
                <w:bCs w:val="0"/>
                <w:szCs w:val="24"/>
              </w:rPr>
              <w:t>.TEMA: KURUMSAL KAPASİTE</w:t>
            </w:r>
          </w:p>
        </w:tc>
      </w:tr>
      <w:tr w:rsidR="009B1DF7" w:rsidRPr="00A47F2F" w14:paraId="13D87BAB" w14:textId="77777777" w:rsidTr="00F1748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19" w:type="dxa"/>
            <w:hideMark/>
          </w:tcPr>
          <w:p w14:paraId="7BF2F6F4" w14:textId="77777777" w:rsidR="009B1DF7" w:rsidRPr="00A47F2F" w:rsidRDefault="009B1DF7" w:rsidP="009B1DF7">
            <w:pPr>
              <w:spacing w:after="0" w:line="240" w:lineRule="auto"/>
              <w:jc w:val="center"/>
              <w:rPr>
                <w:b w:val="0"/>
                <w:bCs w:val="0"/>
                <w:color w:val="000000"/>
                <w:szCs w:val="24"/>
              </w:rPr>
            </w:pPr>
            <w:r w:rsidRPr="00A47F2F">
              <w:rPr>
                <w:b w:val="0"/>
                <w:bCs w:val="0"/>
                <w:color w:val="000000"/>
                <w:szCs w:val="24"/>
              </w:rPr>
              <w:t>1</w:t>
            </w:r>
          </w:p>
        </w:tc>
        <w:tc>
          <w:tcPr>
            <w:tcW w:w="9263" w:type="dxa"/>
          </w:tcPr>
          <w:p w14:paraId="32F8F4EA" w14:textId="2EA28225" w:rsidR="009B1DF7" w:rsidRPr="00A47F2F" w:rsidRDefault="009B1DF7" w:rsidP="009B1DF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F624B9">
              <w:rPr>
                <w:rFonts w:ascii="Times New Roman" w:hAnsi="Times New Roman"/>
                <w:color w:val="000000"/>
                <w:szCs w:val="24"/>
              </w:rPr>
              <w:t>Yönetim-öğrenci-öğretmen-veli arasında başarılı bir iletişimin olması</w:t>
            </w:r>
          </w:p>
        </w:tc>
      </w:tr>
      <w:tr w:rsidR="009B1DF7" w:rsidRPr="00A47F2F" w14:paraId="058C5A02" w14:textId="77777777" w:rsidTr="00F17488">
        <w:trPr>
          <w:trHeight w:val="303"/>
        </w:trPr>
        <w:tc>
          <w:tcPr>
            <w:cnfStyle w:val="001000000000" w:firstRow="0" w:lastRow="0" w:firstColumn="1" w:lastColumn="0" w:oddVBand="0" w:evenVBand="0" w:oddHBand="0" w:evenHBand="0" w:firstRowFirstColumn="0" w:firstRowLastColumn="0" w:lastRowFirstColumn="0" w:lastRowLastColumn="0"/>
            <w:tcW w:w="419" w:type="dxa"/>
            <w:hideMark/>
          </w:tcPr>
          <w:p w14:paraId="730D0D9C" w14:textId="77777777" w:rsidR="009B1DF7" w:rsidRPr="00A47F2F" w:rsidRDefault="009B1DF7" w:rsidP="009B1DF7">
            <w:pPr>
              <w:spacing w:after="0" w:line="240" w:lineRule="auto"/>
              <w:jc w:val="center"/>
              <w:rPr>
                <w:b w:val="0"/>
                <w:bCs w:val="0"/>
                <w:color w:val="000000"/>
                <w:szCs w:val="24"/>
              </w:rPr>
            </w:pPr>
            <w:r w:rsidRPr="00A47F2F">
              <w:rPr>
                <w:b w:val="0"/>
                <w:bCs w:val="0"/>
                <w:color w:val="000000"/>
                <w:szCs w:val="24"/>
              </w:rPr>
              <w:t>2</w:t>
            </w:r>
          </w:p>
        </w:tc>
        <w:tc>
          <w:tcPr>
            <w:tcW w:w="9263" w:type="dxa"/>
          </w:tcPr>
          <w:p w14:paraId="56D0063E" w14:textId="2B679731" w:rsidR="009B1DF7" w:rsidRPr="00A47F2F" w:rsidRDefault="009B1DF7" w:rsidP="009B1DF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F624B9">
              <w:rPr>
                <w:rFonts w:ascii="Times New Roman" w:hAnsi="Times New Roman"/>
                <w:color w:val="000000"/>
                <w:szCs w:val="24"/>
              </w:rPr>
              <w:t>Okul binasının yeni  ve güvenli olması</w:t>
            </w:r>
          </w:p>
        </w:tc>
      </w:tr>
      <w:tr w:rsidR="009B1DF7" w:rsidRPr="00A47F2F" w14:paraId="2152742D" w14:textId="77777777" w:rsidTr="00F1748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19" w:type="dxa"/>
            <w:hideMark/>
          </w:tcPr>
          <w:p w14:paraId="7465BE43" w14:textId="77777777" w:rsidR="009B1DF7" w:rsidRPr="00A47F2F" w:rsidRDefault="009B1DF7" w:rsidP="009B1DF7">
            <w:pPr>
              <w:spacing w:after="0" w:line="240" w:lineRule="auto"/>
              <w:jc w:val="center"/>
              <w:rPr>
                <w:b w:val="0"/>
                <w:bCs w:val="0"/>
                <w:color w:val="000000"/>
                <w:szCs w:val="24"/>
              </w:rPr>
            </w:pPr>
            <w:r w:rsidRPr="00A47F2F">
              <w:rPr>
                <w:b w:val="0"/>
                <w:bCs w:val="0"/>
                <w:color w:val="000000"/>
                <w:szCs w:val="24"/>
              </w:rPr>
              <w:t>3</w:t>
            </w:r>
          </w:p>
        </w:tc>
        <w:tc>
          <w:tcPr>
            <w:tcW w:w="9263" w:type="dxa"/>
          </w:tcPr>
          <w:p w14:paraId="7E4111BD" w14:textId="401FECCC" w:rsidR="009B1DF7" w:rsidRPr="00A47F2F" w:rsidRDefault="009B1DF7" w:rsidP="009B1DF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rFonts w:ascii="Times New Roman" w:hAnsi="Times New Roman"/>
                <w:color w:val="000000"/>
                <w:szCs w:val="24"/>
              </w:rPr>
              <w:t xml:space="preserve">Okulda </w:t>
            </w:r>
            <w:r w:rsidRPr="00F624B9">
              <w:rPr>
                <w:rFonts w:ascii="Times New Roman" w:hAnsi="Times New Roman"/>
                <w:color w:val="000000"/>
                <w:szCs w:val="24"/>
              </w:rPr>
              <w:t xml:space="preserve"> spor salonunu</w:t>
            </w:r>
            <w:r>
              <w:rPr>
                <w:rFonts w:ascii="Times New Roman" w:hAnsi="Times New Roman"/>
                <w:color w:val="000000"/>
                <w:szCs w:val="24"/>
              </w:rPr>
              <w:t>n olm</w:t>
            </w:r>
            <w:r w:rsidRPr="00F624B9">
              <w:rPr>
                <w:rFonts w:ascii="Times New Roman" w:hAnsi="Times New Roman"/>
                <w:color w:val="000000"/>
                <w:szCs w:val="24"/>
              </w:rPr>
              <w:t>ası</w:t>
            </w:r>
          </w:p>
        </w:tc>
      </w:tr>
      <w:tr w:rsidR="009B1DF7" w:rsidRPr="00A47F2F" w14:paraId="1B9AED54" w14:textId="77777777" w:rsidTr="00F17488">
        <w:trPr>
          <w:trHeight w:val="303"/>
        </w:trPr>
        <w:tc>
          <w:tcPr>
            <w:cnfStyle w:val="001000000000" w:firstRow="0" w:lastRow="0" w:firstColumn="1" w:lastColumn="0" w:oddVBand="0" w:evenVBand="0" w:oddHBand="0" w:evenHBand="0" w:firstRowFirstColumn="0" w:firstRowLastColumn="0" w:lastRowFirstColumn="0" w:lastRowLastColumn="0"/>
            <w:tcW w:w="419" w:type="dxa"/>
            <w:hideMark/>
          </w:tcPr>
          <w:p w14:paraId="733FA734" w14:textId="77777777" w:rsidR="009B1DF7" w:rsidRPr="00A47F2F" w:rsidRDefault="009B1DF7" w:rsidP="009B1DF7">
            <w:pPr>
              <w:spacing w:after="0" w:line="240" w:lineRule="auto"/>
              <w:jc w:val="center"/>
              <w:rPr>
                <w:b w:val="0"/>
                <w:bCs w:val="0"/>
                <w:color w:val="000000"/>
                <w:szCs w:val="24"/>
              </w:rPr>
            </w:pPr>
            <w:r w:rsidRPr="00A47F2F">
              <w:rPr>
                <w:b w:val="0"/>
                <w:bCs w:val="0"/>
                <w:color w:val="000000"/>
                <w:szCs w:val="24"/>
              </w:rPr>
              <w:t>4</w:t>
            </w:r>
          </w:p>
        </w:tc>
        <w:tc>
          <w:tcPr>
            <w:tcW w:w="9263" w:type="dxa"/>
          </w:tcPr>
          <w:p w14:paraId="6BFE7351" w14:textId="23CC1837" w:rsidR="009B1DF7" w:rsidRPr="00A47F2F" w:rsidRDefault="009B1DF7" w:rsidP="009B1DF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F624B9">
              <w:rPr>
                <w:rFonts w:ascii="Times New Roman" w:hAnsi="Times New Roman"/>
                <w:color w:val="000000"/>
                <w:szCs w:val="24"/>
              </w:rPr>
              <w:t>Okulda yardımcı personel sayısı yetersiz olması</w:t>
            </w:r>
          </w:p>
        </w:tc>
      </w:tr>
      <w:tr w:rsidR="009B1DF7" w:rsidRPr="00A47F2F" w14:paraId="3B3649EF" w14:textId="77777777" w:rsidTr="00F1748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19" w:type="dxa"/>
            <w:hideMark/>
          </w:tcPr>
          <w:p w14:paraId="218F6F95" w14:textId="77777777" w:rsidR="009B1DF7" w:rsidRPr="00A47F2F" w:rsidRDefault="009B1DF7" w:rsidP="009B1DF7">
            <w:pPr>
              <w:spacing w:after="0" w:line="240" w:lineRule="auto"/>
              <w:jc w:val="center"/>
              <w:rPr>
                <w:b w:val="0"/>
                <w:bCs w:val="0"/>
                <w:color w:val="000000"/>
                <w:szCs w:val="24"/>
              </w:rPr>
            </w:pPr>
            <w:r w:rsidRPr="00A47F2F">
              <w:rPr>
                <w:b w:val="0"/>
                <w:bCs w:val="0"/>
                <w:color w:val="000000"/>
                <w:szCs w:val="24"/>
              </w:rPr>
              <w:t>5</w:t>
            </w:r>
          </w:p>
        </w:tc>
        <w:tc>
          <w:tcPr>
            <w:tcW w:w="9263" w:type="dxa"/>
          </w:tcPr>
          <w:p w14:paraId="16B86639" w14:textId="67C9C21B" w:rsidR="009B1DF7" w:rsidRPr="00A47F2F" w:rsidRDefault="009B1DF7" w:rsidP="009B1DF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F624B9">
              <w:rPr>
                <w:rFonts w:ascii="Times New Roman" w:hAnsi="Times New Roman"/>
                <w:color w:val="000000"/>
                <w:szCs w:val="24"/>
              </w:rPr>
              <w:t>İş güvenliğini sağlamak için gerekli önlemler alınmış olması</w:t>
            </w:r>
          </w:p>
        </w:tc>
      </w:tr>
      <w:tr w:rsidR="009B1DF7" w:rsidRPr="00A47F2F" w14:paraId="058D0A70" w14:textId="77777777" w:rsidTr="00F17488">
        <w:trPr>
          <w:trHeight w:val="303"/>
        </w:trPr>
        <w:tc>
          <w:tcPr>
            <w:cnfStyle w:val="001000000000" w:firstRow="0" w:lastRow="0" w:firstColumn="1" w:lastColumn="0" w:oddVBand="0" w:evenVBand="0" w:oddHBand="0" w:evenHBand="0" w:firstRowFirstColumn="0" w:firstRowLastColumn="0" w:lastRowFirstColumn="0" w:lastRowLastColumn="0"/>
            <w:tcW w:w="419" w:type="dxa"/>
            <w:hideMark/>
          </w:tcPr>
          <w:p w14:paraId="2CBF3CA1" w14:textId="77777777" w:rsidR="009B1DF7" w:rsidRPr="00A47F2F" w:rsidRDefault="009B1DF7" w:rsidP="009B1DF7">
            <w:pPr>
              <w:spacing w:after="0" w:line="240" w:lineRule="auto"/>
              <w:jc w:val="center"/>
              <w:rPr>
                <w:b w:val="0"/>
                <w:bCs w:val="0"/>
                <w:color w:val="000000"/>
                <w:szCs w:val="24"/>
              </w:rPr>
            </w:pPr>
            <w:r w:rsidRPr="00A47F2F">
              <w:rPr>
                <w:b w:val="0"/>
                <w:bCs w:val="0"/>
                <w:color w:val="000000"/>
                <w:szCs w:val="24"/>
              </w:rPr>
              <w:t>6</w:t>
            </w:r>
          </w:p>
        </w:tc>
        <w:tc>
          <w:tcPr>
            <w:tcW w:w="9263" w:type="dxa"/>
          </w:tcPr>
          <w:p w14:paraId="3F85A80E" w14:textId="422874A1" w:rsidR="009B1DF7" w:rsidRPr="00A47F2F" w:rsidRDefault="009B1DF7" w:rsidP="009B1DF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F624B9">
              <w:rPr>
                <w:rFonts w:ascii="Times New Roman" w:hAnsi="Times New Roman"/>
                <w:color w:val="000000"/>
                <w:szCs w:val="24"/>
              </w:rPr>
              <w:t>Yönetim-öğrenci-öğretmen-veli arasında başarılı bir iletişimin olması</w:t>
            </w:r>
          </w:p>
        </w:tc>
      </w:tr>
    </w:tbl>
    <w:p w14:paraId="1AD217FD" w14:textId="77777777" w:rsidR="00CA65BA" w:rsidRDefault="00CA65BA" w:rsidP="002B6FDB">
      <w:bookmarkStart w:id="29" w:name="_Toc416085142"/>
      <w:bookmarkStart w:id="30" w:name="_Toc529519455"/>
      <w:r w:rsidRPr="00CA65BA">
        <w:t xml:space="preserve">Çalışanların motivasyonunu artıracak unsurların yetersiz olması </w:t>
      </w:r>
    </w:p>
    <w:p w14:paraId="6C2C4812" w14:textId="77777777" w:rsidR="00CA65BA" w:rsidRDefault="00CA65BA" w:rsidP="002B6FDB">
      <w:r w:rsidRPr="00CA65BA">
        <w:t xml:space="preserve">Çalışanların ödüllendirilmesinin yeterli düzeyde olmaması </w:t>
      </w:r>
    </w:p>
    <w:p w14:paraId="68AD2563" w14:textId="6493BF35" w:rsidR="003322A4" w:rsidRPr="003322A4" w:rsidRDefault="00CA65BA" w:rsidP="002B6FDB">
      <w:r w:rsidRPr="00CA65BA">
        <w:t xml:space="preserve">Kurumsal aidiyet duygusunun geliştirilmesine yönelik faaliyetlerin yetersiz olması </w:t>
      </w:r>
      <w:r w:rsidR="00B11140">
        <w:br w:type="page"/>
      </w:r>
      <w:bookmarkEnd w:id="29"/>
      <w:bookmarkEnd w:id="30"/>
    </w:p>
    <w:p w14:paraId="55804837" w14:textId="77777777" w:rsidR="00153471" w:rsidRPr="00A47F2F" w:rsidRDefault="008D4E73" w:rsidP="002B6FDB">
      <w:pPr>
        <w:pStyle w:val="Balk1"/>
      </w:pPr>
      <w:bookmarkStart w:id="31" w:name="_Toc411525143"/>
      <w:bookmarkStart w:id="32" w:name="_Toc416085144"/>
      <w:bookmarkStart w:id="33" w:name="_Toc529519458"/>
      <w:bookmarkStart w:id="34" w:name="_Toc531097539"/>
      <w:r>
        <w:lastRenderedPageBreak/>
        <w:t xml:space="preserve">BÖLÜM III: </w:t>
      </w:r>
      <w:r w:rsidR="00153471" w:rsidRPr="00A47F2F">
        <w:t>MİSYON, VİZYON VE TEMEL DEĞERLER</w:t>
      </w:r>
      <w:bookmarkEnd w:id="31"/>
      <w:bookmarkEnd w:id="32"/>
      <w:bookmarkEnd w:id="33"/>
      <w:bookmarkEnd w:id="34"/>
    </w:p>
    <w:p w14:paraId="355F4C7C" w14:textId="77777777"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2405F71B" w14:textId="01EAF40E" w:rsidR="008E325C" w:rsidRPr="00A47F2F" w:rsidRDefault="00D41148" w:rsidP="00D41148">
      <w:pPr>
        <w:pStyle w:val="Balk2"/>
      </w:pPr>
      <w:bookmarkStart w:id="35" w:name="_Toc531097540"/>
      <w:r>
        <w:t>MİSYO</w:t>
      </w:r>
      <w:r w:rsidR="008E325C" w:rsidRPr="00A47F2F">
        <w:t>N</w:t>
      </w:r>
      <w:r w:rsidR="00B11140">
        <w:t>UMUZ</w:t>
      </w:r>
      <w:r w:rsidR="00373590">
        <w:t xml:space="preserve"> </w:t>
      </w:r>
      <w:bookmarkEnd w:id="35"/>
    </w:p>
    <w:p w14:paraId="13E59A48" w14:textId="77777777" w:rsidR="00B11140" w:rsidRDefault="004826B1" w:rsidP="00B11140">
      <w:pPr>
        <w:ind w:left="284"/>
        <w:jc w:val="both"/>
        <w:rPr>
          <w:szCs w:val="24"/>
        </w:rPr>
      </w:pPr>
      <w:r>
        <w:rPr>
          <w:szCs w:val="24"/>
        </w:rPr>
        <w:t xml:space="preserve">Okuyan, sorgulayan, özgür düşünen, teknolojik gelişmelere açık ve bunu daha ileriye taşıyabilecek bir vizyona sahip, milli ve manevi değerlere bağlı, hakkı ve adaleti üstün tutan, kendini milletini ve insanlığı yaşatmaya adamış, insanlığın sorunlarına çözüm arayan, kültürel değerlerini yaşayan ve yaşatan, Türkçeyi iyi kullanabilen, farklı </w:t>
      </w:r>
      <w:r w:rsidR="00A32EE0">
        <w:rPr>
          <w:szCs w:val="24"/>
        </w:rPr>
        <w:t>kültür</w:t>
      </w:r>
      <w:r>
        <w:rPr>
          <w:szCs w:val="24"/>
        </w:rPr>
        <w:t xml:space="preserve"> ve düşüncelere saygılı, duygudaşlık (empati) kurabilen, iletişim ve problem çözme becerisi gelişmiş, ekip çalışmasına yatkın, sürekli kendini yenileyen, yabancı dil öğrenmenin bilincini taşıyan, medya okur yazarı olan, bilişim teknolojilerini kullanabilen, tarihinden ve inancından aldığı güçle geleceği kurgulayan bir nesil yetiştirmek. </w:t>
      </w:r>
    </w:p>
    <w:p w14:paraId="6A5C7CF8" w14:textId="77777777" w:rsidR="00B11140" w:rsidRDefault="00B11140" w:rsidP="00B11140">
      <w:pPr>
        <w:ind w:left="284"/>
        <w:jc w:val="both"/>
        <w:rPr>
          <w:szCs w:val="24"/>
        </w:rPr>
      </w:pPr>
    </w:p>
    <w:p w14:paraId="79331480" w14:textId="14BAB4B6" w:rsidR="00B11140" w:rsidRPr="00A47F2F" w:rsidRDefault="00B11140" w:rsidP="00D41148">
      <w:pPr>
        <w:pStyle w:val="Balk2"/>
      </w:pPr>
      <w:bookmarkStart w:id="36" w:name="_Toc531097541"/>
      <w:r>
        <w:t>VİZ</w:t>
      </w:r>
      <w:r w:rsidR="00D41148">
        <w:t>YO</w:t>
      </w:r>
      <w:r w:rsidRPr="00A47F2F">
        <w:t>N</w:t>
      </w:r>
      <w:r>
        <w:t>UMUZ</w:t>
      </w:r>
      <w:r w:rsidR="00373590">
        <w:t xml:space="preserve"> </w:t>
      </w:r>
      <w:bookmarkEnd w:id="36"/>
    </w:p>
    <w:p w14:paraId="37A66D9C" w14:textId="77777777" w:rsidR="00B11140" w:rsidRPr="000C3FAE" w:rsidRDefault="000C3FAE" w:rsidP="00B11140">
      <w:pPr>
        <w:ind w:left="284"/>
        <w:jc w:val="both"/>
        <w:rPr>
          <w:szCs w:val="24"/>
        </w:rPr>
      </w:pPr>
      <w:r w:rsidRPr="000C3FAE">
        <w:rPr>
          <w:szCs w:val="24"/>
        </w:rPr>
        <w:t xml:space="preserve">Milletimizin değerlerinden ve hedeflerinden yola çıkarak, öğretmenlerin rehberliği ve öğrencilerimizin çalışmalarıyla bilim ve teknolojinin imkânlarını kullanarak bilimde, sanatta, edebiyatta ortaya koyduğu proje ve çalışmalarla ülkemizi daha ileriye taşıma misyonunu sürekli canlı tutan bir okul olmak. </w:t>
      </w:r>
    </w:p>
    <w:p w14:paraId="7CB6937F" w14:textId="77777777" w:rsidR="00A258EB" w:rsidRPr="00A258EB" w:rsidRDefault="00A258EB" w:rsidP="00A258EB">
      <w:pPr>
        <w:spacing w:after="0" w:line="240" w:lineRule="auto"/>
        <w:rPr>
          <w:rFonts w:ascii="Times New Roman" w:hAnsi="Times New Roman"/>
          <w:szCs w:val="24"/>
        </w:rPr>
      </w:pPr>
      <w:bookmarkStart w:id="37" w:name="_Toc411525145"/>
      <w:bookmarkStart w:id="38" w:name="_Toc416085153"/>
      <w:bookmarkStart w:id="39" w:name="_Toc529519459"/>
      <w:bookmarkStart w:id="40" w:name="_Toc531097543"/>
      <w:r w:rsidRPr="00A258EB">
        <w:rPr>
          <w:rFonts w:ascii="Times New Roman" w:hAnsi="Times New Roman"/>
          <w:szCs w:val="24"/>
        </w:rPr>
        <w:t xml:space="preserve">TEMEL DEĞERLERİMİZ </w:t>
      </w:r>
    </w:p>
    <w:p w14:paraId="03456348" w14:textId="77777777" w:rsidR="00A258EB" w:rsidRPr="00A258EB" w:rsidRDefault="00A258EB" w:rsidP="00A258EB">
      <w:pPr>
        <w:spacing w:after="0" w:line="240" w:lineRule="auto"/>
        <w:rPr>
          <w:rFonts w:ascii="Times New Roman" w:hAnsi="Times New Roman"/>
          <w:szCs w:val="24"/>
        </w:rPr>
      </w:pPr>
    </w:p>
    <w:p w14:paraId="17FE6340" w14:textId="77777777" w:rsidR="00A258EB" w:rsidRPr="00A258EB" w:rsidRDefault="00A258EB" w:rsidP="00A258EB">
      <w:pPr>
        <w:spacing w:after="0" w:line="240" w:lineRule="auto"/>
        <w:rPr>
          <w:rFonts w:ascii="Times New Roman" w:hAnsi="Times New Roman"/>
          <w:szCs w:val="24"/>
        </w:rPr>
      </w:pPr>
      <w:r w:rsidRPr="00A258EB">
        <w:rPr>
          <w:rFonts w:ascii="Times New Roman" w:hAnsi="Times New Roman"/>
          <w:szCs w:val="24"/>
        </w:rPr>
        <w:t>1-) Çalışkanlık</w:t>
      </w:r>
    </w:p>
    <w:p w14:paraId="15325A88" w14:textId="77777777" w:rsidR="00A258EB" w:rsidRPr="00A258EB" w:rsidRDefault="00A258EB" w:rsidP="00A258EB">
      <w:pPr>
        <w:spacing w:after="0" w:line="240" w:lineRule="auto"/>
        <w:rPr>
          <w:rFonts w:ascii="Times New Roman" w:hAnsi="Times New Roman"/>
          <w:szCs w:val="24"/>
        </w:rPr>
      </w:pPr>
      <w:r w:rsidRPr="00A258EB">
        <w:rPr>
          <w:rFonts w:ascii="Times New Roman" w:hAnsi="Times New Roman"/>
          <w:szCs w:val="24"/>
        </w:rPr>
        <w:t xml:space="preserve">2-) Doğruluk ve Güven </w:t>
      </w:r>
    </w:p>
    <w:p w14:paraId="47C7DA70" w14:textId="77777777" w:rsidR="00A258EB" w:rsidRPr="00A258EB" w:rsidRDefault="00A258EB" w:rsidP="00A258EB">
      <w:pPr>
        <w:spacing w:after="0" w:line="240" w:lineRule="auto"/>
        <w:rPr>
          <w:rFonts w:ascii="Times New Roman" w:hAnsi="Times New Roman"/>
          <w:szCs w:val="24"/>
        </w:rPr>
      </w:pPr>
      <w:r w:rsidRPr="00A258EB">
        <w:rPr>
          <w:rFonts w:ascii="Times New Roman" w:hAnsi="Times New Roman"/>
          <w:szCs w:val="24"/>
        </w:rPr>
        <w:t xml:space="preserve">3-) Mücadele ve Adalet </w:t>
      </w:r>
    </w:p>
    <w:p w14:paraId="5913DC05" w14:textId="027E5BD2" w:rsidR="00A258EB" w:rsidRPr="00A258EB" w:rsidRDefault="00A258EB" w:rsidP="00A258EB">
      <w:pPr>
        <w:spacing w:after="0" w:line="240" w:lineRule="auto"/>
        <w:rPr>
          <w:rFonts w:ascii="Times New Roman" w:hAnsi="Times New Roman"/>
          <w:szCs w:val="24"/>
        </w:rPr>
      </w:pPr>
      <w:r>
        <w:rPr>
          <w:rFonts w:ascii="Times New Roman" w:hAnsi="Times New Roman"/>
          <w:szCs w:val="24"/>
        </w:rPr>
        <w:t>4-) Bilimsellik</w:t>
      </w:r>
    </w:p>
    <w:p w14:paraId="69EC83C8" w14:textId="77777777" w:rsidR="00A258EB" w:rsidRPr="00A258EB" w:rsidRDefault="00A258EB" w:rsidP="00A258EB">
      <w:pPr>
        <w:spacing w:after="0" w:line="240" w:lineRule="auto"/>
        <w:rPr>
          <w:rFonts w:ascii="Times New Roman" w:hAnsi="Times New Roman"/>
          <w:szCs w:val="24"/>
        </w:rPr>
      </w:pPr>
      <w:r w:rsidRPr="00A258EB">
        <w:rPr>
          <w:rFonts w:ascii="Times New Roman" w:hAnsi="Times New Roman"/>
          <w:szCs w:val="24"/>
        </w:rPr>
        <w:t>5-) Saygı ve Sevgi</w:t>
      </w:r>
    </w:p>
    <w:p w14:paraId="318872F0" w14:textId="77777777" w:rsidR="00A258EB" w:rsidRPr="00A258EB" w:rsidRDefault="00A258EB" w:rsidP="00A258EB">
      <w:pPr>
        <w:spacing w:after="0" w:line="240" w:lineRule="auto"/>
        <w:rPr>
          <w:rFonts w:ascii="Times New Roman" w:hAnsi="Times New Roman"/>
          <w:szCs w:val="24"/>
        </w:rPr>
      </w:pPr>
      <w:r w:rsidRPr="00A258EB">
        <w:rPr>
          <w:rFonts w:ascii="Times New Roman" w:hAnsi="Times New Roman"/>
          <w:szCs w:val="24"/>
        </w:rPr>
        <w:t>6-) Paylaşma ve Fedakârlık</w:t>
      </w:r>
    </w:p>
    <w:p w14:paraId="5AAE2E83" w14:textId="77777777" w:rsidR="00A258EB" w:rsidRPr="00A258EB" w:rsidRDefault="00A258EB" w:rsidP="00A258EB">
      <w:pPr>
        <w:spacing w:after="0" w:line="240" w:lineRule="auto"/>
        <w:rPr>
          <w:rFonts w:ascii="Times New Roman" w:hAnsi="Times New Roman"/>
          <w:szCs w:val="24"/>
        </w:rPr>
      </w:pPr>
      <w:r w:rsidRPr="00A258EB">
        <w:rPr>
          <w:rFonts w:ascii="Times New Roman" w:hAnsi="Times New Roman"/>
          <w:szCs w:val="24"/>
        </w:rPr>
        <w:t>7-) Öğrenme ve Öğretme Azmi</w:t>
      </w:r>
    </w:p>
    <w:p w14:paraId="673B42CF" w14:textId="3583BE84" w:rsidR="00A258EB" w:rsidRPr="00A258EB" w:rsidRDefault="00A258EB" w:rsidP="00A258EB">
      <w:pPr>
        <w:spacing w:after="0" w:line="240" w:lineRule="auto"/>
        <w:rPr>
          <w:rFonts w:ascii="Times New Roman" w:hAnsi="Times New Roman"/>
          <w:szCs w:val="24"/>
        </w:rPr>
      </w:pPr>
      <w:r>
        <w:rPr>
          <w:rFonts w:ascii="Times New Roman" w:hAnsi="Times New Roman"/>
          <w:szCs w:val="24"/>
        </w:rPr>
        <w:t>8-) Demokratik</w:t>
      </w:r>
    </w:p>
    <w:p w14:paraId="677EFCA1" w14:textId="77777777" w:rsidR="00A258EB" w:rsidRPr="00A258EB" w:rsidRDefault="00A258EB" w:rsidP="00A258EB">
      <w:pPr>
        <w:spacing w:after="0" w:line="240" w:lineRule="auto"/>
        <w:rPr>
          <w:rFonts w:ascii="Times New Roman" w:hAnsi="Times New Roman"/>
          <w:szCs w:val="24"/>
        </w:rPr>
      </w:pPr>
      <w:r w:rsidRPr="00A258EB">
        <w:rPr>
          <w:rFonts w:ascii="Times New Roman" w:hAnsi="Times New Roman"/>
          <w:szCs w:val="24"/>
        </w:rPr>
        <w:t>9-) Estetik ve Güzellik</w:t>
      </w:r>
    </w:p>
    <w:p w14:paraId="0DAE88E1" w14:textId="77777777" w:rsidR="00A258EB" w:rsidRPr="00A258EB" w:rsidRDefault="00A258EB" w:rsidP="00A258EB">
      <w:pPr>
        <w:spacing w:after="0" w:line="240" w:lineRule="auto"/>
        <w:rPr>
          <w:rFonts w:ascii="Times New Roman" w:hAnsi="Times New Roman"/>
          <w:szCs w:val="24"/>
        </w:rPr>
      </w:pPr>
      <w:r w:rsidRPr="00A258EB">
        <w:rPr>
          <w:rFonts w:ascii="Times New Roman" w:hAnsi="Times New Roman"/>
          <w:szCs w:val="24"/>
        </w:rPr>
        <w:t>10-) Toplumsal Duyarlılık ve Mutabakat</w:t>
      </w:r>
    </w:p>
    <w:p w14:paraId="6F0E191B" w14:textId="29A61A07" w:rsidR="00A258EB" w:rsidRPr="00A258EB" w:rsidRDefault="00A258EB" w:rsidP="00A258EB">
      <w:pPr>
        <w:spacing w:after="0" w:line="240" w:lineRule="auto"/>
        <w:rPr>
          <w:rFonts w:ascii="Times New Roman" w:hAnsi="Times New Roman"/>
          <w:szCs w:val="24"/>
        </w:rPr>
      </w:pPr>
      <w:r w:rsidRPr="00A258EB">
        <w:rPr>
          <w:rFonts w:ascii="Times New Roman" w:hAnsi="Times New Roman"/>
          <w:szCs w:val="24"/>
        </w:rPr>
        <w:t xml:space="preserve">11) Hoşgörü ve Empati </w:t>
      </w:r>
    </w:p>
    <w:p w14:paraId="0AE62237" w14:textId="45CC08CF" w:rsidR="00A258EB" w:rsidRPr="00A258EB" w:rsidRDefault="00A258EB" w:rsidP="00A258EB">
      <w:pPr>
        <w:spacing w:after="0" w:line="240" w:lineRule="auto"/>
        <w:rPr>
          <w:rFonts w:ascii="Times New Roman" w:hAnsi="Times New Roman"/>
          <w:szCs w:val="24"/>
        </w:rPr>
      </w:pPr>
      <w:r w:rsidRPr="00A258EB">
        <w:rPr>
          <w:rFonts w:ascii="Times New Roman" w:hAnsi="Times New Roman"/>
          <w:szCs w:val="24"/>
        </w:rPr>
        <w:t>1</w:t>
      </w:r>
      <w:r>
        <w:rPr>
          <w:rFonts w:ascii="Times New Roman" w:hAnsi="Times New Roman"/>
          <w:szCs w:val="24"/>
        </w:rPr>
        <w:t>2</w:t>
      </w:r>
      <w:r w:rsidRPr="00A258EB">
        <w:rPr>
          <w:rFonts w:ascii="Times New Roman" w:hAnsi="Times New Roman"/>
          <w:szCs w:val="24"/>
        </w:rPr>
        <w:t>-) Evrensel Değerlerin Farkında Olma ve Liderlik</w:t>
      </w:r>
    </w:p>
    <w:p w14:paraId="39BB3FC5" w14:textId="77777777" w:rsidR="00A258EB" w:rsidRPr="00A258EB" w:rsidRDefault="00A258EB" w:rsidP="00A258EB">
      <w:pPr>
        <w:spacing w:after="0" w:line="240" w:lineRule="auto"/>
        <w:rPr>
          <w:rFonts w:ascii="Times New Roman" w:hAnsi="Times New Roman"/>
          <w:szCs w:val="24"/>
        </w:rPr>
      </w:pPr>
    </w:p>
    <w:p w14:paraId="3208039E" w14:textId="77777777" w:rsidR="00056917" w:rsidRDefault="008D4E73" w:rsidP="00056917">
      <w:pPr>
        <w:pStyle w:val="Balk1"/>
      </w:pPr>
      <w:r>
        <w:lastRenderedPageBreak/>
        <w:t xml:space="preserve">BÖLÜM IV: </w:t>
      </w:r>
      <w:r w:rsidR="002F5FC9" w:rsidRPr="002B6FDB">
        <w:t xml:space="preserve">AMAÇ, HEDEF VE </w:t>
      </w:r>
      <w:bookmarkEnd w:id="37"/>
      <w:bookmarkEnd w:id="38"/>
      <w:bookmarkEnd w:id="39"/>
      <w:r w:rsidR="003322A4" w:rsidRPr="002B6FDB">
        <w:t>EYLEMLER</w:t>
      </w:r>
      <w:bookmarkStart w:id="41" w:name="_Toc531097544"/>
      <w:bookmarkEnd w:id="40"/>
    </w:p>
    <w:p w14:paraId="0A5F938E" w14:textId="58EA5D3E" w:rsidR="002B6FDB" w:rsidRPr="002B6FDB" w:rsidRDefault="002B6FDB" w:rsidP="00056917">
      <w:pPr>
        <w:pStyle w:val="Balk1"/>
      </w:pPr>
      <w:r w:rsidRPr="002B6FDB">
        <w:t xml:space="preserve">TEMA </w:t>
      </w:r>
      <w:r>
        <w:t>I</w:t>
      </w:r>
      <w:r w:rsidRPr="002B6FDB">
        <w:t>: EĞİTİM</w:t>
      </w:r>
      <w:r>
        <w:t xml:space="preserve"> VE ÖĞRETİM</w:t>
      </w:r>
      <w:r w:rsidRPr="002B6FDB">
        <w:t xml:space="preserve">E </w:t>
      </w:r>
      <w:r>
        <w:t>ERİŞİM</w:t>
      </w:r>
      <w:bookmarkEnd w:id="41"/>
    </w:p>
    <w:tbl>
      <w:tblPr>
        <w:tblStyle w:val="GridTable4Accent11"/>
        <w:tblpPr w:leftFromText="141" w:rightFromText="141" w:vertAnchor="text" w:horzAnchor="page" w:tblpX="841" w:tblpY="992"/>
        <w:tblW w:w="10201" w:type="dxa"/>
        <w:tblLayout w:type="fixed"/>
        <w:tblLook w:val="04A0" w:firstRow="1" w:lastRow="0" w:firstColumn="1" w:lastColumn="0" w:noHBand="0" w:noVBand="1"/>
      </w:tblPr>
      <w:tblGrid>
        <w:gridCol w:w="1129"/>
        <w:gridCol w:w="4536"/>
        <w:gridCol w:w="993"/>
        <w:gridCol w:w="708"/>
        <w:gridCol w:w="709"/>
        <w:gridCol w:w="709"/>
        <w:gridCol w:w="709"/>
        <w:gridCol w:w="708"/>
      </w:tblGrid>
      <w:tr w:rsidR="00C256F0" w:rsidRPr="00A47F2F" w14:paraId="11FD7D96" w14:textId="77777777" w:rsidTr="00F17488">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29" w:type="dxa"/>
            <w:vMerge w:val="restart"/>
            <w:noWrap/>
            <w:hideMark/>
          </w:tcPr>
          <w:p w14:paraId="0FAC68A9" w14:textId="77777777" w:rsidR="00C256F0" w:rsidRPr="003322A4" w:rsidRDefault="00C256F0" w:rsidP="005467FC">
            <w:pPr>
              <w:spacing w:after="0" w:line="240" w:lineRule="auto"/>
              <w:rPr>
                <w:b w:val="0"/>
                <w:bCs w:val="0"/>
                <w:color w:val="000000"/>
                <w:sz w:val="22"/>
                <w:szCs w:val="22"/>
              </w:rPr>
            </w:pPr>
            <w:bookmarkStart w:id="42" w:name="_Toc529519460"/>
            <w:r w:rsidRPr="005637D8">
              <w:rPr>
                <w:b w:val="0"/>
                <w:bCs w:val="0"/>
                <w:sz w:val="22"/>
                <w:szCs w:val="22"/>
              </w:rPr>
              <w:t>No</w:t>
            </w:r>
          </w:p>
        </w:tc>
        <w:tc>
          <w:tcPr>
            <w:tcW w:w="4536" w:type="dxa"/>
            <w:vMerge w:val="restart"/>
            <w:hideMark/>
          </w:tcPr>
          <w:p w14:paraId="6437C61A" w14:textId="77777777" w:rsidR="00C256F0" w:rsidRPr="005637D8" w:rsidRDefault="00C256F0" w:rsidP="005467FC">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2"/>
              </w:rPr>
            </w:pPr>
            <w:r w:rsidRPr="005637D8">
              <w:rPr>
                <w:b w:val="0"/>
                <w:bCs w:val="0"/>
                <w:sz w:val="20"/>
                <w:szCs w:val="22"/>
              </w:rPr>
              <w:t>PERFORMANS</w:t>
            </w:r>
          </w:p>
          <w:p w14:paraId="4AB7C1D0" w14:textId="77777777" w:rsidR="00C256F0" w:rsidRPr="005637D8" w:rsidRDefault="00C256F0" w:rsidP="005467FC">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2"/>
              </w:rPr>
            </w:pPr>
            <w:r w:rsidRPr="005637D8">
              <w:rPr>
                <w:b w:val="0"/>
                <w:bCs w:val="0"/>
                <w:sz w:val="20"/>
                <w:szCs w:val="22"/>
              </w:rPr>
              <w:t>GÖSTERGESİ</w:t>
            </w:r>
          </w:p>
        </w:tc>
        <w:tc>
          <w:tcPr>
            <w:tcW w:w="993" w:type="dxa"/>
          </w:tcPr>
          <w:p w14:paraId="069337C3" w14:textId="77777777" w:rsidR="00C256F0" w:rsidRPr="005637D8" w:rsidRDefault="00C256F0" w:rsidP="005467FC">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2"/>
              </w:rPr>
            </w:pPr>
            <w:r w:rsidRPr="005637D8">
              <w:rPr>
                <w:b w:val="0"/>
                <w:bCs w:val="0"/>
                <w:sz w:val="20"/>
                <w:szCs w:val="22"/>
              </w:rPr>
              <w:t>Mevcut</w:t>
            </w:r>
          </w:p>
        </w:tc>
        <w:tc>
          <w:tcPr>
            <w:tcW w:w="3543" w:type="dxa"/>
            <w:gridSpan w:val="5"/>
          </w:tcPr>
          <w:p w14:paraId="58CED63B" w14:textId="77777777" w:rsidR="00C256F0" w:rsidRPr="003322A4" w:rsidRDefault="00C256F0" w:rsidP="005467FC">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637D8">
              <w:rPr>
                <w:b w:val="0"/>
                <w:bCs w:val="0"/>
                <w:sz w:val="22"/>
                <w:szCs w:val="22"/>
              </w:rPr>
              <w:t>HEDEF</w:t>
            </w:r>
          </w:p>
        </w:tc>
      </w:tr>
      <w:tr w:rsidR="00C256F0" w:rsidRPr="00A47F2F" w14:paraId="046EC8AA" w14:textId="77777777" w:rsidTr="00F1748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29" w:type="dxa"/>
            <w:vMerge/>
            <w:hideMark/>
          </w:tcPr>
          <w:p w14:paraId="44C7A966" w14:textId="77777777" w:rsidR="00C256F0" w:rsidRPr="003322A4" w:rsidRDefault="00C256F0" w:rsidP="005467FC">
            <w:pPr>
              <w:spacing w:after="0" w:line="240" w:lineRule="auto"/>
              <w:rPr>
                <w:b w:val="0"/>
                <w:bCs w:val="0"/>
                <w:sz w:val="22"/>
                <w:szCs w:val="22"/>
              </w:rPr>
            </w:pPr>
          </w:p>
        </w:tc>
        <w:tc>
          <w:tcPr>
            <w:tcW w:w="4536" w:type="dxa"/>
            <w:vMerge/>
            <w:hideMark/>
          </w:tcPr>
          <w:p w14:paraId="3ABA99F4" w14:textId="77777777" w:rsidR="00C256F0" w:rsidRPr="005637D8" w:rsidRDefault="00C256F0" w:rsidP="005467FC">
            <w:pPr>
              <w:spacing w:after="0" w:line="240" w:lineRule="auto"/>
              <w:cnfStyle w:val="000000100000" w:firstRow="0" w:lastRow="0" w:firstColumn="0" w:lastColumn="0" w:oddVBand="0" w:evenVBand="0" w:oddHBand="1" w:evenHBand="0" w:firstRowFirstColumn="0" w:firstRowLastColumn="0" w:lastRowFirstColumn="0" w:lastRowLastColumn="0"/>
              <w:rPr>
                <w:b/>
                <w:bCs/>
                <w:color w:val="FFFFFF" w:themeColor="background1"/>
                <w:sz w:val="22"/>
                <w:szCs w:val="22"/>
              </w:rPr>
            </w:pPr>
          </w:p>
        </w:tc>
        <w:tc>
          <w:tcPr>
            <w:tcW w:w="993" w:type="dxa"/>
            <w:noWrap/>
            <w:hideMark/>
          </w:tcPr>
          <w:p w14:paraId="23B0EEB3" w14:textId="77777777" w:rsidR="00C256F0" w:rsidRPr="005637D8" w:rsidRDefault="00C256F0" w:rsidP="005467FC">
            <w:pPr>
              <w:spacing w:after="0" w:line="240" w:lineRule="auto"/>
              <w:cnfStyle w:val="000000100000" w:firstRow="0" w:lastRow="0" w:firstColumn="0" w:lastColumn="0" w:oddVBand="0" w:evenVBand="0" w:oddHBand="1" w:evenHBand="0" w:firstRowFirstColumn="0" w:firstRowLastColumn="0" w:lastRowFirstColumn="0" w:lastRowLastColumn="0"/>
              <w:rPr>
                <w:b/>
                <w:bCs/>
                <w:color w:val="FFFFFF" w:themeColor="background1"/>
                <w:sz w:val="22"/>
                <w:szCs w:val="22"/>
              </w:rPr>
            </w:pPr>
            <w:r w:rsidRPr="005637D8">
              <w:rPr>
                <w:b/>
                <w:bCs/>
                <w:color w:val="000000" w:themeColor="text1"/>
                <w:sz w:val="22"/>
                <w:szCs w:val="22"/>
              </w:rPr>
              <w:t>2018</w:t>
            </w:r>
          </w:p>
        </w:tc>
        <w:tc>
          <w:tcPr>
            <w:tcW w:w="708" w:type="dxa"/>
            <w:noWrap/>
            <w:hideMark/>
          </w:tcPr>
          <w:p w14:paraId="55C20053" w14:textId="77777777" w:rsidR="00C256F0" w:rsidRPr="003322A4" w:rsidRDefault="00C256F0" w:rsidP="005467FC">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2019</w:t>
            </w:r>
          </w:p>
        </w:tc>
        <w:tc>
          <w:tcPr>
            <w:tcW w:w="709" w:type="dxa"/>
          </w:tcPr>
          <w:p w14:paraId="0E934BF1" w14:textId="77777777" w:rsidR="00C256F0" w:rsidRPr="003322A4" w:rsidRDefault="00C256F0" w:rsidP="005467FC">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2020</w:t>
            </w:r>
          </w:p>
        </w:tc>
        <w:tc>
          <w:tcPr>
            <w:tcW w:w="709" w:type="dxa"/>
          </w:tcPr>
          <w:p w14:paraId="43D52395" w14:textId="77777777" w:rsidR="00C256F0" w:rsidRPr="003322A4" w:rsidRDefault="00C256F0" w:rsidP="005467FC">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2021</w:t>
            </w:r>
          </w:p>
        </w:tc>
        <w:tc>
          <w:tcPr>
            <w:tcW w:w="709" w:type="dxa"/>
          </w:tcPr>
          <w:p w14:paraId="62C2EC75" w14:textId="77777777" w:rsidR="00C256F0" w:rsidRPr="003322A4" w:rsidRDefault="00C256F0" w:rsidP="005467FC">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2022</w:t>
            </w:r>
          </w:p>
        </w:tc>
        <w:tc>
          <w:tcPr>
            <w:tcW w:w="708" w:type="dxa"/>
          </w:tcPr>
          <w:p w14:paraId="6AF642D5" w14:textId="77777777" w:rsidR="00C256F0" w:rsidRPr="003322A4" w:rsidRDefault="00C256F0" w:rsidP="005467FC">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2023</w:t>
            </w:r>
          </w:p>
        </w:tc>
      </w:tr>
      <w:tr w:rsidR="00C256F0" w:rsidRPr="00A47F2F" w14:paraId="6AEA6138" w14:textId="77777777" w:rsidTr="00F17488">
        <w:trPr>
          <w:trHeight w:val="549"/>
        </w:trPr>
        <w:tc>
          <w:tcPr>
            <w:cnfStyle w:val="001000000000" w:firstRow="0" w:lastRow="0" w:firstColumn="1" w:lastColumn="0" w:oddVBand="0" w:evenVBand="0" w:oddHBand="0" w:evenHBand="0" w:firstRowFirstColumn="0" w:firstRowLastColumn="0" w:lastRowFirstColumn="0" w:lastRowLastColumn="0"/>
            <w:tcW w:w="1129" w:type="dxa"/>
          </w:tcPr>
          <w:p w14:paraId="45101B85" w14:textId="0546F16B" w:rsidR="00C256F0" w:rsidRPr="003322A4" w:rsidRDefault="00C256F0" w:rsidP="005467FC">
            <w:pPr>
              <w:rPr>
                <w:sz w:val="22"/>
                <w:szCs w:val="22"/>
              </w:rPr>
            </w:pPr>
            <w:r w:rsidRPr="003322A4">
              <w:rPr>
                <w:b w:val="0"/>
                <w:bCs w:val="0"/>
                <w:color w:val="FF0000"/>
                <w:sz w:val="22"/>
                <w:szCs w:val="22"/>
              </w:rPr>
              <w:t>PG.1.</w:t>
            </w:r>
            <w:r w:rsidR="005467FC">
              <w:rPr>
                <w:b w:val="0"/>
                <w:bCs w:val="0"/>
                <w:color w:val="FF0000"/>
                <w:sz w:val="22"/>
                <w:szCs w:val="22"/>
              </w:rPr>
              <w:t>1.A</w:t>
            </w:r>
          </w:p>
        </w:tc>
        <w:tc>
          <w:tcPr>
            <w:tcW w:w="4536" w:type="dxa"/>
          </w:tcPr>
          <w:p w14:paraId="15FC8CE5" w14:textId="77777777" w:rsidR="00C256F0" w:rsidRPr="003322A4" w:rsidRDefault="00C256F0"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Okula yeni başlayan öğrencilerden oryantasyon eğitimine katılanların oranı (%)</w:t>
            </w:r>
          </w:p>
        </w:tc>
        <w:tc>
          <w:tcPr>
            <w:tcW w:w="993" w:type="dxa"/>
            <w:noWrap/>
          </w:tcPr>
          <w:p w14:paraId="14B5DCEC" w14:textId="0E8E3F4D"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708" w:type="dxa"/>
            <w:noWrap/>
          </w:tcPr>
          <w:p w14:paraId="1FE91843" w14:textId="021F30DD"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w:t>
            </w:r>
          </w:p>
        </w:tc>
        <w:tc>
          <w:tcPr>
            <w:tcW w:w="709" w:type="dxa"/>
          </w:tcPr>
          <w:p w14:paraId="4C54839A" w14:textId="01A23122"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709" w:type="dxa"/>
          </w:tcPr>
          <w:p w14:paraId="61498CCD" w14:textId="46438439"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709" w:type="dxa"/>
          </w:tcPr>
          <w:p w14:paraId="5DAB76DA" w14:textId="27346940"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708" w:type="dxa"/>
          </w:tcPr>
          <w:p w14:paraId="15FB75FE" w14:textId="20B68E39"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r>
      <w:tr w:rsidR="00C256F0" w:rsidRPr="00A47F2F" w14:paraId="154778FE" w14:textId="77777777" w:rsidTr="00F1748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9" w:type="dxa"/>
          </w:tcPr>
          <w:p w14:paraId="3CA09A47" w14:textId="0A2FC2BC" w:rsidR="00C256F0" w:rsidRPr="003322A4" w:rsidRDefault="00C256F0" w:rsidP="005467FC">
            <w:pPr>
              <w:rPr>
                <w:sz w:val="22"/>
                <w:szCs w:val="22"/>
              </w:rPr>
            </w:pPr>
            <w:r w:rsidRPr="003322A4">
              <w:rPr>
                <w:b w:val="0"/>
                <w:bCs w:val="0"/>
                <w:color w:val="FF0000"/>
                <w:sz w:val="22"/>
                <w:szCs w:val="22"/>
              </w:rPr>
              <w:t>PG.1.</w:t>
            </w:r>
            <w:r w:rsidR="005467FC">
              <w:rPr>
                <w:b w:val="0"/>
                <w:bCs w:val="0"/>
                <w:color w:val="FF0000"/>
                <w:sz w:val="22"/>
                <w:szCs w:val="22"/>
              </w:rPr>
              <w:t>1.b</w:t>
            </w:r>
          </w:p>
        </w:tc>
        <w:tc>
          <w:tcPr>
            <w:tcW w:w="4536" w:type="dxa"/>
          </w:tcPr>
          <w:p w14:paraId="784B7639" w14:textId="77777777" w:rsidR="00C256F0" w:rsidRPr="003322A4" w:rsidRDefault="00C256F0" w:rsidP="005467FC">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Bir eğitim ve öğretim döneminde 20 gün ve üzeri devamsızlık yapan öğrenci oranı (%)</w:t>
            </w:r>
          </w:p>
        </w:tc>
        <w:tc>
          <w:tcPr>
            <w:tcW w:w="993" w:type="dxa"/>
            <w:noWrap/>
          </w:tcPr>
          <w:p w14:paraId="02036026" w14:textId="41DC012E" w:rsidR="00C256F0" w:rsidRPr="003322A4"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708" w:type="dxa"/>
            <w:noWrap/>
          </w:tcPr>
          <w:p w14:paraId="568C3399" w14:textId="30261E19" w:rsidR="00C256F0" w:rsidRPr="003322A4"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09" w:type="dxa"/>
          </w:tcPr>
          <w:p w14:paraId="5BA44B5A" w14:textId="415D7D7F" w:rsidR="00C256F0" w:rsidRPr="003322A4"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09" w:type="dxa"/>
          </w:tcPr>
          <w:p w14:paraId="48EB9336" w14:textId="3AA457DD" w:rsidR="00C256F0" w:rsidRPr="003322A4"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09" w:type="dxa"/>
          </w:tcPr>
          <w:p w14:paraId="107B5E74" w14:textId="4DCB943F" w:rsidR="00C256F0" w:rsidRPr="003322A4"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08" w:type="dxa"/>
          </w:tcPr>
          <w:p w14:paraId="67E347D4" w14:textId="1603225C" w:rsidR="00C256F0" w:rsidRPr="003322A4"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r>
      <w:tr w:rsidR="00C256F0" w:rsidRPr="00A47F2F" w14:paraId="422EEB6B" w14:textId="77777777" w:rsidTr="00F17488">
        <w:trPr>
          <w:trHeight w:val="549"/>
        </w:trPr>
        <w:tc>
          <w:tcPr>
            <w:cnfStyle w:val="001000000000" w:firstRow="0" w:lastRow="0" w:firstColumn="1" w:lastColumn="0" w:oddVBand="0" w:evenVBand="0" w:oddHBand="0" w:evenHBand="0" w:firstRowFirstColumn="0" w:firstRowLastColumn="0" w:lastRowFirstColumn="0" w:lastRowLastColumn="0"/>
            <w:tcW w:w="1129" w:type="dxa"/>
          </w:tcPr>
          <w:p w14:paraId="01047ED4" w14:textId="4CBE2F5C" w:rsidR="00C256F0" w:rsidRPr="003322A4" w:rsidRDefault="00C256F0" w:rsidP="005467FC">
            <w:pPr>
              <w:rPr>
                <w:sz w:val="22"/>
                <w:szCs w:val="22"/>
              </w:rPr>
            </w:pPr>
            <w:r w:rsidRPr="003322A4">
              <w:rPr>
                <w:b w:val="0"/>
                <w:bCs w:val="0"/>
                <w:color w:val="FF0000"/>
                <w:sz w:val="22"/>
                <w:szCs w:val="22"/>
              </w:rPr>
              <w:t>PG.1.</w:t>
            </w:r>
            <w:r w:rsidR="005467FC">
              <w:rPr>
                <w:b w:val="0"/>
                <w:bCs w:val="0"/>
                <w:color w:val="FF0000"/>
                <w:sz w:val="22"/>
                <w:szCs w:val="22"/>
              </w:rPr>
              <w:t>1.c</w:t>
            </w:r>
          </w:p>
        </w:tc>
        <w:tc>
          <w:tcPr>
            <w:tcW w:w="4536" w:type="dxa"/>
          </w:tcPr>
          <w:p w14:paraId="248240E4" w14:textId="77777777" w:rsidR="00C256F0" w:rsidRPr="003322A4" w:rsidRDefault="00C256F0"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Okulun özel eğitime ihtiyaç duyan bireylerin kullanımına uygunluğu (0-1)</w:t>
            </w:r>
          </w:p>
        </w:tc>
        <w:tc>
          <w:tcPr>
            <w:tcW w:w="993" w:type="dxa"/>
            <w:noWrap/>
          </w:tcPr>
          <w:p w14:paraId="3400354F" w14:textId="1149E55D"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08" w:type="dxa"/>
            <w:noWrap/>
          </w:tcPr>
          <w:p w14:paraId="0709EBCF" w14:textId="5AF0CE44"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09" w:type="dxa"/>
          </w:tcPr>
          <w:p w14:paraId="22A826B3" w14:textId="6325EA5B"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09" w:type="dxa"/>
          </w:tcPr>
          <w:p w14:paraId="27E16F97" w14:textId="409C953A"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09" w:type="dxa"/>
          </w:tcPr>
          <w:p w14:paraId="0E82CBCA" w14:textId="5215A8B0"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08" w:type="dxa"/>
          </w:tcPr>
          <w:p w14:paraId="4AD0AAA2" w14:textId="23F540E1"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r w:rsidR="00C256F0" w:rsidRPr="00A47F2F" w14:paraId="0CF2EED5" w14:textId="77777777" w:rsidTr="00F1748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9" w:type="dxa"/>
          </w:tcPr>
          <w:p w14:paraId="1D0A52DF" w14:textId="76241AE9" w:rsidR="00C256F0" w:rsidRPr="003322A4" w:rsidRDefault="00C256F0" w:rsidP="005467FC">
            <w:pPr>
              <w:rPr>
                <w:b w:val="0"/>
                <w:bCs w:val="0"/>
                <w:color w:val="FF0000"/>
                <w:sz w:val="22"/>
                <w:szCs w:val="22"/>
              </w:rPr>
            </w:pPr>
            <w:r w:rsidRPr="003322A4">
              <w:rPr>
                <w:b w:val="0"/>
                <w:bCs w:val="0"/>
                <w:color w:val="FF0000"/>
                <w:sz w:val="22"/>
                <w:szCs w:val="22"/>
              </w:rPr>
              <w:t>PG.1.</w:t>
            </w:r>
            <w:r w:rsidR="005467FC">
              <w:rPr>
                <w:b w:val="0"/>
                <w:bCs w:val="0"/>
                <w:color w:val="FF0000"/>
                <w:sz w:val="22"/>
                <w:szCs w:val="22"/>
              </w:rPr>
              <w:t>1.d</w:t>
            </w:r>
          </w:p>
        </w:tc>
        <w:tc>
          <w:tcPr>
            <w:tcW w:w="4536" w:type="dxa"/>
          </w:tcPr>
          <w:p w14:paraId="3019F72D" w14:textId="394976F7" w:rsidR="00C256F0" w:rsidRDefault="00C256F0" w:rsidP="005467FC">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Hayatboyu öğrenme kapsamında açılan ku</w:t>
            </w:r>
            <w:r w:rsidR="005467FC">
              <w:rPr>
                <w:sz w:val="22"/>
                <w:szCs w:val="22"/>
              </w:rPr>
              <w:t>rs sayısı</w:t>
            </w:r>
            <w:r>
              <w:rPr>
                <w:sz w:val="22"/>
                <w:szCs w:val="22"/>
              </w:rPr>
              <w:t xml:space="preserve"> (halk eğitim)</w:t>
            </w:r>
          </w:p>
        </w:tc>
        <w:tc>
          <w:tcPr>
            <w:tcW w:w="993" w:type="dxa"/>
            <w:noWrap/>
          </w:tcPr>
          <w:p w14:paraId="6F2C3BBB" w14:textId="12C6C285" w:rsidR="00C256F0" w:rsidRPr="003322A4"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08" w:type="dxa"/>
            <w:noWrap/>
          </w:tcPr>
          <w:p w14:paraId="0EFC7297" w14:textId="5265C0F7" w:rsidR="00C256F0" w:rsidRPr="003322A4"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709" w:type="dxa"/>
          </w:tcPr>
          <w:p w14:paraId="05C4D5DD" w14:textId="1B2EDB5C" w:rsidR="00C256F0" w:rsidRPr="003322A4" w:rsidRDefault="00C256F0" w:rsidP="005467FC">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709" w:type="dxa"/>
          </w:tcPr>
          <w:p w14:paraId="6B4D2BF1" w14:textId="24A89867" w:rsidR="00C256F0" w:rsidRPr="003322A4"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709" w:type="dxa"/>
          </w:tcPr>
          <w:p w14:paraId="0A9BA049" w14:textId="72EB64A2" w:rsidR="00C256F0" w:rsidRPr="003322A4"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708" w:type="dxa"/>
          </w:tcPr>
          <w:p w14:paraId="0F60BB02" w14:textId="4B80840D" w:rsidR="00C256F0" w:rsidRPr="003322A4"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r>
      <w:tr w:rsidR="00C256F0" w:rsidRPr="00A47F2F" w14:paraId="4DB502B0" w14:textId="77777777" w:rsidTr="00F17488">
        <w:trPr>
          <w:trHeight w:val="549"/>
        </w:trPr>
        <w:tc>
          <w:tcPr>
            <w:cnfStyle w:val="001000000000" w:firstRow="0" w:lastRow="0" w:firstColumn="1" w:lastColumn="0" w:oddVBand="0" w:evenVBand="0" w:oddHBand="0" w:evenHBand="0" w:firstRowFirstColumn="0" w:firstRowLastColumn="0" w:lastRowFirstColumn="0" w:lastRowLastColumn="0"/>
            <w:tcW w:w="1129" w:type="dxa"/>
          </w:tcPr>
          <w:p w14:paraId="5EC11035" w14:textId="661B56C0" w:rsidR="00C256F0" w:rsidRPr="003322A4" w:rsidRDefault="00C256F0" w:rsidP="005467FC">
            <w:pPr>
              <w:rPr>
                <w:b w:val="0"/>
                <w:bCs w:val="0"/>
                <w:color w:val="FF0000"/>
                <w:sz w:val="22"/>
                <w:szCs w:val="22"/>
              </w:rPr>
            </w:pPr>
            <w:r w:rsidRPr="003322A4">
              <w:rPr>
                <w:b w:val="0"/>
                <w:bCs w:val="0"/>
                <w:color w:val="FF0000"/>
                <w:sz w:val="22"/>
                <w:szCs w:val="22"/>
              </w:rPr>
              <w:t>PG.1.</w:t>
            </w:r>
            <w:r w:rsidR="005467FC">
              <w:rPr>
                <w:b w:val="0"/>
                <w:bCs w:val="0"/>
                <w:color w:val="FF0000"/>
                <w:sz w:val="22"/>
                <w:szCs w:val="22"/>
              </w:rPr>
              <w:t>1.e</w:t>
            </w:r>
            <w:r>
              <w:rPr>
                <w:b w:val="0"/>
                <w:bCs w:val="0"/>
                <w:color w:val="FF0000"/>
                <w:sz w:val="22"/>
                <w:szCs w:val="22"/>
              </w:rPr>
              <w:t>.</w:t>
            </w:r>
          </w:p>
        </w:tc>
        <w:tc>
          <w:tcPr>
            <w:tcW w:w="4536" w:type="dxa"/>
          </w:tcPr>
          <w:p w14:paraId="2F97AF40" w14:textId="77777777" w:rsidR="00C256F0" w:rsidRDefault="00C256F0"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Hayatboyu öğrenme kapsamında açılan kurslara katılan kişi sayısı (sayı) (halkeğitim)</w:t>
            </w:r>
          </w:p>
        </w:tc>
        <w:tc>
          <w:tcPr>
            <w:tcW w:w="993" w:type="dxa"/>
            <w:noWrap/>
          </w:tcPr>
          <w:p w14:paraId="692AF69A" w14:textId="1C56C177"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708" w:type="dxa"/>
            <w:noWrap/>
          </w:tcPr>
          <w:p w14:paraId="30434F4F" w14:textId="4748A46F"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709" w:type="dxa"/>
          </w:tcPr>
          <w:p w14:paraId="2146499E" w14:textId="48D904A0"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709" w:type="dxa"/>
          </w:tcPr>
          <w:p w14:paraId="2082E38E" w14:textId="489340D8"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c>
          <w:tcPr>
            <w:tcW w:w="709" w:type="dxa"/>
          </w:tcPr>
          <w:p w14:paraId="5860780E" w14:textId="542B8CB0"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c>
          <w:tcPr>
            <w:tcW w:w="708" w:type="dxa"/>
          </w:tcPr>
          <w:p w14:paraId="07EA9724" w14:textId="25C11D32" w:rsidR="00C256F0" w:rsidRPr="003322A4"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w:t>
            </w:r>
          </w:p>
        </w:tc>
      </w:tr>
    </w:tbl>
    <w:p w14:paraId="34350623" w14:textId="77777777" w:rsidR="003322A4" w:rsidRDefault="003322A4" w:rsidP="003322A4">
      <w:pPr>
        <w:pStyle w:val="Balk3"/>
      </w:pPr>
      <w:r>
        <w:t xml:space="preserve">Stratejik Amaç 1: </w:t>
      </w:r>
    </w:p>
    <w:p w14:paraId="393E3655" w14:textId="6C3B7FEB" w:rsidR="00ED407F" w:rsidRDefault="00515098" w:rsidP="009A07E3">
      <w:pPr>
        <w:pStyle w:val="Balk3"/>
        <w:rPr>
          <w:rFonts w:ascii="Book Antiqua" w:hAnsi="Book Antiqua"/>
          <w:sz w:val="24"/>
          <w:szCs w:val="24"/>
        </w:rPr>
      </w:pPr>
      <w:bookmarkStart w:id="43" w:name="_Toc529519462"/>
      <w:bookmarkStart w:id="44" w:name="_Toc416085156"/>
      <w:bookmarkEnd w:id="42"/>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3"/>
      <w:r w:rsidR="00FF6E54">
        <w:rPr>
          <w:rFonts w:ascii="Book Antiqua" w:hAnsi="Book Antiqua"/>
          <w:sz w:val="24"/>
          <w:szCs w:val="24"/>
        </w:rPr>
        <w:t xml:space="preserve"> </w:t>
      </w:r>
    </w:p>
    <w:p w14:paraId="69F8424E" w14:textId="77777777" w:rsidR="00CD0A0C" w:rsidRPr="002B6FDB" w:rsidRDefault="008876D2" w:rsidP="002B6FDB">
      <w:pPr>
        <w:rPr>
          <w:b/>
          <w:color w:val="FF0000"/>
          <w:sz w:val="28"/>
        </w:rPr>
      </w:pPr>
      <w:bookmarkStart w:id="45" w:name="_Toc529519463"/>
      <w:bookmarkEnd w:id="44"/>
      <w:r w:rsidRPr="002B6FDB">
        <w:rPr>
          <w:b/>
          <w:sz w:val="28"/>
        </w:rPr>
        <w:t>Performans Gösterge</w:t>
      </w:r>
      <w:r w:rsidR="00D17290" w:rsidRPr="002B6FDB">
        <w:rPr>
          <w:b/>
          <w:sz w:val="28"/>
        </w:rPr>
        <w:t>leri</w:t>
      </w:r>
      <w:bookmarkEnd w:id="45"/>
      <w:r w:rsidR="000140D3">
        <w:rPr>
          <w:b/>
          <w:sz w:val="28"/>
        </w:rPr>
        <w:t xml:space="preserve"> </w:t>
      </w:r>
    </w:p>
    <w:p w14:paraId="56E80CED" w14:textId="4DDC62E9" w:rsidR="0055578F" w:rsidRDefault="002B6FDB" w:rsidP="002B6FDB">
      <w:pPr>
        <w:rPr>
          <w:b/>
          <w:sz w:val="28"/>
        </w:rPr>
      </w:pPr>
      <w:r w:rsidRPr="00056917">
        <w:rPr>
          <w:b/>
          <w:sz w:val="28"/>
        </w:rPr>
        <w:t>Eylemler</w:t>
      </w:r>
    </w:p>
    <w:tbl>
      <w:tblPr>
        <w:tblStyle w:val="GridTable4Accent11"/>
        <w:tblW w:w="5247" w:type="pct"/>
        <w:tblLayout w:type="fixed"/>
        <w:tblLook w:val="04A0" w:firstRow="1" w:lastRow="0" w:firstColumn="1" w:lastColumn="0" w:noHBand="0" w:noVBand="1"/>
      </w:tblPr>
      <w:tblGrid>
        <w:gridCol w:w="590"/>
        <w:gridCol w:w="5187"/>
        <w:gridCol w:w="1660"/>
        <w:gridCol w:w="2073"/>
      </w:tblGrid>
      <w:tr w:rsidR="005637D8" w:rsidRPr="005637D8" w14:paraId="67FEC057" w14:textId="77777777" w:rsidTr="00F17488">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10" w:type="pct"/>
            <w:hideMark/>
          </w:tcPr>
          <w:p w14:paraId="2BEB6EDC" w14:textId="77777777" w:rsidR="002B6FDB" w:rsidRPr="005637D8" w:rsidRDefault="002B6FDB" w:rsidP="005637D8">
            <w:pPr>
              <w:spacing w:after="0" w:line="240" w:lineRule="auto"/>
              <w:jc w:val="center"/>
              <w:rPr>
                <w:b w:val="0"/>
                <w:bCs w:val="0"/>
                <w:szCs w:val="24"/>
              </w:rPr>
            </w:pPr>
            <w:r w:rsidRPr="005637D8">
              <w:rPr>
                <w:b w:val="0"/>
                <w:bCs w:val="0"/>
                <w:szCs w:val="24"/>
              </w:rPr>
              <w:t>No</w:t>
            </w:r>
          </w:p>
        </w:tc>
        <w:tc>
          <w:tcPr>
            <w:tcW w:w="2727" w:type="pct"/>
            <w:noWrap/>
            <w:hideMark/>
          </w:tcPr>
          <w:p w14:paraId="0208B5A2" w14:textId="77777777" w:rsidR="002B6FDB" w:rsidRPr="005637D8" w:rsidRDefault="002B6FDB" w:rsidP="005637D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5637D8">
              <w:rPr>
                <w:b w:val="0"/>
                <w:bCs w:val="0"/>
                <w:szCs w:val="24"/>
              </w:rPr>
              <w:t>Eylem İfadesi</w:t>
            </w:r>
          </w:p>
        </w:tc>
        <w:tc>
          <w:tcPr>
            <w:tcW w:w="873" w:type="pct"/>
          </w:tcPr>
          <w:p w14:paraId="232CB4D0" w14:textId="77777777" w:rsidR="002B6FDB" w:rsidRPr="005637D8" w:rsidRDefault="002B6FDB" w:rsidP="005637D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5637D8">
              <w:rPr>
                <w:b w:val="0"/>
                <w:bCs w:val="0"/>
                <w:szCs w:val="24"/>
              </w:rPr>
              <w:t>Eylem Sorumlusu</w:t>
            </w:r>
          </w:p>
        </w:tc>
        <w:tc>
          <w:tcPr>
            <w:tcW w:w="1090" w:type="pct"/>
          </w:tcPr>
          <w:p w14:paraId="05214272" w14:textId="77777777" w:rsidR="002B6FDB" w:rsidRPr="005637D8" w:rsidRDefault="002B6FDB" w:rsidP="005637D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5637D8">
              <w:rPr>
                <w:b w:val="0"/>
                <w:bCs w:val="0"/>
                <w:szCs w:val="24"/>
              </w:rPr>
              <w:t>Eylem Tarihi</w:t>
            </w:r>
          </w:p>
        </w:tc>
      </w:tr>
      <w:tr w:rsidR="002B6FDB" w:rsidRPr="00A47F2F" w14:paraId="78B8EF43" w14:textId="77777777" w:rsidTr="00F174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0" w:type="pct"/>
            <w:noWrap/>
            <w:hideMark/>
          </w:tcPr>
          <w:p w14:paraId="3325BAE6" w14:textId="77777777" w:rsidR="002B6FDB" w:rsidRPr="00A47F2F" w:rsidRDefault="002B6FDB" w:rsidP="000A639E">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.1.1.</w:t>
            </w:r>
          </w:p>
        </w:tc>
        <w:tc>
          <w:tcPr>
            <w:tcW w:w="2727" w:type="pct"/>
          </w:tcPr>
          <w:p w14:paraId="497FD59B" w14:textId="77777777" w:rsidR="002B6FDB" w:rsidRPr="00A47F2F" w:rsidRDefault="000140D3" w:rsidP="0075693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Kayıt bölgesinde yer alan öğrencilerin tespiti çalışması yapılacaktır.</w:t>
            </w:r>
          </w:p>
        </w:tc>
        <w:tc>
          <w:tcPr>
            <w:tcW w:w="873" w:type="pct"/>
          </w:tcPr>
          <w:p w14:paraId="48328329" w14:textId="77777777" w:rsidR="002B6FDB" w:rsidRPr="00A47F2F" w:rsidRDefault="000140D3" w:rsidP="000A639E">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Stratejik Plan Ekibi</w:t>
            </w:r>
          </w:p>
        </w:tc>
        <w:tc>
          <w:tcPr>
            <w:tcW w:w="1090" w:type="pct"/>
          </w:tcPr>
          <w:p w14:paraId="54DE8C4B" w14:textId="77777777" w:rsidR="002B6FDB" w:rsidRPr="00A47F2F" w:rsidRDefault="000140D3" w:rsidP="000140D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01 Eylül-20 Eylül</w:t>
            </w:r>
          </w:p>
        </w:tc>
      </w:tr>
      <w:tr w:rsidR="002B6FDB" w:rsidRPr="00A47F2F" w14:paraId="58FFE416" w14:textId="77777777" w:rsidTr="00F17488">
        <w:trPr>
          <w:trHeight w:val="567"/>
        </w:trPr>
        <w:tc>
          <w:tcPr>
            <w:cnfStyle w:val="001000000000" w:firstRow="0" w:lastRow="0" w:firstColumn="1" w:lastColumn="0" w:oddVBand="0" w:evenVBand="0" w:oddHBand="0" w:evenHBand="0" w:firstRowFirstColumn="0" w:firstRowLastColumn="0" w:lastRowFirstColumn="0" w:lastRowLastColumn="0"/>
            <w:tcW w:w="310" w:type="pct"/>
            <w:noWrap/>
          </w:tcPr>
          <w:p w14:paraId="69BFCB42" w14:textId="77777777" w:rsidR="002B6FDB" w:rsidRPr="00A47F2F" w:rsidRDefault="002B6FDB" w:rsidP="002B6FDB">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2</w:t>
            </w:r>
          </w:p>
        </w:tc>
        <w:tc>
          <w:tcPr>
            <w:tcW w:w="2727" w:type="pct"/>
          </w:tcPr>
          <w:p w14:paraId="7DE58ECB" w14:textId="77777777" w:rsidR="002B6FDB" w:rsidRPr="00A47F2F" w:rsidRDefault="000140D3"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056917">
              <w:rPr>
                <w:szCs w:val="24"/>
              </w:rPr>
              <w:t>Devamsızlık yapan öğrencilerin tespiti ve erken uyarı sistemi için çalışmalar yapılacaktır.</w:t>
            </w:r>
          </w:p>
        </w:tc>
        <w:tc>
          <w:tcPr>
            <w:tcW w:w="873" w:type="pct"/>
          </w:tcPr>
          <w:p w14:paraId="6AA4108F" w14:textId="77777777" w:rsidR="002B6FDB" w:rsidRPr="00A47F2F" w:rsidRDefault="00A07F33"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 xml:space="preserve">Xxx Müdür Yardımcısı </w:t>
            </w:r>
          </w:p>
        </w:tc>
        <w:tc>
          <w:tcPr>
            <w:tcW w:w="1090" w:type="pct"/>
          </w:tcPr>
          <w:p w14:paraId="331C1FE2" w14:textId="77777777" w:rsidR="002B6FDB" w:rsidRPr="00A47F2F" w:rsidRDefault="00A07F33"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01 Eylül-20 Eylül</w:t>
            </w:r>
          </w:p>
        </w:tc>
      </w:tr>
      <w:tr w:rsidR="002B6FDB" w:rsidRPr="00A47F2F" w14:paraId="3D988BA7" w14:textId="77777777" w:rsidTr="00F174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0" w:type="pct"/>
            <w:noWrap/>
          </w:tcPr>
          <w:p w14:paraId="6BDE08AA" w14:textId="77777777" w:rsidR="002B6FDB" w:rsidRPr="00A47F2F" w:rsidRDefault="002B6FDB" w:rsidP="002B6FDB">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3</w:t>
            </w:r>
          </w:p>
        </w:tc>
        <w:tc>
          <w:tcPr>
            <w:tcW w:w="2727" w:type="pct"/>
          </w:tcPr>
          <w:p w14:paraId="3FFF5872" w14:textId="77777777" w:rsidR="002B6FDB" w:rsidRPr="00056917" w:rsidRDefault="000140D3" w:rsidP="002B6FDB">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056917">
              <w:rPr>
                <w:szCs w:val="24"/>
              </w:rPr>
              <w:t>Devamsızlık yapan öğrencilerin velileri ile özel</w:t>
            </w:r>
            <w:r w:rsidR="00A07F33" w:rsidRPr="00056917">
              <w:rPr>
                <w:szCs w:val="24"/>
              </w:rPr>
              <w:t xml:space="preserve"> aylık </w:t>
            </w:r>
            <w:r w:rsidRPr="00056917">
              <w:rPr>
                <w:szCs w:val="24"/>
              </w:rPr>
              <w:t xml:space="preserve"> toplantı ve görüşmeler yapılacaktır.</w:t>
            </w:r>
          </w:p>
        </w:tc>
        <w:tc>
          <w:tcPr>
            <w:tcW w:w="873" w:type="pct"/>
          </w:tcPr>
          <w:p w14:paraId="41F0DC77" w14:textId="77777777" w:rsidR="002B6FDB" w:rsidRPr="00A47F2F" w:rsidRDefault="00A07F33" w:rsidP="002B6FD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Rehberlik Servisi</w:t>
            </w:r>
          </w:p>
        </w:tc>
        <w:tc>
          <w:tcPr>
            <w:tcW w:w="1090" w:type="pct"/>
          </w:tcPr>
          <w:p w14:paraId="50468CE8" w14:textId="77777777" w:rsidR="002B6FDB" w:rsidRPr="00A47F2F" w:rsidRDefault="00A07F33" w:rsidP="002B6FD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Her ayın son haftası</w:t>
            </w:r>
          </w:p>
        </w:tc>
      </w:tr>
      <w:tr w:rsidR="002B6FDB" w:rsidRPr="00A47F2F" w14:paraId="6ABEEFCF" w14:textId="77777777" w:rsidTr="00F17488">
        <w:trPr>
          <w:trHeight w:val="567"/>
        </w:trPr>
        <w:tc>
          <w:tcPr>
            <w:cnfStyle w:val="001000000000" w:firstRow="0" w:lastRow="0" w:firstColumn="1" w:lastColumn="0" w:oddVBand="0" w:evenVBand="0" w:oddHBand="0" w:evenHBand="0" w:firstRowFirstColumn="0" w:firstRowLastColumn="0" w:lastRowFirstColumn="0" w:lastRowLastColumn="0"/>
            <w:tcW w:w="310" w:type="pct"/>
            <w:noWrap/>
          </w:tcPr>
          <w:p w14:paraId="20326AAC" w14:textId="77777777" w:rsidR="002B6FDB" w:rsidRPr="00A47F2F" w:rsidRDefault="002B6FDB" w:rsidP="002B6FDB">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4</w:t>
            </w:r>
          </w:p>
        </w:tc>
        <w:tc>
          <w:tcPr>
            <w:tcW w:w="2727" w:type="pct"/>
          </w:tcPr>
          <w:p w14:paraId="49331CA1" w14:textId="77777777" w:rsidR="002B6FDB" w:rsidRPr="00056917" w:rsidRDefault="000140D3"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056917">
              <w:rPr>
                <w:szCs w:val="24"/>
              </w:rPr>
              <w:t>Okulun özel eğitime ihtiyaç duyan bireylerin kullanımının kolaylaşıtırılması için rampa ve asansör eksiklikleri tamamlanacaktır.</w:t>
            </w:r>
          </w:p>
        </w:tc>
        <w:tc>
          <w:tcPr>
            <w:tcW w:w="873" w:type="pct"/>
          </w:tcPr>
          <w:p w14:paraId="48DE25A7" w14:textId="77777777" w:rsidR="002B6FDB" w:rsidRPr="00A47F2F" w:rsidRDefault="00A07F33"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Xxx Müdür Yardımcısı</w:t>
            </w:r>
          </w:p>
        </w:tc>
        <w:tc>
          <w:tcPr>
            <w:tcW w:w="1090" w:type="pct"/>
          </w:tcPr>
          <w:p w14:paraId="0D57575B" w14:textId="77777777" w:rsidR="002B6FDB" w:rsidRPr="00A47F2F" w:rsidRDefault="00A07F33"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Mayıs 2019</w:t>
            </w:r>
          </w:p>
        </w:tc>
      </w:tr>
      <w:tr w:rsidR="005467FC" w:rsidRPr="00A47F2F" w14:paraId="36F467E3" w14:textId="77777777" w:rsidTr="00F174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0" w:type="pct"/>
            <w:noWrap/>
          </w:tcPr>
          <w:p w14:paraId="5607AB12" w14:textId="49894FF7" w:rsidR="005467FC" w:rsidRPr="00A47F2F" w:rsidRDefault="005467FC" w:rsidP="005467FC">
            <w:pPr>
              <w:spacing w:after="0" w:line="240" w:lineRule="auto"/>
              <w:jc w:val="center"/>
              <w:rPr>
                <w:b w:val="0"/>
                <w:bCs w:val="0"/>
                <w:color w:val="000000"/>
                <w:szCs w:val="24"/>
              </w:rPr>
            </w:pPr>
            <w:r w:rsidRPr="00F624B9">
              <w:rPr>
                <w:rFonts w:ascii="Times New Roman" w:hAnsi="Times New Roman"/>
                <w:b w:val="0"/>
                <w:bCs w:val="0"/>
                <w:color w:val="000000"/>
                <w:szCs w:val="24"/>
              </w:rPr>
              <w:t>1.1.5</w:t>
            </w:r>
          </w:p>
        </w:tc>
        <w:tc>
          <w:tcPr>
            <w:tcW w:w="2727" w:type="pct"/>
          </w:tcPr>
          <w:p w14:paraId="7F3ABB69" w14:textId="33CD8B1A" w:rsidR="005467FC" w:rsidRPr="00A47F2F" w:rsidRDefault="005467FC" w:rsidP="005467FC">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highlight w:val="green"/>
              </w:rPr>
            </w:pPr>
            <w:r w:rsidRPr="00F624B9">
              <w:rPr>
                <w:rFonts w:ascii="Times New Roman" w:hAnsi="Times New Roman"/>
                <w:szCs w:val="24"/>
              </w:rPr>
              <w:t>Bir eğitim ve öğretim döneminde 20 gün ve üzeri devamsızlık yapan yabancı öğrenci oranının azaltılması</w:t>
            </w:r>
          </w:p>
        </w:tc>
        <w:tc>
          <w:tcPr>
            <w:tcW w:w="873" w:type="pct"/>
          </w:tcPr>
          <w:p w14:paraId="0B349E3D" w14:textId="6F5E2C26" w:rsidR="005467FC" w:rsidRPr="00A47F2F" w:rsidRDefault="005467FC" w:rsidP="005467FC">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F624B9">
              <w:rPr>
                <w:rFonts w:ascii="Times New Roman" w:hAnsi="Times New Roman"/>
                <w:color w:val="000000"/>
                <w:szCs w:val="24"/>
              </w:rPr>
              <w:t>Tüm öğretmenler ve okul yönetimi</w:t>
            </w:r>
          </w:p>
        </w:tc>
        <w:tc>
          <w:tcPr>
            <w:tcW w:w="1090" w:type="pct"/>
          </w:tcPr>
          <w:p w14:paraId="7CA73DA2" w14:textId="0AD0A77E" w:rsidR="005467FC" w:rsidRPr="00A47F2F" w:rsidRDefault="005467FC" w:rsidP="005467FC">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F624B9">
              <w:rPr>
                <w:rFonts w:ascii="Times New Roman" w:hAnsi="Times New Roman"/>
                <w:color w:val="000000"/>
                <w:szCs w:val="24"/>
              </w:rPr>
              <w:t>Tüm eğitim-öğretim yılı</w:t>
            </w:r>
          </w:p>
        </w:tc>
      </w:tr>
      <w:tr w:rsidR="005467FC" w:rsidRPr="00A47F2F" w14:paraId="312D2BE7" w14:textId="77777777" w:rsidTr="00F17488">
        <w:trPr>
          <w:trHeight w:val="567"/>
        </w:trPr>
        <w:tc>
          <w:tcPr>
            <w:cnfStyle w:val="001000000000" w:firstRow="0" w:lastRow="0" w:firstColumn="1" w:lastColumn="0" w:oddVBand="0" w:evenVBand="0" w:oddHBand="0" w:evenHBand="0" w:firstRowFirstColumn="0" w:firstRowLastColumn="0" w:lastRowFirstColumn="0" w:lastRowLastColumn="0"/>
            <w:tcW w:w="310" w:type="pct"/>
            <w:noWrap/>
          </w:tcPr>
          <w:p w14:paraId="59424901" w14:textId="47B4A9F5" w:rsidR="005467FC" w:rsidRPr="00A47F2F" w:rsidRDefault="005467FC" w:rsidP="005467FC">
            <w:pPr>
              <w:spacing w:after="0" w:line="240" w:lineRule="auto"/>
              <w:jc w:val="center"/>
              <w:rPr>
                <w:b w:val="0"/>
                <w:bCs w:val="0"/>
                <w:color w:val="000000"/>
                <w:szCs w:val="24"/>
              </w:rPr>
            </w:pPr>
            <w:r w:rsidRPr="00F624B9">
              <w:rPr>
                <w:rFonts w:ascii="Times New Roman" w:hAnsi="Times New Roman"/>
                <w:b w:val="0"/>
                <w:bCs w:val="0"/>
                <w:color w:val="000000"/>
                <w:szCs w:val="24"/>
              </w:rPr>
              <w:t>1.1.6</w:t>
            </w:r>
          </w:p>
        </w:tc>
        <w:tc>
          <w:tcPr>
            <w:tcW w:w="2727" w:type="pct"/>
          </w:tcPr>
          <w:p w14:paraId="5EF78786" w14:textId="78E8EFFF" w:rsidR="005467FC" w:rsidRPr="00A47F2F" w:rsidRDefault="005467FC" w:rsidP="005467FC">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F624B9">
              <w:rPr>
                <w:rFonts w:ascii="Times New Roman" w:hAnsi="Times New Roman"/>
                <w:szCs w:val="24"/>
              </w:rPr>
              <w:t xml:space="preserve">Okulun özel eğitime ihtiyaç duyan bireylerin kullanımına uygunluğunun artırılması </w:t>
            </w:r>
          </w:p>
        </w:tc>
        <w:tc>
          <w:tcPr>
            <w:tcW w:w="873" w:type="pct"/>
          </w:tcPr>
          <w:p w14:paraId="5917098D" w14:textId="1B4C123C" w:rsidR="005467FC" w:rsidRPr="00A47F2F" w:rsidRDefault="005467FC" w:rsidP="005467FC">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F624B9">
              <w:rPr>
                <w:rFonts w:ascii="Times New Roman" w:hAnsi="Times New Roman"/>
                <w:color w:val="000000"/>
                <w:szCs w:val="24"/>
              </w:rPr>
              <w:t>Tüm öğretmenler ve okul yönetimi</w:t>
            </w:r>
          </w:p>
        </w:tc>
        <w:tc>
          <w:tcPr>
            <w:tcW w:w="1090" w:type="pct"/>
          </w:tcPr>
          <w:p w14:paraId="63D65950" w14:textId="5064405E" w:rsidR="005467FC" w:rsidRPr="00A47F2F" w:rsidRDefault="005467FC" w:rsidP="005467FC">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F624B9">
              <w:rPr>
                <w:rFonts w:ascii="Times New Roman" w:hAnsi="Times New Roman"/>
                <w:color w:val="000000"/>
                <w:szCs w:val="24"/>
              </w:rPr>
              <w:t>Tüm eğitim-öğretim yılı</w:t>
            </w:r>
          </w:p>
        </w:tc>
      </w:tr>
    </w:tbl>
    <w:p w14:paraId="212064C5" w14:textId="77777777" w:rsidR="002B6FDB" w:rsidRDefault="002B6FDB" w:rsidP="002B6FDB">
      <w:bookmarkStart w:id="46" w:name="_Toc529519464"/>
    </w:p>
    <w:p w14:paraId="46F546F8" w14:textId="122BFFED" w:rsidR="00DF35C9" w:rsidRPr="002B6FDB" w:rsidRDefault="003072A7" w:rsidP="0059138A">
      <w:bookmarkStart w:id="47"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6"/>
      <w:bookmarkEnd w:id="47"/>
    </w:p>
    <w:p w14:paraId="4AB06F63" w14:textId="77777777"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14:paraId="6DADF3E4" w14:textId="77777777"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507C8673" w14:textId="77777777" w:rsidR="00756936" w:rsidRDefault="00756936" w:rsidP="00756936">
      <w:pPr>
        <w:pStyle w:val="Balk3"/>
      </w:pPr>
      <w:r>
        <w:t xml:space="preserve">Stratejik Amaç 2: </w:t>
      </w:r>
    </w:p>
    <w:p w14:paraId="543EC125" w14:textId="77777777"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14:paraId="06847A58" w14:textId="77777777" w:rsidR="00756936" w:rsidRPr="00A47F2F" w:rsidRDefault="00756936" w:rsidP="00D41148"/>
    <w:p w14:paraId="2356238A" w14:textId="77777777"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14:paraId="3154765E" w14:textId="77777777" w:rsidR="00D41148" w:rsidRDefault="00D41148" w:rsidP="00756936">
      <w:pPr>
        <w:rPr>
          <w:b/>
          <w:sz w:val="28"/>
        </w:rPr>
      </w:pPr>
    </w:p>
    <w:p w14:paraId="104DBD95" w14:textId="77777777" w:rsidR="00756936" w:rsidRDefault="00756936" w:rsidP="00756936">
      <w:pPr>
        <w:rPr>
          <w:b/>
          <w:sz w:val="28"/>
        </w:rPr>
      </w:pPr>
      <w:r w:rsidRPr="002B6FDB">
        <w:rPr>
          <w:b/>
          <w:sz w:val="28"/>
        </w:rPr>
        <w:t>Performans Göstergeleri</w:t>
      </w:r>
    </w:p>
    <w:tbl>
      <w:tblPr>
        <w:tblStyle w:val="GridTable4Accent11"/>
        <w:tblW w:w="9889" w:type="dxa"/>
        <w:tblLayout w:type="fixed"/>
        <w:tblLook w:val="04A0" w:firstRow="1" w:lastRow="0" w:firstColumn="1" w:lastColumn="0" w:noHBand="0" w:noVBand="1"/>
      </w:tblPr>
      <w:tblGrid>
        <w:gridCol w:w="1365"/>
        <w:gridCol w:w="3705"/>
        <w:gridCol w:w="992"/>
        <w:gridCol w:w="970"/>
        <w:gridCol w:w="731"/>
        <w:gridCol w:w="712"/>
        <w:gridCol w:w="705"/>
        <w:gridCol w:w="709"/>
      </w:tblGrid>
      <w:tr w:rsidR="005637D8" w:rsidRPr="005637D8" w14:paraId="4FAA2D67" w14:textId="77777777" w:rsidTr="005637D8">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365" w:type="dxa"/>
            <w:vMerge w:val="restart"/>
            <w:noWrap/>
            <w:vAlign w:val="center"/>
            <w:hideMark/>
          </w:tcPr>
          <w:p w14:paraId="5AAA1652" w14:textId="77777777" w:rsidR="005467FC" w:rsidRPr="005637D8" w:rsidRDefault="005467FC" w:rsidP="005637D8">
            <w:pPr>
              <w:spacing w:after="0" w:line="240" w:lineRule="auto"/>
              <w:jc w:val="center"/>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No</w:t>
            </w:r>
          </w:p>
        </w:tc>
        <w:tc>
          <w:tcPr>
            <w:tcW w:w="3705" w:type="dxa"/>
            <w:vMerge w:val="restart"/>
            <w:vAlign w:val="center"/>
            <w:hideMark/>
          </w:tcPr>
          <w:p w14:paraId="4A272F7D" w14:textId="77777777" w:rsidR="005467FC" w:rsidRPr="005637D8" w:rsidRDefault="005467FC" w:rsidP="005637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PERFORMANS</w:t>
            </w:r>
          </w:p>
          <w:p w14:paraId="5C55B73C" w14:textId="77777777" w:rsidR="005467FC" w:rsidRPr="005637D8" w:rsidRDefault="005467FC" w:rsidP="005637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GÖSTERGESİ</w:t>
            </w:r>
          </w:p>
        </w:tc>
        <w:tc>
          <w:tcPr>
            <w:tcW w:w="992" w:type="dxa"/>
            <w:vAlign w:val="center"/>
          </w:tcPr>
          <w:p w14:paraId="5F63570E" w14:textId="77777777" w:rsidR="005467FC" w:rsidRPr="005637D8" w:rsidRDefault="005467FC" w:rsidP="005637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z w:val="22"/>
                <w:szCs w:val="22"/>
              </w:rPr>
            </w:pPr>
            <w:r w:rsidRPr="005637D8">
              <w:rPr>
                <w:rFonts w:ascii="Times New Roman" w:hAnsi="Times New Roman"/>
                <w:bCs w:val="0"/>
                <w:color w:val="FFFFFF" w:themeColor="background1"/>
                <w:sz w:val="22"/>
                <w:szCs w:val="22"/>
              </w:rPr>
              <w:t>Mevcut</w:t>
            </w:r>
          </w:p>
        </w:tc>
        <w:tc>
          <w:tcPr>
            <w:tcW w:w="3827" w:type="dxa"/>
            <w:gridSpan w:val="5"/>
            <w:vAlign w:val="center"/>
          </w:tcPr>
          <w:p w14:paraId="010FA143" w14:textId="77777777" w:rsidR="005467FC" w:rsidRPr="005637D8" w:rsidRDefault="005467FC" w:rsidP="005637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HEDEF</w:t>
            </w:r>
          </w:p>
        </w:tc>
      </w:tr>
      <w:tr w:rsidR="005467FC" w:rsidRPr="005467FC" w14:paraId="2E5F0AAD" w14:textId="77777777" w:rsidTr="00E123C5">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65" w:type="dxa"/>
            <w:vMerge/>
            <w:hideMark/>
          </w:tcPr>
          <w:p w14:paraId="4E9CACBF" w14:textId="77777777" w:rsidR="005467FC" w:rsidRPr="005467FC" w:rsidRDefault="005467FC" w:rsidP="005467FC">
            <w:pPr>
              <w:spacing w:after="0" w:line="240" w:lineRule="auto"/>
              <w:rPr>
                <w:rFonts w:ascii="Times New Roman" w:hAnsi="Times New Roman"/>
                <w:bCs w:val="0"/>
                <w:szCs w:val="24"/>
              </w:rPr>
            </w:pPr>
          </w:p>
        </w:tc>
        <w:tc>
          <w:tcPr>
            <w:tcW w:w="3705" w:type="dxa"/>
            <w:vMerge/>
            <w:hideMark/>
          </w:tcPr>
          <w:p w14:paraId="6B9C0901" w14:textId="77777777" w:rsidR="005467FC" w:rsidRPr="005467FC"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p>
        </w:tc>
        <w:tc>
          <w:tcPr>
            <w:tcW w:w="992" w:type="dxa"/>
            <w:noWrap/>
            <w:hideMark/>
          </w:tcPr>
          <w:p w14:paraId="5C126199" w14:textId="77777777" w:rsidR="005467FC" w:rsidRPr="005467FC"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5467FC">
              <w:rPr>
                <w:rFonts w:ascii="Times New Roman" w:hAnsi="Times New Roman"/>
                <w:bCs/>
                <w:szCs w:val="24"/>
              </w:rPr>
              <w:t>2018</w:t>
            </w:r>
          </w:p>
        </w:tc>
        <w:tc>
          <w:tcPr>
            <w:tcW w:w="970" w:type="dxa"/>
            <w:noWrap/>
            <w:hideMark/>
          </w:tcPr>
          <w:p w14:paraId="48371CB3" w14:textId="77777777" w:rsidR="005467FC" w:rsidRPr="005467FC"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5467FC">
              <w:rPr>
                <w:rFonts w:ascii="Times New Roman" w:hAnsi="Times New Roman"/>
                <w:bCs/>
                <w:szCs w:val="24"/>
              </w:rPr>
              <w:t>2019</w:t>
            </w:r>
          </w:p>
        </w:tc>
        <w:tc>
          <w:tcPr>
            <w:tcW w:w="731" w:type="dxa"/>
          </w:tcPr>
          <w:p w14:paraId="0554CB02" w14:textId="77777777" w:rsidR="005467FC" w:rsidRPr="005467FC"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5467FC">
              <w:rPr>
                <w:rFonts w:ascii="Times New Roman" w:hAnsi="Times New Roman"/>
                <w:bCs/>
                <w:szCs w:val="24"/>
              </w:rPr>
              <w:t>2020</w:t>
            </w:r>
          </w:p>
        </w:tc>
        <w:tc>
          <w:tcPr>
            <w:tcW w:w="712" w:type="dxa"/>
          </w:tcPr>
          <w:p w14:paraId="20FCC63F" w14:textId="77777777" w:rsidR="005467FC" w:rsidRPr="005467FC"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5467FC">
              <w:rPr>
                <w:rFonts w:ascii="Times New Roman" w:hAnsi="Times New Roman"/>
                <w:bCs/>
                <w:szCs w:val="24"/>
              </w:rPr>
              <w:t>2021</w:t>
            </w:r>
          </w:p>
        </w:tc>
        <w:tc>
          <w:tcPr>
            <w:tcW w:w="705" w:type="dxa"/>
          </w:tcPr>
          <w:p w14:paraId="1C4E3369" w14:textId="77777777" w:rsidR="005467FC" w:rsidRPr="005467FC"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5467FC">
              <w:rPr>
                <w:rFonts w:ascii="Times New Roman" w:hAnsi="Times New Roman"/>
                <w:bCs/>
                <w:szCs w:val="24"/>
              </w:rPr>
              <w:t>2022</w:t>
            </w:r>
          </w:p>
        </w:tc>
        <w:tc>
          <w:tcPr>
            <w:tcW w:w="709" w:type="dxa"/>
          </w:tcPr>
          <w:p w14:paraId="7F16F26C" w14:textId="77777777" w:rsidR="005467FC" w:rsidRPr="005467FC"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5467FC">
              <w:rPr>
                <w:rFonts w:ascii="Times New Roman" w:hAnsi="Times New Roman"/>
                <w:bCs/>
                <w:szCs w:val="24"/>
              </w:rPr>
              <w:t>2023</w:t>
            </w:r>
          </w:p>
        </w:tc>
      </w:tr>
      <w:tr w:rsidR="005467FC" w:rsidRPr="005467FC" w14:paraId="6E7E2483" w14:textId="77777777" w:rsidTr="005637D8">
        <w:trPr>
          <w:trHeight w:val="553"/>
        </w:trPr>
        <w:tc>
          <w:tcPr>
            <w:cnfStyle w:val="001000000000" w:firstRow="0" w:lastRow="0" w:firstColumn="1" w:lastColumn="0" w:oddVBand="0" w:evenVBand="0" w:oddHBand="0" w:evenHBand="0" w:firstRowFirstColumn="0" w:firstRowLastColumn="0" w:lastRowFirstColumn="0" w:lastRowLastColumn="0"/>
            <w:tcW w:w="1365" w:type="dxa"/>
          </w:tcPr>
          <w:p w14:paraId="0F2968FD" w14:textId="77777777" w:rsidR="005467FC" w:rsidRPr="005467FC" w:rsidRDefault="005467FC" w:rsidP="005467FC">
            <w:pPr>
              <w:spacing w:after="0" w:line="240" w:lineRule="auto"/>
              <w:rPr>
                <w:rFonts w:ascii="Times New Roman" w:hAnsi="Times New Roman"/>
                <w:bCs w:val="0"/>
                <w:color w:val="FF0000"/>
                <w:szCs w:val="24"/>
              </w:rPr>
            </w:pPr>
            <w:r w:rsidRPr="005467FC">
              <w:rPr>
                <w:rFonts w:ascii="Times New Roman" w:hAnsi="Times New Roman"/>
                <w:bCs w:val="0"/>
                <w:color w:val="FF0000"/>
                <w:szCs w:val="24"/>
              </w:rPr>
              <w:t>PG.2.2.a</w:t>
            </w:r>
          </w:p>
        </w:tc>
        <w:tc>
          <w:tcPr>
            <w:tcW w:w="3705" w:type="dxa"/>
          </w:tcPr>
          <w:p w14:paraId="42AD7918" w14:textId="77777777" w:rsidR="005467FC" w:rsidRPr="005467FC" w:rsidRDefault="005467FC" w:rsidP="005467FC">
            <w:pPr>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Üst öğretim kurumlarına yerleşme oranını  artırmak</w:t>
            </w:r>
          </w:p>
        </w:tc>
        <w:tc>
          <w:tcPr>
            <w:tcW w:w="992" w:type="dxa"/>
            <w:noWrap/>
            <w:vAlign w:val="center"/>
          </w:tcPr>
          <w:p w14:paraId="140B56A1" w14:textId="77777777" w:rsidR="005467FC" w:rsidRPr="005467FC" w:rsidRDefault="005467FC"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970" w:type="dxa"/>
            <w:noWrap/>
            <w:vAlign w:val="center"/>
          </w:tcPr>
          <w:p w14:paraId="120707DA" w14:textId="77777777" w:rsidR="005467FC" w:rsidRPr="005467FC" w:rsidRDefault="005467FC"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%75</w:t>
            </w:r>
          </w:p>
        </w:tc>
        <w:tc>
          <w:tcPr>
            <w:tcW w:w="731" w:type="dxa"/>
            <w:vAlign w:val="center"/>
          </w:tcPr>
          <w:p w14:paraId="48CC2B91" w14:textId="77777777" w:rsidR="005467FC" w:rsidRPr="005467FC" w:rsidRDefault="005467FC"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%85</w:t>
            </w:r>
          </w:p>
        </w:tc>
        <w:tc>
          <w:tcPr>
            <w:tcW w:w="712" w:type="dxa"/>
            <w:vAlign w:val="center"/>
          </w:tcPr>
          <w:p w14:paraId="5BB0420D" w14:textId="77777777" w:rsidR="005467FC" w:rsidRPr="005467FC" w:rsidRDefault="005467FC"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%90</w:t>
            </w:r>
          </w:p>
        </w:tc>
        <w:tc>
          <w:tcPr>
            <w:tcW w:w="705" w:type="dxa"/>
            <w:vAlign w:val="center"/>
          </w:tcPr>
          <w:p w14:paraId="13E2C78A" w14:textId="77777777" w:rsidR="005467FC" w:rsidRPr="005467FC" w:rsidRDefault="005467FC"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%95</w:t>
            </w:r>
          </w:p>
        </w:tc>
        <w:tc>
          <w:tcPr>
            <w:tcW w:w="709" w:type="dxa"/>
            <w:vAlign w:val="center"/>
          </w:tcPr>
          <w:p w14:paraId="7E0DB24D" w14:textId="77777777" w:rsidR="005467FC" w:rsidRPr="005467FC" w:rsidRDefault="005467FC"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%97</w:t>
            </w:r>
          </w:p>
        </w:tc>
      </w:tr>
      <w:tr w:rsidR="005467FC" w:rsidRPr="005467FC" w14:paraId="2920202A" w14:textId="77777777" w:rsidTr="005637D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365" w:type="dxa"/>
          </w:tcPr>
          <w:p w14:paraId="784BAF32" w14:textId="77777777" w:rsidR="005467FC" w:rsidRPr="005467FC" w:rsidRDefault="005467FC" w:rsidP="005467FC">
            <w:pPr>
              <w:spacing w:after="0" w:line="240" w:lineRule="auto"/>
              <w:rPr>
                <w:rFonts w:ascii="Times New Roman" w:hAnsi="Times New Roman"/>
                <w:szCs w:val="24"/>
              </w:rPr>
            </w:pPr>
            <w:r w:rsidRPr="005467FC">
              <w:rPr>
                <w:rFonts w:ascii="Times New Roman" w:hAnsi="Times New Roman"/>
                <w:bCs w:val="0"/>
                <w:color w:val="FF0000"/>
                <w:szCs w:val="24"/>
              </w:rPr>
              <w:t>PG.2.2.b</w:t>
            </w:r>
          </w:p>
        </w:tc>
        <w:tc>
          <w:tcPr>
            <w:tcW w:w="3705" w:type="dxa"/>
          </w:tcPr>
          <w:p w14:paraId="0A8D09E1" w14:textId="77777777" w:rsidR="005467FC" w:rsidRPr="005467FC"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467FC">
              <w:rPr>
                <w:rFonts w:ascii="Times New Roman" w:hAnsi="Times New Roman"/>
                <w:szCs w:val="24"/>
              </w:rPr>
              <w:t>Öğrencilerimizin %90’inin belge almasını sağlamak</w:t>
            </w:r>
          </w:p>
        </w:tc>
        <w:tc>
          <w:tcPr>
            <w:tcW w:w="992" w:type="dxa"/>
            <w:noWrap/>
            <w:vAlign w:val="center"/>
          </w:tcPr>
          <w:p w14:paraId="5FC0A1D4" w14:textId="77777777" w:rsidR="005467FC" w:rsidRPr="005467FC" w:rsidRDefault="005467FC"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467FC">
              <w:rPr>
                <w:rFonts w:ascii="Times New Roman" w:hAnsi="Times New Roman"/>
                <w:szCs w:val="24"/>
              </w:rPr>
              <w:t>70</w:t>
            </w:r>
          </w:p>
        </w:tc>
        <w:tc>
          <w:tcPr>
            <w:tcW w:w="970" w:type="dxa"/>
            <w:noWrap/>
            <w:vAlign w:val="center"/>
          </w:tcPr>
          <w:p w14:paraId="7C0D187B" w14:textId="77777777" w:rsidR="005467FC" w:rsidRPr="005467FC" w:rsidRDefault="005467FC"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467FC">
              <w:rPr>
                <w:rFonts w:ascii="Times New Roman" w:hAnsi="Times New Roman"/>
                <w:szCs w:val="24"/>
              </w:rPr>
              <w:t>75</w:t>
            </w:r>
          </w:p>
        </w:tc>
        <w:tc>
          <w:tcPr>
            <w:tcW w:w="731" w:type="dxa"/>
            <w:vAlign w:val="center"/>
          </w:tcPr>
          <w:p w14:paraId="1D71180D" w14:textId="77777777" w:rsidR="005467FC" w:rsidRPr="005467FC" w:rsidRDefault="005467FC"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467FC">
              <w:rPr>
                <w:rFonts w:ascii="Times New Roman" w:hAnsi="Times New Roman"/>
                <w:szCs w:val="24"/>
              </w:rPr>
              <w:t>80</w:t>
            </w:r>
          </w:p>
        </w:tc>
        <w:tc>
          <w:tcPr>
            <w:tcW w:w="712" w:type="dxa"/>
            <w:vAlign w:val="center"/>
          </w:tcPr>
          <w:p w14:paraId="16B47DD2" w14:textId="77777777" w:rsidR="005467FC" w:rsidRPr="005467FC" w:rsidRDefault="005467FC"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467FC">
              <w:rPr>
                <w:rFonts w:ascii="Times New Roman" w:hAnsi="Times New Roman"/>
                <w:szCs w:val="24"/>
              </w:rPr>
              <w:t>85</w:t>
            </w:r>
          </w:p>
        </w:tc>
        <w:tc>
          <w:tcPr>
            <w:tcW w:w="705" w:type="dxa"/>
            <w:vAlign w:val="center"/>
          </w:tcPr>
          <w:p w14:paraId="254BA5A0" w14:textId="77777777" w:rsidR="005467FC" w:rsidRPr="005467FC" w:rsidRDefault="005467FC"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467FC">
              <w:rPr>
                <w:rFonts w:ascii="Times New Roman" w:hAnsi="Times New Roman"/>
                <w:szCs w:val="24"/>
              </w:rPr>
              <w:t>90</w:t>
            </w:r>
          </w:p>
        </w:tc>
        <w:tc>
          <w:tcPr>
            <w:tcW w:w="709" w:type="dxa"/>
            <w:vAlign w:val="center"/>
          </w:tcPr>
          <w:p w14:paraId="621DB7C6" w14:textId="77777777" w:rsidR="005467FC" w:rsidRPr="005467FC" w:rsidRDefault="005467FC"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467FC">
              <w:rPr>
                <w:rFonts w:ascii="Times New Roman" w:hAnsi="Times New Roman"/>
                <w:szCs w:val="24"/>
              </w:rPr>
              <w:t>90</w:t>
            </w:r>
          </w:p>
        </w:tc>
      </w:tr>
      <w:tr w:rsidR="005467FC" w:rsidRPr="005467FC" w14:paraId="6D2A5810" w14:textId="77777777" w:rsidTr="005637D8">
        <w:trPr>
          <w:trHeight w:val="553"/>
        </w:trPr>
        <w:tc>
          <w:tcPr>
            <w:cnfStyle w:val="001000000000" w:firstRow="0" w:lastRow="0" w:firstColumn="1" w:lastColumn="0" w:oddVBand="0" w:evenVBand="0" w:oddHBand="0" w:evenHBand="0" w:firstRowFirstColumn="0" w:firstRowLastColumn="0" w:lastRowFirstColumn="0" w:lastRowLastColumn="0"/>
            <w:tcW w:w="1365" w:type="dxa"/>
          </w:tcPr>
          <w:p w14:paraId="507EC10D" w14:textId="77777777" w:rsidR="005467FC" w:rsidRPr="005467FC" w:rsidRDefault="005467FC" w:rsidP="005467FC">
            <w:pPr>
              <w:spacing w:after="0" w:line="240" w:lineRule="auto"/>
              <w:rPr>
                <w:rFonts w:ascii="Times New Roman" w:hAnsi="Times New Roman"/>
                <w:szCs w:val="24"/>
              </w:rPr>
            </w:pPr>
            <w:r w:rsidRPr="005467FC">
              <w:rPr>
                <w:rFonts w:ascii="Times New Roman" w:hAnsi="Times New Roman"/>
                <w:bCs w:val="0"/>
                <w:color w:val="FF0000"/>
                <w:szCs w:val="24"/>
              </w:rPr>
              <w:t>PG.2.2.c</w:t>
            </w:r>
          </w:p>
        </w:tc>
        <w:tc>
          <w:tcPr>
            <w:tcW w:w="3705" w:type="dxa"/>
          </w:tcPr>
          <w:p w14:paraId="29C0E8BD" w14:textId="77777777" w:rsidR="005467FC" w:rsidRPr="005467FC"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Okulda Düzenlenen Sosyal Faaliyet Sayısını artırmak</w:t>
            </w:r>
          </w:p>
        </w:tc>
        <w:tc>
          <w:tcPr>
            <w:tcW w:w="992" w:type="dxa"/>
            <w:noWrap/>
            <w:vAlign w:val="center"/>
          </w:tcPr>
          <w:p w14:paraId="68AD6C68" w14:textId="77777777" w:rsidR="005467FC" w:rsidRPr="005467FC" w:rsidRDefault="005467FC"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13</w:t>
            </w:r>
          </w:p>
        </w:tc>
        <w:tc>
          <w:tcPr>
            <w:tcW w:w="970" w:type="dxa"/>
            <w:noWrap/>
            <w:vAlign w:val="center"/>
          </w:tcPr>
          <w:p w14:paraId="6024B223" w14:textId="77777777" w:rsidR="005467FC" w:rsidRPr="005467FC" w:rsidRDefault="005467FC"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16</w:t>
            </w:r>
          </w:p>
        </w:tc>
        <w:tc>
          <w:tcPr>
            <w:tcW w:w="731" w:type="dxa"/>
            <w:vAlign w:val="center"/>
          </w:tcPr>
          <w:p w14:paraId="7AD2D92E" w14:textId="77777777" w:rsidR="005467FC" w:rsidRPr="005467FC" w:rsidRDefault="005467FC"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25</w:t>
            </w:r>
          </w:p>
        </w:tc>
        <w:tc>
          <w:tcPr>
            <w:tcW w:w="712" w:type="dxa"/>
            <w:vAlign w:val="center"/>
          </w:tcPr>
          <w:p w14:paraId="05E2AC35" w14:textId="77777777" w:rsidR="005467FC" w:rsidRPr="005467FC" w:rsidRDefault="005467FC"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30</w:t>
            </w:r>
          </w:p>
        </w:tc>
        <w:tc>
          <w:tcPr>
            <w:tcW w:w="705" w:type="dxa"/>
            <w:vAlign w:val="center"/>
          </w:tcPr>
          <w:p w14:paraId="63F50F58" w14:textId="77777777" w:rsidR="005467FC" w:rsidRPr="005467FC" w:rsidRDefault="005467FC"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35</w:t>
            </w:r>
          </w:p>
        </w:tc>
        <w:tc>
          <w:tcPr>
            <w:tcW w:w="709" w:type="dxa"/>
            <w:vAlign w:val="center"/>
          </w:tcPr>
          <w:p w14:paraId="4B5A959C" w14:textId="77777777" w:rsidR="005467FC" w:rsidRPr="005467FC" w:rsidRDefault="005467FC"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40</w:t>
            </w:r>
          </w:p>
        </w:tc>
      </w:tr>
      <w:tr w:rsidR="005467FC" w:rsidRPr="005467FC" w14:paraId="4ABA7E7D" w14:textId="77777777" w:rsidTr="005637D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365" w:type="dxa"/>
          </w:tcPr>
          <w:p w14:paraId="0C814837" w14:textId="77777777" w:rsidR="005467FC" w:rsidRPr="005467FC" w:rsidRDefault="005467FC" w:rsidP="005467FC">
            <w:pPr>
              <w:spacing w:after="0" w:line="240" w:lineRule="auto"/>
              <w:rPr>
                <w:rFonts w:ascii="Times New Roman" w:hAnsi="Times New Roman"/>
                <w:bCs w:val="0"/>
                <w:color w:val="FF0000"/>
                <w:szCs w:val="24"/>
              </w:rPr>
            </w:pPr>
            <w:r w:rsidRPr="005467FC">
              <w:rPr>
                <w:rFonts w:ascii="Times New Roman" w:hAnsi="Times New Roman"/>
                <w:bCs w:val="0"/>
                <w:color w:val="FF0000"/>
                <w:szCs w:val="24"/>
              </w:rPr>
              <w:t>PG.1.2.d</w:t>
            </w:r>
          </w:p>
        </w:tc>
        <w:tc>
          <w:tcPr>
            <w:tcW w:w="3705" w:type="dxa"/>
          </w:tcPr>
          <w:p w14:paraId="56BC16C2" w14:textId="27E51E7F" w:rsidR="005467FC" w:rsidRPr="005467FC"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467FC">
              <w:rPr>
                <w:rFonts w:ascii="Times New Roman" w:hAnsi="Times New Roman"/>
                <w:szCs w:val="24"/>
              </w:rPr>
              <w:t>Okulda düzenlenen bilgi yarışması, münazara, şiir yarışması, resim yarışması, kompozisyon, spor yarışmalarına katılan öğrenci say</w:t>
            </w:r>
            <w:r w:rsidR="00B75A9B">
              <w:rPr>
                <w:rFonts w:ascii="Times New Roman" w:hAnsi="Times New Roman"/>
                <w:szCs w:val="24"/>
              </w:rPr>
              <w:t>ısını artırmak</w:t>
            </w:r>
            <w:r w:rsidRPr="005467FC">
              <w:rPr>
                <w:rFonts w:ascii="Times New Roman" w:hAnsi="Times New Roman"/>
                <w:szCs w:val="24"/>
              </w:rPr>
              <w:t>.</w:t>
            </w:r>
          </w:p>
          <w:p w14:paraId="08C1F3D6" w14:textId="77777777" w:rsidR="005467FC" w:rsidRPr="005467FC"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992" w:type="dxa"/>
            <w:noWrap/>
            <w:vAlign w:val="center"/>
          </w:tcPr>
          <w:p w14:paraId="13B406AD" w14:textId="37E5D264" w:rsidR="005467FC" w:rsidRPr="005467FC" w:rsidRDefault="00B75A9B"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200</w:t>
            </w:r>
          </w:p>
        </w:tc>
        <w:tc>
          <w:tcPr>
            <w:tcW w:w="970" w:type="dxa"/>
            <w:noWrap/>
            <w:vAlign w:val="center"/>
          </w:tcPr>
          <w:p w14:paraId="7C70DB95" w14:textId="31300D0A" w:rsidR="005467FC" w:rsidRPr="005467FC" w:rsidRDefault="00B75A9B"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250</w:t>
            </w:r>
          </w:p>
        </w:tc>
        <w:tc>
          <w:tcPr>
            <w:tcW w:w="731" w:type="dxa"/>
            <w:vAlign w:val="center"/>
          </w:tcPr>
          <w:p w14:paraId="10A4E0F0" w14:textId="24AF56E7" w:rsidR="005467FC" w:rsidRPr="005467FC" w:rsidRDefault="00B75A9B"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300</w:t>
            </w:r>
          </w:p>
        </w:tc>
        <w:tc>
          <w:tcPr>
            <w:tcW w:w="712" w:type="dxa"/>
            <w:vAlign w:val="center"/>
          </w:tcPr>
          <w:p w14:paraId="205609C4" w14:textId="6131BFD9" w:rsidR="005467FC" w:rsidRPr="005467FC" w:rsidRDefault="00B75A9B"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350</w:t>
            </w:r>
          </w:p>
        </w:tc>
        <w:tc>
          <w:tcPr>
            <w:tcW w:w="705" w:type="dxa"/>
            <w:vAlign w:val="center"/>
          </w:tcPr>
          <w:p w14:paraId="1FC16EFC" w14:textId="54AA9DBD" w:rsidR="005467FC" w:rsidRPr="005467FC" w:rsidRDefault="00B75A9B"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350</w:t>
            </w:r>
          </w:p>
        </w:tc>
        <w:tc>
          <w:tcPr>
            <w:tcW w:w="709" w:type="dxa"/>
            <w:vAlign w:val="center"/>
          </w:tcPr>
          <w:p w14:paraId="5ACB77A9" w14:textId="6819EA9F" w:rsidR="005467FC" w:rsidRPr="005467FC" w:rsidRDefault="00B75A9B"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400</w:t>
            </w:r>
          </w:p>
        </w:tc>
      </w:tr>
    </w:tbl>
    <w:p w14:paraId="7F6EA512" w14:textId="77777777" w:rsidR="005467FC" w:rsidRPr="002B6FDB" w:rsidRDefault="005467FC" w:rsidP="00756936">
      <w:pPr>
        <w:rPr>
          <w:b/>
          <w:color w:val="FF0000"/>
          <w:sz w:val="28"/>
        </w:rPr>
      </w:pPr>
    </w:p>
    <w:p w14:paraId="45E46DE6" w14:textId="22EB9067" w:rsidR="00756936" w:rsidRDefault="00756936" w:rsidP="00756936">
      <w:pPr>
        <w:jc w:val="both"/>
        <w:rPr>
          <w:b/>
          <w:color w:val="FF0000"/>
          <w:szCs w:val="24"/>
        </w:rPr>
      </w:pPr>
    </w:p>
    <w:p w14:paraId="420F9429" w14:textId="77777777" w:rsidR="0059138A" w:rsidRDefault="0059138A" w:rsidP="00756936">
      <w:pPr>
        <w:jc w:val="both"/>
        <w:rPr>
          <w:b/>
          <w:color w:val="FF0000"/>
          <w:szCs w:val="24"/>
        </w:rPr>
      </w:pPr>
    </w:p>
    <w:p w14:paraId="6758EC1D" w14:textId="77777777" w:rsidR="00D41148" w:rsidRDefault="00D41148" w:rsidP="00756936">
      <w:pPr>
        <w:rPr>
          <w:b/>
          <w:sz w:val="28"/>
        </w:rPr>
      </w:pPr>
    </w:p>
    <w:p w14:paraId="4E4D6841" w14:textId="77777777" w:rsidR="00E123C5" w:rsidRDefault="00E123C5" w:rsidP="00756936">
      <w:pPr>
        <w:rPr>
          <w:b/>
          <w:sz w:val="28"/>
        </w:rPr>
      </w:pPr>
    </w:p>
    <w:p w14:paraId="59671363" w14:textId="2AEC823F" w:rsidR="00756936" w:rsidRDefault="00756936" w:rsidP="00756936">
      <w:pPr>
        <w:rPr>
          <w:b/>
          <w:sz w:val="28"/>
        </w:rPr>
      </w:pPr>
      <w:r w:rsidRPr="002B6FDB">
        <w:rPr>
          <w:b/>
          <w:sz w:val="28"/>
        </w:rPr>
        <w:lastRenderedPageBreak/>
        <w:t>Eylemler</w:t>
      </w:r>
    </w:p>
    <w:tbl>
      <w:tblPr>
        <w:tblStyle w:val="GridTable4Accent11"/>
        <w:tblW w:w="4829" w:type="pct"/>
        <w:tblLayout w:type="fixed"/>
        <w:tblLook w:val="04A0" w:firstRow="1" w:lastRow="0" w:firstColumn="1" w:lastColumn="0" w:noHBand="0" w:noVBand="1"/>
      </w:tblPr>
      <w:tblGrid>
        <w:gridCol w:w="618"/>
        <w:gridCol w:w="4068"/>
        <w:gridCol w:w="2032"/>
        <w:gridCol w:w="2034"/>
      </w:tblGrid>
      <w:tr w:rsidR="005637D8" w:rsidRPr="005637D8" w14:paraId="518E8A3A" w14:textId="77777777" w:rsidTr="005637D8">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vAlign w:val="center"/>
            <w:hideMark/>
          </w:tcPr>
          <w:p w14:paraId="74735607" w14:textId="77777777" w:rsidR="005467FC" w:rsidRPr="005637D8" w:rsidRDefault="005467FC" w:rsidP="005637D8">
            <w:pPr>
              <w:spacing w:after="0" w:line="240" w:lineRule="auto"/>
              <w:jc w:val="center"/>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No</w:t>
            </w:r>
          </w:p>
        </w:tc>
        <w:tc>
          <w:tcPr>
            <w:tcW w:w="2324" w:type="pct"/>
            <w:noWrap/>
            <w:vAlign w:val="center"/>
            <w:hideMark/>
          </w:tcPr>
          <w:p w14:paraId="07B82FC6" w14:textId="77777777" w:rsidR="005467FC" w:rsidRPr="005637D8" w:rsidRDefault="005467FC" w:rsidP="005637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Eylem İfadesi</w:t>
            </w:r>
          </w:p>
        </w:tc>
        <w:tc>
          <w:tcPr>
            <w:tcW w:w="1161" w:type="pct"/>
            <w:vAlign w:val="center"/>
          </w:tcPr>
          <w:p w14:paraId="400D81B1" w14:textId="77777777" w:rsidR="005467FC" w:rsidRPr="005637D8" w:rsidRDefault="005467FC" w:rsidP="005637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Eylem Sorumlusu</w:t>
            </w:r>
          </w:p>
        </w:tc>
        <w:tc>
          <w:tcPr>
            <w:tcW w:w="1162" w:type="pct"/>
            <w:vAlign w:val="center"/>
          </w:tcPr>
          <w:p w14:paraId="61353712" w14:textId="77777777" w:rsidR="005467FC" w:rsidRPr="005637D8" w:rsidRDefault="005467FC" w:rsidP="005637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Eylem Tarihi</w:t>
            </w:r>
          </w:p>
        </w:tc>
      </w:tr>
      <w:tr w:rsidR="005467FC" w:rsidRPr="005467FC" w14:paraId="6DD6743F" w14:textId="77777777" w:rsidTr="005637D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14:paraId="6459A0FE" w14:textId="77777777" w:rsidR="005467FC" w:rsidRPr="005467FC" w:rsidRDefault="005467FC" w:rsidP="005467FC">
            <w:pPr>
              <w:spacing w:after="0" w:line="240" w:lineRule="auto"/>
              <w:jc w:val="center"/>
              <w:rPr>
                <w:rFonts w:ascii="Times New Roman" w:hAnsi="Times New Roman"/>
                <w:bCs w:val="0"/>
                <w:color w:val="000000"/>
                <w:szCs w:val="24"/>
              </w:rPr>
            </w:pPr>
            <w:r w:rsidRPr="005467FC">
              <w:rPr>
                <w:rFonts w:ascii="Times New Roman" w:hAnsi="Times New Roman"/>
                <w:bCs w:val="0"/>
                <w:color w:val="000000"/>
                <w:szCs w:val="24"/>
              </w:rPr>
              <w:t>2.2.1.</w:t>
            </w:r>
          </w:p>
        </w:tc>
        <w:tc>
          <w:tcPr>
            <w:tcW w:w="2324" w:type="pct"/>
          </w:tcPr>
          <w:p w14:paraId="5D822CE1" w14:textId="77777777" w:rsidR="005467FC" w:rsidRPr="005467FC"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467FC">
              <w:rPr>
                <w:rFonts w:ascii="Times New Roman" w:hAnsi="Times New Roman"/>
                <w:szCs w:val="24"/>
              </w:rPr>
              <w:t>Okulda yapılacak sosyal ve kültürel faaliyetlere tüm öğrencilere duyurulması sağlanacaktır.</w:t>
            </w:r>
          </w:p>
        </w:tc>
        <w:tc>
          <w:tcPr>
            <w:tcW w:w="1161" w:type="pct"/>
            <w:vAlign w:val="center"/>
          </w:tcPr>
          <w:p w14:paraId="66009033" w14:textId="77777777" w:rsidR="005467FC" w:rsidRPr="005467FC" w:rsidRDefault="005467FC"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467FC">
              <w:rPr>
                <w:rFonts w:ascii="Times New Roman" w:hAnsi="Times New Roman"/>
                <w:szCs w:val="24"/>
              </w:rPr>
              <w:t>Sınıf Öğretmeni</w:t>
            </w:r>
          </w:p>
        </w:tc>
        <w:tc>
          <w:tcPr>
            <w:tcW w:w="1162" w:type="pct"/>
            <w:vAlign w:val="center"/>
          </w:tcPr>
          <w:p w14:paraId="3EA8D3E9" w14:textId="1FA387D5" w:rsidR="005467FC" w:rsidRPr="005467FC" w:rsidRDefault="00B75A9B"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Her Zaman</w:t>
            </w:r>
          </w:p>
        </w:tc>
      </w:tr>
      <w:tr w:rsidR="005467FC" w:rsidRPr="005467FC" w14:paraId="0BA0F0CD" w14:textId="77777777" w:rsidTr="005637D8">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57369696" w14:textId="77777777" w:rsidR="005467FC" w:rsidRPr="005467FC" w:rsidRDefault="005467FC" w:rsidP="005467FC">
            <w:pPr>
              <w:spacing w:after="0" w:line="240" w:lineRule="auto"/>
              <w:jc w:val="center"/>
              <w:rPr>
                <w:rFonts w:ascii="Times New Roman" w:hAnsi="Times New Roman"/>
                <w:bCs w:val="0"/>
                <w:color w:val="000000"/>
                <w:szCs w:val="24"/>
              </w:rPr>
            </w:pPr>
            <w:r w:rsidRPr="005467FC">
              <w:rPr>
                <w:rFonts w:ascii="Times New Roman" w:hAnsi="Times New Roman"/>
                <w:bCs w:val="0"/>
                <w:color w:val="000000"/>
                <w:szCs w:val="24"/>
              </w:rPr>
              <w:t>2.2.2</w:t>
            </w:r>
          </w:p>
        </w:tc>
        <w:tc>
          <w:tcPr>
            <w:tcW w:w="2324" w:type="pct"/>
          </w:tcPr>
          <w:p w14:paraId="643BE284" w14:textId="77777777" w:rsidR="005467FC" w:rsidRPr="005467FC"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Yerel ve/veya ulusal resim yarışmalarına öğrencilerin katılımı sağlanacaktır.</w:t>
            </w:r>
          </w:p>
          <w:p w14:paraId="686DBC9D" w14:textId="77777777" w:rsidR="005467FC" w:rsidRPr="005467FC"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161" w:type="pct"/>
            <w:vAlign w:val="center"/>
          </w:tcPr>
          <w:p w14:paraId="54E9CAFF" w14:textId="77777777" w:rsidR="005467FC" w:rsidRPr="005467FC" w:rsidRDefault="005467FC"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Ders Öğretmenleri</w:t>
            </w:r>
          </w:p>
        </w:tc>
        <w:tc>
          <w:tcPr>
            <w:tcW w:w="1162" w:type="pct"/>
            <w:vAlign w:val="center"/>
          </w:tcPr>
          <w:p w14:paraId="281D6B0F" w14:textId="19A95B02" w:rsidR="005467FC" w:rsidRPr="005467FC" w:rsidRDefault="00E123C5"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Duyuru Zamanı</w:t>
            </w:r>
          </w:p>
        </w:tc>
      </w:tr>
      <w:tr w:rsidR="005467FC" w:rsidRPr="005467FC" w14:paraId="7A9E5806" w14:textId="77777777" w:rsidTr="005637D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38428D7D" w14:textId="77777777" w:rsidR="005467FC" w:rsidRPr="005467FC" w:rsidRDefault="005467FC" w:rsidP="005467FC">
            <w:pPr>
              <w:spacing w:after="0" w:line="240" w:lineRule="auto"/>
              <w:jc w:val="center"/>
              <w:rPr>
                <w:rFonts w:ascii="Times New Roman" w:hAnsi="Times New Roman"/>
                <w:bCs w:val="0"/>
                <w:color w:val="000000"/>
                <w:szCs w:val="24"/>
              </w:rPr>
            </w:pPr>
            <w:r w:rsidRPr="005467FC">
              <w:rPr>
                <w:rFonts w:ascii="Times New Roman" w:hAnsi="Times New Roman"/>
                <w:bCs w:val="0"/>
                <w:color w:val="000000"/>
                <w:szCs w:val="24"/>
              </w:rPr>
              <w:t>2.2.3</w:t>
            </w:r>
          </w:p>
        </w:tc>
        <w:tc>
          <w:tcPr>
            <w:tcW w:w="2324" w:type="pct"/>
          </w:tcPr>
          <w:p w14:paraId="6C3AC3E8" w14:textId="77777777" w:rsidR="005467FC" w:rsidRPr="005467FC"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467FC">
              <w:rPr>
                <w:rFonts w:ascii="Times New Roman" w:hAnsi="Times New Roman"/>
                <w:szCs w:val="24"/>
              </w:rPr>
              <w:t xml:space="preserve">Projelerde ve yarışmalarda çalışacak öğrencilerin seçimi yapılacaktır. </w:t>
            </w:r>
          </w:p>
          <w:p w14:paraId="257A90C5" w14:textId="77777777" w:rsidR="005467FC" w:rsidRPr="005467FC"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161" w:type="pct"/>
            <w:vAlign w:val="center"/>
          </w:tcPr>
          <w:p w14:paraId="6A10A836" w14:textId="77777777" w:rsidR="005467FC" w:rsidRPr="005467FC" w:rsidRDefault="005467FC"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467FC">
              <w:rPr>
                <w:rFonts w:ascii="Times New Roman" w:hAnsi="Times New Roman"/>
                <w:szCs w:val="24"/>
              </w:rPr>
              <w:t>Ders Öğretmeni</w:t>
            </w:r>
          </w:p>
        </w:tc>
        <w:tc>
          <w:tcPr>
            <w:tcW w:w="1162" w:type="pct"/>
            <w:vAlign w:val="center"/>
          </w:tcPr>
          <w:p w14:paraId="1C1206DF" w14:textId="5F9ECC2C" w:rsidR="005467FC" w:rsidRPr="005467FC" w:rsidRDefault="00E123C5"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Aralık</w:t>
            </w:r>
          </w:p>
        </w:tc>
      </w:tr>
      <w:tr w:rsidR="005467FC" w:rsidRPr="005467FC" w14:paraId="26DAA83E" w14:textId="77777777" w:rsidTr="005637D8">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27A3D52B" w14:textId="77777777" w:rsidR="005467FC" w:rsidRPr="005467FC" w:rsidRDefault="005467FC" w:rsidP="005467FC">
            <w:pPr>
              <w:spacing w:after="0" w:line="240" w:lineRule="auto"/>
              <w:jc w:val="center"/>
              <w:rPr>
                <w:rFonts w:ascii="Times New Roman" w:hAnsi="Times New Roman"/>
                <w:bCs w:val="0"/>
                <w:color w:val="000000"/>
                <w:szCs w:val="24"/>
              </w:rPr>
            </w:pPr>
            <w:r w:rsidRPr="005467FC">
              <w:rPr>
                <w:rFonts w:ascii="Times New Roman" w:hAnsi="Times New Roman"/>
                <w:bCs w:val="0"/>
                <w:color w:val="000000"/>
                <w:szCs w:val="24"/>
              </w:rPr>
              <w:t>2.2.4</w:t>
            </w:r>
          </w:p>
        </w:tc>
        <w:tc>
          <w:tcPr>
            <w:tcW w:w="2324" w:type="pct"/>
          </w:tcPr>
          <w:p w14:paraId="5335972E" w14:textId="77777777" w:rsidR="005467FC" w:rsidRPr="005467FC"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Sosyal faaliyetlere gidecek öğrencilerin gerekli güvenlik tedbirleri alınacaktır.</w:t>
            </w:r>
          </w:p>
          <w:p w14:paraId="49F5A144" w14:textId="77777777" w:rsidR="005467FC" w:rsidRPr="005467FC"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161" w:type="pct"/>
            <w:vAlign w:val="center"/>
          </w:tcPr>
          <w:p w14:paraId="6F389A92" w14:textId="77777777" w:rsidR="005467FC" w:rsidRPr="005467FC" w:rsidRDefault="005467FC"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Okul idaresi</w:t>
            </w:r>
          </w:p>
        </w:tc>
        <w:tc>
          <w:tcPr>
            <w:tcW w:w="1162" w:type="pct"/>
            <w:vAlign w:val="center"/>
          </w:tcPr>
          <w:p w14:paraId="698ED051" w14:textId="6ECB3AA4" w:rsidR="005467FC" w:rsidRPr="005467FC" w:rsidRDefault="00E123C5"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Faaliyet Zamanı</w:t>
            </w:r>
          </w:p>
        </w:tc>
      </w:tr>
      <w:tr w:rsidR="005467FC" w:rsidRPr="005467FC" w14:paraId="6D74C346" w14:textId="77777777" w:rsidTr="005637D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2D750CD2" w14:textId="77777777" w:rsidR="005467FC" w:rsidRPr="005467FC" w:rsidRDefault="005467FC" w:rsidP="005467FC">
            <w:pPr>
              <w:spacing w:after="0" w:line="240" w:lineRule="auto"/>
              <w:jc w:val="center"/>
              <w:rPr>
                <w:rFonts w:ascii="Times New Roman" w:hAnsi="Times New Roman"/>
                <w:bCs w:val="0"/>
                <w:color w:val="000000"/>
                <w:szCs w:val="24"/>
              </w:rPr>
            </w:pPr>
            <w:r w:rsidRPr="005467FC">
              <w:rPr>
                <w:rFonts w:ascii="Times New Roman" w:hAnsi="Times New Roman"/>
                <w:bCs w:val="0"/>
                <w:color w:val="000000"/>
                <w:szCs w:val="24"/>
              </w:rPr>
              <w:t>2.2.5</w:t>
            </w:r>
          </w:p>
        </w:tc>
        <w:tc>
          <w:tcPr>
            <w:tcW w:w="2324" w:type="pct"/>
          </w:tcPr>
          <w:p w14:paraId="7E7993E6" w14:textId="77777777" w:rsidR="005467FC" w:rsidRPr="005467FC" w:rsidRDefault="005467FC" w:rsidP="005467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467FC">
              <w:rPr>
                <w:rFonts w:ascii="Times New Roman" w:hAnsi="Times New Roman"/>
                <w:szCs w:val="24"/>
              </w:rPr>
              <w:t>Sınıf öğretmenleri, Beden Eğitimi öğretmenleri ile işbirliği içinde bölgemizdeki sportif faaliyetlere katılımı sağlayacaktır.</w:t>
            </w:r>
          </w:p>
        </w:tc>
        <w:tc>
          <w:tcPr>
            <w:tcW w:w="1161" w:type="pct"/>
            <w:vAlign w:val="center"/>
          </w:tcPr>
          <w:p w14:paraId="192BE6ED" w14:textId="6A0B8CFF" w:rsidR="005467FC" w:rsidRPr="005467FC" w:rsidRDefault="005467FC"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467FC">
              <w:rPr>
                <w:rFonts w:ascii="Times New Roman" w:hAnsi="Times New Roman"/>
                <w:szCs w:val="24"/>
              </w:rPr>
              <w:t>Beden Eğitimi Öğretmeni</w:t>
            </w:r>
          </w:p>
        </w:tc>
        <w:tc>
          <w:tcPr>
            <w:tcW w:w="1162" w:type="pct"/>
            <w:vAlign w:val="center"/>
          </w:tcPr>
          <w:p w14:paraId="4446DC0D" w14:textId="77777777" w:rsidR="005467FC" w:rsidRPr="005467FC" w:rsidRDefault="005467FC"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5467FC" w:rsidRPr="005467FC" w14:paraId="60404224" w14:textId="77777777" w:rsidTr="005637D8">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33744B7E" w14:textId="77777777" w:rsidR="005467FC" w:rsidRPr="005467FC" w:rsidRDefault="005467FC" w:rsidP="005467FC">
            <w:pPr>
              <w:spacing w:after="0" w:line="240" w:lineRule="auto"/>
              <w:jc w:val="center"/>
              <w:rPr>
                <w:rFonts w:ascii="Times New Roman" w:hAnsi="Times New Roman"/>
                <w:bCs w:val="0"/>
                <w:color w:val="000000"/>
                <w:szCs w:val="24"/>
              </w:rPr>
            </w:pPr>
            <w:r w:rsidRPr="005467FC">
              <w:rPr>
                <w:rFonts w:ascii="Times New Roman" w:hAnsi="Times New Roman"/>
                <w:bCs w:val="0"/>
                <w:color w:val="000000"/>
                <w:szCs w:val="24"/>
              </w:rPr>
              <w:t>2.2.6</w:t>
            </w:r>
          </w:p>
        </w:tc>
        <w:tc>
          <w:tcPr>
            <w:tcW w:w="2324" w:type="pct"/>
          </w:tcPr>
          <w:p w14:paraId="0F80EC61" w14:textId="77777777" w:rsidR="005467FC" w:rsidRPr="005467FC" w:rsidRDefault="005467FC" w:rsidP="005467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Bu faaliyetlerin gerçekleştirilmesinde okul aile birliği maddi destek sağlayacaktır.</w:t>
            </w:r>
          </w:p>
        </w:tc>
        <w:tc>
          <w:tcPr>
            <w:tcW w:w="1161" w:type="pct"/>
            <w:vAlign w:val="center"/>
          </w:tcPr>
          <w:p w14:paraId="5FF90347" w14:textId="77777777" w:rsidR="005467FC" w:rsidRPr="005467FC" w:rsidRDefault="005467FC"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467FC">
              <w:rPr>
                <w:rFonts w:ascii="Times New Roman" w:hAnsi="Times New Roman"/>
                <w:szCs w:val="24"/>
              </w:rPr>
              <w:t>Okul Aile birliği</w:t>
            </w:r>
          </w:p>
        </w:tc>
        <w:tc>
          <w:tcPr>
            <w:tcW w:w="1162" w:type="pct"/>
            <w:vAlign w:val="center"/>
          </w:tcPr>
          <w:p w14:paraId="6EFFA3EA" w14:textId="77777777" w:rsidR="005467FC" w:rsidRPr="005467FC" w:rsidRDefault="005467FC"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bl>
    <w:p w14:paraId="625FAAA8" w14:textId="77777777" w:rsidR="00756936" w:rsidRPr="002B6FDB" w:rsidRDefault="00756936" w:rsidP="00756936">
      <w:pPr>
        <w:rPr>
          <w:b/>
          <w:sz w:val="28"/>
        </w:rPr>
      </w:pPr>
    </w:p>
    <w:p w14:paraId="15F549A1" w14:textId="77777777" w:rsidR="006C4DF3" w:rsidRPr="00F624B9" w:rsidRDefault="006C4DF3" w:rsidP="006C4DF3">
      <w:pPr>
        <w:spacing w:before="100" w:after="100"/>
        <w:jc w:val="both"/>
        <w:rPr>
          <w:rFonts w:ascii="Times New Roman" w:hAnsi="Times New Roman"/>
          <w:szCs w:val="24"/>
        </w:rPr>
      </w:pPr>
      <w:r w:rsidRPr="00F624B9">
        <w:rPr>
          <w:rStyle w:val="Balk4Char"/>
          <w:rFonts w:ascii="Times New Roman" w:hAnsi="Times New Roman"/>
          <w:sz w:val="24"/>
          <w:szCs w:val="24"/>
        </w:rPr>
        <w:t>Stratejik Hedef 2.3</w:t>
      </w:r>
      <w:r w:rsidRPr="00F624B9">
        <w:rPr>
          <w:rFonts w:ascii="Times New Roman" w:hAnsi="Times New Roman"/>
          <w:bCs/>
          <w:szCs w:val="24"/>
        </w:rPr>
        <w:t xml:space="preserve">. </w:t>
      </w:r>
      <w:r w:rsidRPr="00F624B9">
        <w:rPr>
          <w:rFonts w:ascii="Times New Roman" w:hAnsi="Times New Roman"/>
          <w:szCs w:val="24"/>
        </w:rPr>
        <w:t>Meslekler tanıtılacak, öğrencilerin yetenekleri ve ilgileri doğrultusunda rehberlik faaliyeti yapılarak yöneltme formları doldurulacak.</w:t>
      </w:r>
    </w:p>
    <w:p w14:paraId="7E166DB7" w14:textId="77777777" w:rsidR="006C4DF3" w:rsidRDefault="006C4DF3" w:rsidP="006C4DF3">
      <w:pPr>
        <w:spacing w:before="100" w:after="100"/>
        <w:jc w:val="both"/>
        <w:rPr>
          <w:rFonts w:ascii="Times New Roman" w:hAnsi="Times New Roman"/>
          <w:szCs w:val="24"/>
        </w:rPr>
      </w:pPr>
      <w:r w:rsidRPr="00F624B9">
        <w:rPr>
          <w:rFonts w:ascii="Times New Roman" w:hAnsi="Times New Roman"/>
          <w:bCs/>
          <w:szCs w:val="24"/>
        </w:rPr>
        <w:t xml:space="preserve">Faaliyet 1. </w:t>
      </w:r>
      <w:r w:rsidRPr="00F624B9">
        <w:rPr>
          <w:rFonts w:ascii="Times New Roman" w:hAnsi="Times New Roman"/>
          <w:szCs w:val="24"/>
        </w:rPr>
        <w:t>Konu ile ilgili olarak İlçe Milli Eğitim Müdürlüğü ile irtibata geçilerek bazı meslek kuruluşlarına ziyaretler düzenlenecek.</w:t>
      </w:r>
    </w:p>
    <w:p w14:paraId="670D61DC" w14:textId="77777777" w:rsidR="00E123C5" w:rsidRDefault="00E123C5" w:rsidP="006C4DF3">
      <w:pPr>
        <w:spacing w:before="100" w:after="100"/>
        <w:jc w:val="both"/>
        <w:rPr>
          <w:rFonts w:ascii="Times New Roman" w:hAnsi="Times New Roman"/>
          <w:szCs w:val="24"/>
        </w:rPr>
      </w:pPr>
    </w:p>
    <w:p w14:paraId="3832435B" w14:textId="2A5702A6" w:rsidR="006C4DF3" w:rsidRDefault="006C4DF3" w:rsidP="006C4DF3">
      <w:pPr>
        <w:spacing w:before="100" w:after="100"/>
        <w:jc w:val="both"/>
        <w:rPr>
          <w:rFonts w:ascii="Times New Roman" w:hAnsi="Times New Roman"/>
          <w:szCs w:val="24"/>
        </w:rPr>
      </w:pPr>
      <w:r>
        <w:rPr>
          <w:rFonts w:ascii="Times New Roman" w:hAnsi="Times New Roman"/>
          <w:szCs w:val="24"/>
        </w:rPr>
        <w:t>Performans Göstergeleri</w:t>
      </w:r>
    </w:p>
    <w:p w14:paraId="6BB74BEF" w14:textId="77777777" w:rsidR="00EC4F0F" w:rsidRDefault="00EC4F0F" w:rsidP="006C4DF3">
      <w:pPr>
        <w:spacing w:before="100" w:after="100"/>
        <w:jc w:val="both"/>
        <w:rPr>
          <w:rFonts w:ascii="Times New Roman" w:hAnsi="Times New Roman"/>
          <w:szCs w:val="24"/>
        </w:rPr>
      </w:pPr>
    </w:p>
    <w:tbl>
      <w:tblPr>
        <w:tblStyle w:val="GridTable4Accent11"/>
        <w:tblW w:w="9499" w:type="dxa"/>
        <w:tblLayout w:type="fixed"/>
        <w:tblLook w:val="04A0" w:firstRow="1" w:lastRow="0" w:firstColumn="1" w:lastColumn="0" w:noHBand="0" w:noVBand="1"/>
      </w:tblPr>
      <w:tblGrid>
        <w:gridCol w:w="1281"/>
        <w:gridCol w:w="3363"/>
        <w:gridCol w:w="1020"/>
        <w:gridCol w:w="797"/>
        <w:gridCol w:w="761"/>
        <w:gridCol w:w="735"/>
        <w:gridCol w:w="797"/>
        <w:gridCol w:w="734"/>
        <w:gridCol w:w="11"/>
      </w:tblGrid>
      <w:tr w:rsidR="005637D8" w:rsidRPr="005637D8" w14:paraId="23077D2D" w14:textId="77777777" w:rsidTr="005637D8">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81" w:type="dxa"/>
            <w:vMerge w:val="restart"/>
            <w:noWrap/>
            <w:vAlign w:val="center"/>
            <w:hideMark/>
          </w:tcPr>
          <w:p w14:paraId="2A66F010" w14:textId="77777777" w:rsidR="006C4DF3" w:rsidRPr="005637D8" w:rsidRDefault="006C4DF3" w:rsidP="005637D8">
            <w:pPr>
              <w:jc w:val="center"/>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No</w:t>
            </w:r>
          </w:p>
        </w:tc>
        <w:tc>
          <w:tcPr>
            <w:tcW w:w="3363" w:type="dxa"/>
            <w:vMerge w:val="restart"/>
            <w:vAlign w:val="center"/>
            <w:hideMark/>
          </w:tcPr>
          <w:p w14:paraId="4A145820" w14:textId="77777777" w:rsidR="006C4DF3" w:rsidRPr="005637D8" w:rsidRDefault="006C4DF3" w:rsidP="005637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PERFORMANS</w:t>
            </w:r>
          </w:p>
          <w:p w14:paraId="098593F4" w14:textId="77777777" w:rsidR="006C4DF3" w:rsidRPr="005637D8" w:rsidRDefault="006C4DF3" w:rsidP="005637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GÖSTERGESİ</w:t>
            </w:r>
          </w:p>
        </w:tc>
        <w:tc>
          <w:tcPr>
            <w:tcW w:w="1020" w:type="dxa"/>
            <w:vAlign w:val="center"/>
          </w:tcPr>
          <w:p w14:paraId="6489A053" w14:textId="77777777" w:rsidR="006C4DF3" w:rsidRPr="005637D8" w:rsidRDefault="006C4DF3" w:rsidP="005637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Mevcut</w:t>
            </w:r>
          </w:p>
        </w:tc>
        <w:tc>
          <w:tcPr>
            <w:tcW w:w="3835" w:type="dxa"/>
            <w:gridSpan w:val="6"/>
            <w:vAlign w:val="center"/>
          </w:tcPr>
          <w:p w14:paraId="0ED88232" w14:textId="77777777" w:rsidR="006C4DF3" w:rsidRPr="005637D8" w:rsidRDefault="006C4DF3" w:rsidP="005637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HEDEF</w:t>
            </w:r>
          </w:p>
        </w:tc>
      </w:tr>
      <w:tr w:rsidR="006C4DF3" w:rsidRPr="00F624B9" w14:paraId="54FD3B5B" w14:textId="77777777" w:rsidTr="005637D8">
        <w:trPr>
          <w:gridAfter w:val="1"/>
          <w:cnfStyle w:val="000000100000" w:firstRow="0" w:lastRow="0" w:firstColumn="0" w:lastColumn="0" w:oddVBand="0" w:evenVBand="0" w:oddHBand="1" w:evenHBand="0" w:firstRowFirstColumn="0" w:firstRowLastColumn="0" w:lastRowFirstColumn="0" w:lastRowLastColumn="0"/>
          <w:wAfter w:w="11" w:type="dxa"/>
          <w:trHeight w:val="299"/>
        </w:trPr>
        <w:tc>
          <w:tcPr>
            <w:cnfStyle w:val="001000000000" w:firstRow="0" w:lastRow="0" w:firstColumn="1" w:lastColumn="0" w:oddVBand="0" w:evenVBand="0" w:oddHBand="0" w:evenHBand="0" w:firstRowFirstColumn="0" w:firstRowLastColumn="0" w:lastRowFirstColumn="0" w:lastRowLastColumn="0"/>
            <w:tcW w:w="1281" w:type="dxa"/>
            <w:vMerge/>
            <w:hideMark/>
          </w:tcPr>
          <w:p w14:paraId="7159E5FC" w14:textId="77777777" w:rsidR="006C4DF3" w:rsidRPr="00F624B9" w:rsidRDefault="006C4DF3" w:rsidP="00F80115">
            <w:pPr>
              <w:rPr>
                <w:rFonts w:ascii="Times New Roman" w:hAnsi="Times New Roman"/>
                <w:bCs w:val="0"/>
                <w:szCs w:val="24"/>
              </w:rPr>
            </w:pPr>
          </w:p>
        </w:tc>
        <w:tc>
          <w:tcPr>
            <w:tcW w:w="3363" w:type="dxa"/>
            <w:vMerge/>
            <w:hideMark/>
          </w:tcPr>
          <w:p w14:paraId="20D8EF0F" w14:textId="77777777" w:rsidR="006C4DF3" w:rsidRPr="00F624B9" w:rsidRDefault="006C4DF3" w:rsidP="00F80115">
            <w:pP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p>
        </w:tc>
        <w:tc>
          <w:tcPr>
            <w:tcW w:w="1020" w:type="dxa"/>
            <w:noWrap/>
            <w:vAlign w:val="center"/>
            <w:hideMark/>
          </w:tcPr>
          <w:p w14:paraId="3D57C553" w14:textId="77777777" w:rsidR="006C4DF3" w:rsidRPr="00F624B9" w:rsidRDefault="006C4DF3" w:rsidP="005637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F624B9">
              <w:rPr>
                <w:rFonts w:ascii="Times New Roman" w:hAnsi="Times New Roman"/>
                <w:bCs/>
                <w:szCs w:val="24"/>
              </w:rPr>
              <w:t>2018</w:t>
            </w:r>
          </w:p>
        </w:tc>
        <w:tc>
          <w:tcPr>
            <w:tcW w:w="797" w:type="dxa"/>
            <w:noWrap/>
            <w:vAlign w:val="center"/>
            <w:hideMark/>
          </w:tcPr>
          <w:p w14:paraId="6B39E7CD" w14:textId="77777777" w:rsidR="006C4DF3" w:rsidRPr="00F624B9" w:rsidRDefault="006C4DF3" w:rsidP="005637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F624B9">
              <w:rPr>
                <w:rFonts w:ascii="Times New Roman" w:hAnsi="Times New Roman"/>
                <w:bCs/>
                <w:szCs w:val="24"/>
              </w:rPr>
              <w:t>2019</w:t>
            </w:r>
          </w:p>
        </w:tc>
        <w:tc>
          <w:tcPr>
            <w:tcW w:w="761" w:type="dxa"/>
            <w:vAlign w:val="center"/>
          </w:tcPr>
          <w:p w14:paraId="277E9DD5" w14:textId="77777777" w:rsidR="006C4DF3" w:rsidRPr="00F624B9" w:rsidRDefault="006C4DF3" w:rsidP="005637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F624B9">
              <w:rPr>
                <w:rFonts w:ascii="Times New Roman" w:hAnsi="Times New Roman"/>
                <w:bCs/>
                <w:szCs w:val="24"/>
              </w:rPr>
              <w:t>2020</w:t>
            </w:r>
          </w:p>
        </w:tc>
        <w:tc>
          <w:tcPr>
            <w:tcW w:w="735" w:type="dxa"/>
            <w:vAlign w:val="center"/>
          </w:tcPr>
          <w:p w14:paraId="3F79BFAF" w14:textId="77777777" w:rsidR="006C4DF3" w:rsidRPr="00F624B9" w:rsidRDefault="006C4DF3" w:rsidP="005637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F624B9">
              <w:rPr>
                <w:rFonts w:ascii="Times New Roman" w:hAnsi="Times New Roman"/>
                <w:bCs/>
                <w:szCs w:val="24"/>
              </w:rPr>
              <w:t>2021</w:t>
            </w:r>
          </w:p>
        </w:tc>
        <w:tc>
          <w:tcPr>
            <w:tcW w:w="797" w:type="dxa"/>
            <w:vAlign w:val="center"/>
          </w:tcPr>
          <w:p w14:paraId="3CBB651B" w14:textId="77777777" w:rsidR="006C4DF3" w:rsidRPr="00F624B9" w:rsidRDefault="006C4DF3" w:rsidP="005637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F624B9">
              <w:rPr>
                <w:rFonts w:ascii="Times New Roman" w:hAnsi="Times New Roman"/>
                <w:bCs/>
                <w:szCs w:val="24"/>
              </w:rPr>
              <w:t>2022</w:t>
            </w:r>
          </w:p>
        </w:tc>
        <w:tc>
          <w:tcPr>
            <w:tcW w:w="734" w:type="dxa"/>
            <w:vAlign w:val="center"/>
          </w:tcPr>
          <w:p w14:paraId="7C22900D" w14:textId="77777777" w:rsidR="006C4DF3" w:rsidRPr="00F624B9" w:rsidRDefault="006C4DF3" w:rsidP="005637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F624B9">
              <w:rPr>
                <w:rFonts w:ascii="Times New Roman" w:hAnsi="Times New Roman"/>
                <w:bCs/>
                <w:szCs w:val="24"/>
              </w:rPr>
              <w:t>2023</w:t>
            </w:r>
          </w:p>
        </w:tc>
      </w:tr>
      <w:tr w:rsidR="006C4DF3" w:rsidRPr="00F624B9" w14:paraId="61A2751D" w14:textId="77777777" w:rsidTr="005637D8">
        <w:trPr>
          <w:gridAfter w:val="1"/>
          <w:wAfter w:w="11" w:type="dxa"/>
          <w:trHeight w:val="532"/>
        </w:trPr>
        <w:tc>
          <w:tcPr>
            <w:cnfStyle w:val="001000000000" w:firstRow="0" w:lastRow="0" w:firstColumn="1" w:lastColumn="0" w:oddVBand="0" w:evenVBand="0" w:oddHBand="0" w:evenHBand="0" w:firstRowFirstColumn="0" w:firstRowLastColumn="0" w:lastRowFirstColumn="0" w:lastRowLastColumn="0"/>
            <w:tcW w:w="1281" w:type="dxa"/>
          </w:tcPr>
          <w:p w14:paraId="17383061" w14:textId="7FCEF5B5" w:rsidR="006C4DF3" w:rsidRPr="00F624B9" w:rsidRDefault="00E123C5" w:rsidP="00F80115">
            <w:pPr>
              <w:rPr>
                <w:rFonts w:ascii="Times New Roman" w:hAnsi="Times New Roman"/>
                <w:szCs w:val="24"/>
              </w:rPr>
            </w:pPr>
            <w:r>
              <w:rPr>
                <w:rFonts w:ascii="Times New Roman" w:hAnsi="Times New Roman"/>
                <w:bCs w:val="0"/>
                <w:color w:val="FF0000"/>
                <w:szCs w:val="24"/>
              </w:rPr>
              <w:t>PG.2.3.a</w:t>
            </w:r>
          </w:p>
        </w:tc>
        <w:tc>
          <w:tcPr>
            <w:tcW w:w="3363" w:type="dxa"/>
          </w:tcPr>
          <w:p w14:paraId="61A4BAA6" w14:textId="77777777" w:rsidR="006C4DF3" w:rsidRPr="00F624B9" w:rsidRDefault="006C4DF3" w:rsidP="00F8011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624B9">
              <w:rPr>
                <w:rFonts w:ascii="Times New Roman" w:hAnsi="Times New Roman"/>
                <w:szCs w:val="24"/>
              </w:rPr>
              <w:t>Meslek ziyaretlerine katılan öğrenci sayısı.</w:t>
            </w:r>
          </w:p>
        </w:tc>
        <w:tc>
          <w:tcPr>
            <w:tcW w:w="1020" w:type="dxa"/>
            <w:noWrap/>
            <w:vAlign w:val="center"/>
          </w:tcPr>
          <w:p w14:paraId="0799621A" w14:textId="77777777" w:rsidR="006C4DF3" w:rsidRPr="00F624B9" w:rsidRDefault="006C4DF3" w:rsidP="005637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624B9">
              <w:rPr>
                <w:rFonts w:ascii="Times New Roman" w:hAnsi="Times New Roman"/>
                <w:szCs w:val="24"/>
              </w:rPr>
              <w:t>20</w:t>
            </w:r>
          </w:p>
        </w:tc>
        <w:tc>
          <w:tcPr>
            <w:tcW w:w="797" w:type="dxa"/>
            <w:noWrap/>
            <w:vAlign w:val="center"/>
          </w:tcPr>
          <w:p w14:paraId="22553339" w14:textId="77777777" w:rsidR="006C4DF3" w:rsidRPr="00F624B9" w:rsidRDefault="006C4DF3" w:rsidP="005637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624B9">
              <w:rPr>
                <w:rFonts w:ascii="Times New Roman" w:hAnsi="Times New Roman"/>
                <w:szCs w:val="24"/>
              </w:rPr>
              <w:t>60</w:t>
            </w:r>
          </w:p>
        </w:tc>
        <w:tc>
          <w:tcPr>
            <w:tcW w:w="761" w:type="dxa"/>
            <w:vAlign w:val="center"/>
          </w:tcPr>
          <w:p w14:paraId="399AD8E4" w14:textId="77777777" w:rsidR="006C4DF3" w:rsidRPr="00F624B9" w:rsidRDefault="006C4DF3" w:rsidP="005637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624B9">
              <w:rPr>
                <w:rFonts w:ascii="Times New Roman" w:hAnsi="Times New Roman"/>
                <w:szCs w:val="24"/>
              </w:rPr>
              <w:t>120</w:t>
            </w:r>
          </w:p>
        </w:tc>
        <w:tc>
          <w:tcPr>
            <w:tcW w:w="735" w:type="dxa"/>
            <w:vAlign w:val="center"/>
          </w:tcPr>
          <w:p w14:paraId="047F6BBD" w14:textId="77777777" w:rsidR="006C4DF3" w:rsidRPr="00F624B9" w:rsidRDefault="006C4DF3" w:rsidP="005637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624B9">
              <w:rPr>
                <w:rFonts w:ascii="Times New Roman" w:hAnsi="Times New Roman"/>
                <w:szCs w:val="24"/>
              </w:rPr>
              <w:t>150</w:t>
            </w:r>
          </w:p>
        </w:tc>
        <w:tc>
          <w:tcPr>
            <w:tcW w:w="797" w:type="dxa"/>
            <w:vAlign w:val="center"/>
          </w:tcPr>
          <w:p w14:paraId="2754DB06" w14:textId="77777777" w:rsidR="006C4DF3" w:rsidRPr="00F624B9" w:rsidRDefault="006C4DF3" w:rsidP="005637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624B9">
              <w:rPr>
                <w:rFonts w:ascii="Times New Roman" w:hAnsi="Times New Roman"/>
                <w:szCs w:val="24"/>
              </w:rPr>
              <w:t>180</w:t>
            </w:r>
          </w:p>
        </w:tc>
        <w:tc>
          <w:tcPr>
            <w:tcW w:w="734" w:type="dxa"/>
            <w:vAlign w:val="center"/>
          </w:tcPr>
          <w:p w14:paraId="7D6332D8" w14:textId="77777777" w:rsidR="006C4DF3" w:rsidRPr="00F624B9" w:rsidRDefault="006C4DF3" w:rsidP="005637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624B9">
              <w:rPr>
                <w:rFonts w:ascii="Times New Roman" w:hAnsi="Times New Roman"/>
                <w:szCs w:val="24"/>
              </w:rPr>
              <w:t>200</w:t>
            </w:r>
          </w:p>
        </w:tc>
      </w:tr>
      <w:tr w:rsidR="006C4DF3" w:rsidRPr="00F624B9" w14:paraId="063457F5" w14:textId="77777777" w:rsidTr="005637D8">
        <w:trPr>
          <w:gridAfter w:val="1"/>
          <w:cnfStyle w:val="000000100000" w:firstRow="0" w:lastRow="0" w:firstColumn="0" w:lastColumn="0" w:oddVBand="0" w:evenVBand="0" w:oddHBand="1" w:evenHBand="0" w:firstRowFirstColumn="0" w:firstRowLastColumn="0" w:lastRowFirstColumn="0" w:lastRowLastColumn="0"/>
          <w:wAfter w:w="11" w:type="dxa"/>
          <w:trHeight w:val="532"/>
        </w:trPr>
        <w:tc>
          <w:tcPr>
            <w:cnfStyle w:val="001000000000" w:firstRow="0" w:lastRow="0" w:firstColumn="1" w:lastColumn="0" w:oddVBand="0" w:evenVBand="0" w:oddHBand="0" w:evenHBand="0" w:firstRowFirstColumn="0" w:firstRowLastColumn="0" w:lastRowFirstColumn="0" w:lastRowLastColumn="0"/>
            <w:tcW w:w="1281" w:type="dxa"/>
          </w:tcPr>
          <w:p w14:paraId="3073C210" w14:textId="6B82E2F8" w:rsidR="006C4DF3" w:rsidRPr="00F624B9" w:rsidRDefault="00E123C5" w:rsidP="00F80115">
            <w:pPr>
              <w:rPr>
                <w:rFonts w:ascii="Times New Roman" w:hAnsi="Times New Roman"/>
                <w:szCs w:val="24"/>
              </w:rPr>
            </w:pPr>
            <w:r>
              <w:rPr>
                <w:rFonts w:ascii="Times New Roman" w:hAnsi="Times New Roman"/>
                <w:bCs w:val="0"/>
                <w:color w:val="FF0000"/>
                <w:szCs w:val="24"/>
              </w:rPr>
              <w:t>PG.2.3.b</w:t>
            </w:r>
            <w:r w:rsidR="006C4DF3" w:rsidRPr="00F624B9">
              <w:rPr>
                <w:rFonts w:ascii="Times New Roman" w:hAnsi="Times New Roman"/>
                <w:bCs w:val="0"/>
                <w:color w:val="FF0000"/>
                <w:szCs w:val="24"/>
              </w:rPr>
              <w:t>.</w:t>
            </w:r>
          </w:p>
        </w:tc>
        <w:tc>
          <w:tcPr>
            <w:tcW w:w="3363" w:type="dxa"/>
          </w:tcPr>
          <w:p w14:paraId="63E8A232" w14:textId="77777777" w:rsidR="006C4DF3" w:rsidRPr="00F624B9" w:rsidRDefault="006C4DF3" w:rsidP="00F80115">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F624B9">
              <w:rPr>
                <w:rFonts w:ascii="Times New Roman" w:hAnsi="Times New Roman"/>
                <w:szCs w:val="24"/>
              </w:rPr>
              <w:t>İş yeri ziyaretleri sayısı</w:t>
            </w:r>
          </w:p>
        </w:tc>
        <w:tc>
          <w:tcPr>
            <w:tcW w:w="1020" w:type="dxa"/>
            <w:noWrap/>
            <w:vAlign w:val="center"/>
          </w:tcPr>
          <w:p w14:paraId="6EA355D1" w14:textId="77777777" w:rsidR="006C4DF3" w:rsidRPr="00F624B9" w:rsidRDefault="006C4DF3" w:rsidP="005637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F624B9">
              <w:rPr>
                <w:rFonts w:ascii="Times New Roman" w:hAnsi="Times New Roman"/>
                <w:szCs w:val="24"/>
              </w:rPr>
              <w:t>2</w:t>
            </w:r>
          </w:p>
        </w:tc>
        <w:tc>
          <w:tcPr>
            <w:tcW w:w="797" w:type="dxa"/>
            <w:noWrap/>
            <w:vAlign w:val="center"/>
          </w:tcPr>
          <w:p w14:paraId="0B202439" w14:textId="77777777" w:rsidR="006C4DF3" w:rsidRPr="00F624B9" w:rsidRDefault="006C4DF3" w:rsidP="005637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F624B9">
              <w:rPr>
                <w:rFonts w:ascii="Times New Roman" w:hAnsi="Times New Roman"/>
                <w:szCs w:val="24"/>
              </w:rPr>
              <w:t>4</w:t>
            </w:r>
          </w:p>
        </w:tc>
        <w:tc>
          <w:tcPr>
            <w:tcW w:w="761" w:type="dxa"/>
            <w:vAlign w:val="center"/>
          </w:tcPr>
          <w:p w14:paraId="6B1A4465" w14:textId="77777777" w:rsidR="006C4DF3" w:rsidRPr="00F624B9" w:rsidRDefault="006C4DF3" w:rsidP="005637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F624B9">
              <w:rPr>
                <w:rFonts w:ascii="Times New Roman" w:hAnsi="Times New Roman"/>
                <w:szCs w:val="24"/>
              </w:rPr>
              <w:t>6</w:t>
            </w:r>
          </w:p>
        </w:tc>
        <w:tc>
          <w:tcPr>
            <w:tcW w:w="735" w:type="dxa"/>
            <w:vAlign w:val="center"/>
          </w:tcPr>
          <w:p w14:paraId="69BEBE8A" w14:textId="77777777" w:rsidR="006C4DF3" w:rsidRPr="00F624B9" w:rsidRDefault="006C4DF3" w:rsidP="005637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F624B9">
              <w:rPr>
                <w:rFonts w:ascii="Times New Roman" w:hAnsi="Times New Roman"/>
                <w:szCs w:val="24"/>
              </w:rPr>
              <w:t>7</w:t>
            </w:r>
          </w:p>
        </w:tc>
        <w:tc>
          <w:tcPr>
            <w:tcW w:w="797" w:type="dxa"/>
            <w:vAlign w:val="center"/>
          </w:tcPr>
          <w:p w14:paraId="55A0AB0B" w14:textId="77777777" w:rsidR="006C4DF3" w:rsidRPr="00F624B9" w:rsidRDefault="006C4DF3" w:rsidP="005637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F624B9">
              <w:rPr>
                <w:rFonts w:ascii="Times New Roman" w:hAnsi="Times New Roman"/>
                <w:szCs w:val="24"/>
              </w:rPr>
              <w:t>8</w:t>
            </w:r>
          </w:p>
        </w:tc>
        <w:tc>
          <w:tcPr>
            <w:tcW w:w="734" w:type="dxa"/>
            <w:vAlign w:val="center"/>
          </w:tcPr>
          <w:p w14:paraId="0FCEA8F4" w14:textId="77777777" w:rsidR="006C4DF3" w:rsidRPr="00F624B9" w:rsidRDefault="006C4DF3" w:rsidP="005637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F624B9">
              <w:rPr>
                <w:rFonts w:ascii="Times New Roman" w:hAnsi="Times New Roman"/>
                <w:szCs w:val="24"/>
              </w:rPr>
              <w:t>10</w:t>
            </w:r>
          </w:p>
        </w:tc>
      </w:tr>
      <w:tr w:rsidR="006C4DF3" w:rsidRPr="00F624B9" w14:paraId="74EC59CE" w14:textId="77777777" w:rsidTr="005637D8">
        <w:trPr>
          <w:gridAfter w:val="1"/>
          <w:wAfter w:w="11" w:type="dxa"/>
          <w:trHeight w:val="532"/>
        </w:trPr>
        <w:tc>
          <w:tcPr>
            <w:cnfStyle w:val="001000000000" w:firstRow="0" w:lastRow="0" w:firstColumn="1" w:lastColumn="0" w:oddVBand="0" w:evenVBand="0" w:oddHBand="0" w:evenHBand="0" w:firstRowFirstColumn="0" w:firstRowLastColumn="0" w:lastRowFirstColumn="0" w:lastRowLastColumn="0"/>
            <w:tcW w:w="1281" w:type="dxa"/>
          </w:tcPr>
          <w:p w14:paraId="211F1824" w14:textId="282949D9" w:rsidR="006C4DF3" w:rsidRPr="00F624B9" w:rsidRDefault="00E123C5" w:rsidP="00F80115">
            <w:pPr>
              <w:rPr>
                <w:rFonts w:ascii="Times New Roman" w:hAnsi="Times New Roman"/>
                <w:bCs w:val="0"/>
                <w:color w:val="FF0000"/>
                <w:szCs w:val="24"/>
              </w:rPr>
            </w:pPr>
            <w:r>
              <w:rPr>
                <w:rFonts w:ascii="Times New Roman" w:hAnsi="Times New Roman"/>
                <w:bCs w:val="0"/>
                <w:color w:val="FF0000"/>
                <w:szCs w:val="24"/>
              </w:rPr>
              <w:t>PG.2.3.c</w:t>
            </w:r>
          </w:p>
        </w:tc>
        <w:tc>
          <w:tcPr>
            <w:tcW w:w="3363" w:type="dxa"/>
          </w:tcPr>
          <w:p w14:paraId="40EDD127" w14:textId="77777777" w:rsidR="006C4DF3" w:rsidRPr="00F624B9" w:rsidRDefault="006C4DF3" w:rsidP="00F8011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624B9">
              <w:rPr>
                <w:rFonts w:ascii="Times New Roman" w:hAnsi="Times New Roman"/>
                <w:szCs w:val="24"/>
              </w:rPr>
              <w:t>Mesleki Bilgi sistemi   üyeliği</w:t>
            </w:r>
          </w:p>
        </w:tc>
        <w:tc>
          <w:tcPr>
            <w:tcW w:w="1020" w:type="dxa"/>
            <w:noWrap/>
            <w:vAlign w:val="center"/>
          </w:tcPr>
          <w:p w14:paraId="7E7DA838" w14:textId="77777777" w:rsidR="006C4DF3" w:rsidRPr="00F624B9" w:rsidRDefault="006C4DF3" w:rsidP="005637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624B9">
              <w:rPr>
                <w:rFonts w:ascii="Times New Roman" w:hAnsi="Times New Roman"/>
                <w:szCs w:val="24"/>
              </w:rPr>
              <w:t>43</w:t>
            </w:r>
          </w:p>
        </w:tc>
        <w:tc>
          <w:tcPr>
            <w:tcW w:w="797" w:type="dxa"/>
            <w:noWrap/>
            <w:vAlign w:val="center"/>
          </w:tcPr>
          <w:p w14:paraId="35AB717E" w14:textId="77777777" w:rsidR="006C4DF3" w:rsidRPr="00F624B9" w:rsidRDefault="006C4DF3" w:rsidP="005637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624B9">
              <w:rPr>
                <w:rFonts w:ascii="Times New Roman" w:hAnsi="Times New Roman"/>
                <w:szCs w:val="24"/>
              </w:rPr>
              <w:t>120</w:t>
            </w:r>
          </w:p>
        </w:tc>
        <w:tc>
          <w:tcPr>
            <w:tcW w:w="761" w:type="dxa"/>
            <w:vAlign w:val="center"/>
          </w:tcPr>
          <w:p w14:paraId="0D2DC013" w14:textId="77777777" w:rsidR="006C4DF3" w:rsidRPr="00F624B9" w:rsidRDefault="006C4DF3" w:rsidP="005637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624B9">
              <w:rPr>
                <w:rFonts w:ascii="Times New Roman" w:hAnsi="Times New Roman"/>
                <w:szCs w:val="24"/>
              </w:rPr>
              <w:t>350</w:t>
            </w:r>
          </w:p>
        </w:tc>
        <w:tc>
          <w:tcPr>
            <w:tcW w:w="735" w:type="dxa"/>
            <w:vAlign w:val="center"/>
          </w:tcPr>
          <w:p w14:paraId="2F2E4F74" w14:textId="77777777" w:rsidR="006C4DF3" w:rsidRPr="00F624B9" w:rsidRDefault="006C4DF3" w:rsidP="005637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624B9">
              <w:rPr>
                <w:rFonts w:ascii="Times New Roman" w:hAnsi="Times New Roman"/>
                <w:szCs w:val="24"/>
              </w:rPr>
              <w:t>400</w:t>
            </w:r>
          </w:p>
        </w:tc>
        <w:tc>
          <w:tcPr>
            <w:tcW w:w="797" w:type="dxa"/>
            <w:vAlign w:val="center"/>
          </w:tcPr>
          <w:p w14:paraId="1EAAD19C" w14:textId="77777777" w:rsidR="006C4DF3" w:rsidRPr="00F624B9" w:rsidRDefault="006C4DF3" w:rsidP="005637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624B9">
              <w:rPr>
                <w:rFonts w:ascii="Times New Roman" w:hAnsi="Times New Roman"/>
                <w:szCs w:val="24"/>
              </w:rPr>
              <w:t>450</w:t>
            </w:r>
          </w:p>
        </w:tc>
        <w:tc>
          <w:tcPr>
            <w:tcW w:w="734" w:type="dxa"/>
            <w:vAlign w:val="center"/>
          </w:tcPr>
          <w:p w14:paraId="1A38178E" w14:textId="77777777" w:rsidR="006C4DF3" w:rsidRPr="00F624B9" w:rsidRDefault="006C4DF3" w:rsidP="005637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624B9">
              <w:rPr>
                <w:rFonts w:ascii="Times New Roman" w:hAnsi="Times New Roman"/>
                <w:szCs w:val="24"/>
              </w:rPr>
              <w:t>500</w:t>
            </w:r>
          </w:p>
        </w:tc>
      </w:tr>
    </w:tbl>
    <w:p w14:paraId="2DF43FCC" w14:textId="77777777" w:rsidR="00E123C5" w:rsidRPr="00E123C5" w:rsidRDefault="00E123C5" w:rsidP="00E123C5">
      <w:pPr>
        <w:rPr>
          <w:lang w:eastAsia="x-none"/>
        </w:rPr>
      </w:pPr>
    </w:p>
    <w:p w14:paraId="0FAD0B97" w14:textId="4A490891" w:rsidR="006C4DF3" w:rsidRPr="006C4DF3" w:rsidRDefault="006C4DF3" w:rsidP="006C4DF3">
      <w:pPr>
        <w:pStyle w:val="Balk3"/>
        <w:rPr>
          <w:b/>
          <w:sz w:val="28"/>
          <w:lang w:val="tr-TR"/>
        </w:rPr>
      </w:pPr>
      <w:r>
        <w:rPr>
          <w:b/>
          <w:sz w:val="28"/>
          <w:lang w:val="tr-TR"/>
        </w:rPr>
        <w:lastRenderedPageBreak/>
        <w:t>Eylemler</w:t>
      </w:r>
    </w:p>
    <w:tbl>
      <w:tblPr>
        <w:tblStyle w:val="GridTable4Accent11"/>
        <w:tblW w:w="4829" w:type="pct"/>
        <w:tblLayout w:type="fixed"/>
        <w:tblLook w:val="04A0" w:firstRow="1" w:lastRow="0" w:firstColumn="1" w:lastColumn="0" w:noHBand="0" w:noVBand="1"/>
      </w:tblPr>
      <w:tblGrid>
        <w:gridCol w:w="797"/>
        <w:gridCol w:w="3889"/>
        <w:gridCol w:w="2032"/>
        <w:gridCol w:w="2034"/>
      </w:tblGrid>
      <w:tr w:rsidR="005637D8" w:rsidRPr="005637D8" w14:paraId="4553AE85" w14:textId="77777777" w:rsidTr="005637D8">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55" w:type="pct"/>
            <w:vAlign w:val="center"/>
            <w:hideMark/>
          </w:tcPr>
          <w:p w14:paraId="7CA2494A" w14:textId="77777777" w:rsidR="006C4DF3" w:rsidRPr="005637D8" w:rsidRDefault="006C4DF3" w:rsidP="005637D8">
            <w:pPr>
              <w:jc w:val="center"/>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No</w:t>
            </w:r>
          </w:p>
        </w:tc>
        <w:tc>
          <w:tcPr>
            <w:tcW w:w="2221" w:type="pct"/>
            <w:noWrap/>
            <w:vAlign w:val="center"/>
            <w:hideMark/>
          </w:tcPr>
          <w:p w14:paraId="78E286E1" w14:textId="77777777" w:rsidR="006C4DF3" w:rsidRPr="005637D8" w:rsidRDefault="006C4DF3" w:rsidP="005637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Eylem İfadesi</w:t>
            </w:r>
          </w:p>
        </w:tc>
        <w:tc>
          <w:tcPr>
            <w:tcW w:w="1161" w:type="pct"/>
            <w:vAlign w:val="center"/>
          </w:tcPr>
          <w:p w14:paraId="255D4E44" w14:textId="77777777" w:rsidR="006C4DF3" w:rsidRPr="005637D8" w:rsidRDefault="006C4DF3" w:rsidP="005637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Eylem Sorumlusu</w:t>
            </w:r>
          </w:p>
        </w:tc>
        <w:tc>
          <w:tcPr>
            <w:tcW w:w="1162" w:type="pct"/>
            <w:vAlign w:val="center"/>
          </w:tcPr>
          <w:p w14:paraId="0790492B" w14:textId="77777777" w:rsidR="006C4DF3" w:rsidRPr="005637D8" w:rsidRDefault="006C4DF3" w:rsidP="005637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zCs w:val="24"/>
              </w:rPr>
            </w:pPr>
            <w:r w:rsidRPr="005637D8">
              <w:rPr>
                <w:rFonts w:ascii="Times New Roman" w:hAnsi="Times New Roman"/>
                <w:bCs w:val="0"/>
                <w:color w:val="FFFFFF" w:themeColor="background1"/>
                <w:szCs w:val="24"/>
              </w:rPr>
              <w:t>Eylem Tarihi</w:t>
            </w:r>
          </w:p>
        </w:tc>
      </w:tr>
      <w:tr w:rsidR="006C4DF3" w:rsidRPr="00F624B9" w14:paraId="1D174D75" w14:textId="77777777" w:rsidTr="005637D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5" w:type="pct"/>
            <w:noWrap/>
            <w:vAlign w:val="center"/>
          </w:tcPr>
          <w:p w14:paraId="13F83DCE" w14:textId="5123484F" w:rsidR="006C4DF3" w:rsidRPr="00F624B9" w:rsidRDefault="0059138A" w:rsidP="005637D8">
            <w:pPr>
              <w:rPr>
                <w:rFonts w:ascii="Times New Roman" w:hAnsi="Times New Roman"/>
                <w:bCs w:val="0"/>
                <w:color w:val="000000"/>
                <w:szCs w:val="24"/>
              </w:rPr>
            </w:pPr>
            <w:r>
              <w:rPr>
                <w:rFonts w:ascii="Times New Roman" w:hAnsi="Times New Roman"/>
                <w:bCs w:val="0"/>
                <w:color w:val="000000"/>
                <w:szCs w:val="24"/>
              </w:rPr>
              <w:t>2.3.1</w:t>
            </w:r>
          </w:p>
        </w:tc>
        <w:tc>
          <w:tcPr>
            <w:tcW w:w="2221" w:type="pct"/>
            <w:vAlign w:val="center"/>
          </w:tcPr>
          <w:p w14:paraId="3567B2EC" w14:textId="77777777" w:rsidR="006C4DF3" w:rsidRPr="00F624B9" w:rsidRDefault="006C4DF3" w:rsidP="005637D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F624B9">
              <w:rPr>
                <w:rFonts w:ascii="Times New Roman" w:hAnsi="Times New Roman"/>
                <w:szCs w:val="24"/>
              </w:rPr>
              <w:t>Meslek tanıtım seminerleri</w:t>
            </w:r>
          </w:p>
        </w:tc>
        <w:tc>
          <w:tcPr>
            <w:tcW w:w="1161" w:type="pct"/>
            <w:vAlign w:val="center"/>
          </w:tcPr>
          <w:p w14:paraId="6647CC38" w14:textId="77777777" w:rsidR="006C4DF3" w:rsidRPr="00F624B9" w:rsidRDefault="006C4DF3" w:rsidP="005637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624B9">
              <w:rPr>
                <w:rFonts w:ascii="Times New Roman" w:hAnsi="Times New Roman"/>
                <w:color w:val="000000"/>
                <w:szCs w:val="24"/>
              </w:rPr>
              <w:t xml:space="preserve"> Rehberlik servisi</w:t>
            </w:r>
          </w:p>
        </w:tc>
        <w:tc>
          <w:tcPr>
            <w:tcW w:w="1162" w:type="pct"/>
            <w:vAlign w:val="center"/>
          </w:tcPr>
          <w:p w14:paraId="6B725AEE" w14:textId="27CC92A5" w:rsidR="006C4DF3" w:rsidRPr="00F624B9" w:rsidRDefault="00E123C5" w:rsidP="005637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Nisan Ayı</w:t>
            </w:r>
          </w:p>
        </w:tc>
      </w:tr>
      <w:tr w:rsidR="006C4DF3" w:rsidRPr="00F624B9" w14:paraId="30816840" w14:textId="77777777" w:rsidTr="005637D8">
        <w:trPr>
          <w:trHeight w:val="567"/>
        </w:trPr>
        <w:tc>
          <w:tcPr>
            <w:cnfStyle w:val="001000000000" w:firstRow="0" w:lastRow="0" w:firstColumn="1" w:lastColumn="0" w:oddVBand="0" w:evenVBand="0" w:oddHBand="0" w:evenHBand="0" w:firstRowFirstColumn="0" w:firstRowLastColumn="0" w:lastRowFirstColumn="0" w:lastRowLastColumn="0"/>
            <w:tcW w:w="455" w:type="pct"/>
            <w:noWrap/>
            <w:vAlign w:val="center"/>
          </w:tcPr>
          <w:p w14:paraId="220331AF" w14:textId="4C7A103F" w:rsidR="006C4DF3" w:rsidRPr="00F624B9" w:rsidRDefault="0059138A" w:rsidP="005637D8">
            <w:pPr>
              <w:rPr>
                <w:rFonts w:ascii="Times New Roman" w:hAnsi="Times New Roman"/>
                <w:bCs w:val="0"/>
                <w:color w:val="000000"/>
                <w:szCs w:val="24"/>
              </w:rPr>
            </w:pPr>
            <w:r>
              <w:rPr>
                <w:rFonts w:ascii="Times New Roman" w:hAnsi="Times New Roman"/>
                <w:bCs w:val="0"/>
                <w:color w:val="000000"/>
                <w:szCs w:val="24"/>
              </w:rPr>
              <w:t>2.3.2</w:t>
            </w:r>
          </w:p>
        </w:tc>
        <w:tc>
          <w:tcPr>
            <w:tcW w:w="2221" w:type="pct"/>
            <w:vAlign w:val="center"/>
          </w:tcPr>
          <w:p w14:paraId="6F95D88B" w14:textId="77777777" w:rsidR="006C4DF3" w:rsidRPr="00F624B9" w:rsidRDefault="006C4DF3" w:rsidP="005637D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624B9">
              <w:rPr>
                <w:rFonts w:ascii="Times New Roman" w:hAnsi="Times New Roman"/>
                <w:szCs w:val="24"/>
              </w:rPr>
              <w:t>İşyeri ziyareti</w:t>
            </w:r>
          </w:p>
        </w:tc>
        <w:tc>
          <w:tcPr>
            <w:tcW w:w="1161" w:type="pct"/>
            <w:vAlign w:val="center"/>
          </w:tcPr>
          <w:p w14:paraId="62A141C2" w14:textId="77777777" w:rsidR="006C4DF3" w:rsidRPr="00F624B9" w:rsidRDefault="006C4DF3" w:rsidP="005637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624B9">
              <w:rPr>
                <w:rFonts w:ascii="Times New Roman" w:hAnsi="Times New Roman"/>
                <w:color w:val="000000"/>
                <w:szCs w:val="24"/>
              </w:rPr>
              <w:t>Rehberlik servisi gezi kulübü</w:t>
            </w:r>
          </w:p>
        </w:tc>
        <w:tc>
          <w:tcPr>
            <w:tcW w:w="1162" w:type="pct"/>
            <w:vAlign w:val="center"/>
          </w:tcPr>
          <w:p w14:paraId="5F6493A7" w14:textId="0D90D783" w:rsidR="006C4DF3" w:rsidRPr="00F624B9" w:rsidRDefault="00E123C5" w:rsidP="005637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Yıl</w:t>
            </w:r>
          </w:p>
        </w:tc>
      </w:tr>
      <w:tr w:rsidR="006C4DF3" w:rsidRPr="00F624B9" w14:paraId="450A8A33" w14:textId="77777777" w:rsidTr="005637D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5" w:type="pct"/>
            <w:noWrap/>
            <w:vAlign w:val="center"/>
          </w:tcPr>
          <w:p w14:paraId="6F893F61" w14:textId="1F5AEB05" w:rsidR="006C4DF3" w:rsidRPr="00F624B9" w:rsidRDefault="0059138A" w:rsidP="005637D8">
            <w:pPr>
              <w:rPr>
                <w:rFonts w:ascii="Times New Roman" w:hAnsi="Times New Roman"/>
                <w:bCs w:val="0"/>
                <w:color w:val="000000"/>
                <w:szCs w:val="24"/>
              </w:rPr>
            </w:pPr>
            <w:r>
              <w:rPr>
                <w:rFonts w:ascii="Times New Roman" w:hAnsi="Times New Roman"/>
                <w:bCs w:val="0"/>
                <w:color w:val="000000"/>
                <w:szCs w:val="24"/>
              </w:rPr>
              <w:t>2.3.3</w:t>
            </w:r>
          </w:p>
        </w:tc>
        <w:tc>
          <w:tcPr>
            <w:tcW w:w="2221" w:type="pct"/>
            <w:vAlign w:val="center"/>
          </w:tcPr>
          <w:p w14:paraId="7F516E29" w14:textId="77777777" w:rsidR="006C4DF3" w:rsidRPr="00F624B9" w:rsidRDefault="006C4DF3" w:rsidP="005637D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F624B9">
              <w:rPr>
                <w:rFonts w:ascii="Times New Roman" w:hAnsi="Times New Roman"/>
                <w:szCs w:val="24"/>
              </w:rPr>
              <w:t>Mesleki Bilgi sistemi   üyeliği</w:t>
            </w:r>
          </w:p>
        </w:tc>
        <w:tc>
          <w:tcPr>
            <w:tcW w:w="1161" w:type="pct"/>
            <w:vAlign w:val="center"/>
          </w:tcPr>
          <w:p w14:paraId="71FC19E5" w14:textId="5EC748B1" w:rsidR="006C4DF3" w:rsidRPr="00F624B9" w:rsidRDefault="00E123C5" w:rsidP="005637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Sınıf Öğretmenleri</w:t>
            </w:r>
          </w:p>
        </w:tc>
        <w:tc>
          <w:tcPr>
            <w:tcW w:w="1162" w:type="pct"/>
            <w:vAlign w:val="center"/>
          </w:tcPr>
          <w:p w14:paraId="6F7A61E5" w14:textId="33419195" w:rsidR="006C4DF3" w:rsidRPr="00F624B9" w:rsidRDefault="00E123C5" w:rsidP="005637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Yıl</w:t>
            </w:r>
          </w:p>
        </w:tc>
      </w:tr>
    </w:tbl>
    <w:p w14:paraId="5EC3C5CE" w14:textId="77777777" w:rsidR="00352E63" w:rsidRPr="00A47F2F" w:rsidRDefault="002159E5" w:rsidP="008D4E73">
      <w:pPr>
        <w:pStyle w:val="Balk2"/>
      </w:pPr>
      <w:bookmarkStart w:id="48" w:name="_Toc531097546"/>
      <w:r w:rsidRPr="00A47F2F">
        <w:t>TEMA I</w:t>
      </w:r>
      <w:r w:rsidR="008D4E73">
        <w:t>II</w:t>
      </w:r>
      <w:r w:rsidRPr="00A47F2F">
        <w:t>: KURUMSAL KAPASİTE</w:t>
      </w:r>
      <w:bookmarkEnd w:id="48"/>
    </w:p>
    <w:p w14:paraId="350BCFC2" w14:textId="77777777" w:rsidR="006C4DF3" w:rsidRDefault="006C4DF3" w:rsidP="006C4DF3">
      <w:pPr>
        <w:pStyle w:val="Balk3"/>
        <w:rPr>
          <w:rFonts w:ascii="Times New Roman" w:hAnsi="Times New Roman"/>
          <w:sz w:val="24"/>
          <w:szCs w:val="24"/>
        </w:rPr>
      </w:pPr>
      <w:bookmarkStart w:id="49" w:name="_Toc416085167"/>
      <w:bookmarkStart w:id="50" w:name="_Toc529519470"/>
      <w:r w:rsidRPr="00F624B9">
        <w:rPr>
          <w:rFonts w:ascii="Times New Roman" w:hAnsi="Times New Roman"/>
          <w:sz w:val="24"/>
          <w:szCs w:val="24"/>
        </w:rPr>
        <w:t xml:space="preserve">Stratejik Amaç 3: </w:t>
      </w:r>
    </w:p>
    <w:p w14:paraId="212E25E9" w14:textId="77777777" w:rsidR="006C4DF3" w:rsidRPr="008C21CF" w:rsidRDefault="006C4DF3" w:rsidP="006C4DF3">
      <w:pPr>
        <w:pStyle w:val="Balk3"/>
        <w:rPr>
          <w:rFonts w:ascii="Times New Roman" w:hAnsi="Times New Roman"/>
          <w:sz w:val="24"/>
          <w:szCs w:val="24"/>
        </w:rPr>
      </w:pPr>
      <w:r w:rsidRPr="00F624B9">
        <w:rPr>
          <w:rFonts w:ascii="Times New Roman" w:hAnsi="Times New Roman"/>
          <w:szCs w:val="24"/>
        </w:rPr>
        <w:t xml:space="preserve">Öğrencilerin okul ortamını sevmelerini sağlamak için okul çevresinin güzelleştirerek aidiyet duygusu geliştirmek ve eğitim ve öğretim faaliyetlerinin daha nitelikli olarak verilebilmesi için okulumuzun kurumsal kapasitesi güçlendirilecektir. </w:t>
      </w:r>
    </w:p>
    <w:p w14:paraId="02712CB9" w14:textId="1D00443E" w:rsidR="006C4DF3" w:rsidRPr="00F624B9" w:rsidRDefault="006C4DF3" w:rsidP="006C4DF3">
      <w:pPr>
        <w:pStyle w:val="Balk3"/>
        <w:rPr>
          <w:rFonts w:ascii="Times New Roman" w:hAnsi="Times New Roman"/>
          <w:sz w:val="24"/>
          <w:szCs w:val="24"/>
        </w:rPr>
      </w:pPr>
      <w:r w:rsidRPr="00F624B9">
        <w:rPr>
          <w:rStyle w:val="Balk4Char"/>
          <w:rFonts w:ascii="Times New Roman" w:hAnsi="Times New Roman"/>
          <w:sz w:val="24"/>
          <w:szCs w:val="24"/>
        </w:rPr>
        <w:t>Stratejik Hedef 3.1.</w:t>
      </w:r>
      <w:r>
        <w:rPr>
          <w:rFonts w:ascii="Times New Roman" w:hAnsi="Times New Roman"/>
          <w:sz w:val="24"/>
          <w:szCs w:val="24"/>
        </w:rPr>
        <w:t xml:space="preserve">  </w:t>
      </w:r>
      <w:r w:rsidR="00CA65BA" w:rsidRPr="00CA65BA">
        <w:rPr>
          <w:rFonts w:ascii="Times New Roman" w:hAnsi="Times New Roman"/>
          <w:sz w:val="24"/>
          <w:szCs w:val="24"/>
          <w:lang w:val="tr-TR"/>
        </w:rPr>
        <w:t>Ekolojik düzeni korumak için çevre bilincini artırmak</w:t>
      </w:r>
    </w:p>
    <w:p w14:paraId="499D8F8C" w14:textId="77777777" w:rsidR="008D4E73" w:rsidRDefault="008D4E73" w:rsidP="008D4E73">
      <w:pPr>
        <w:rPr>
          <w:b/>
          <w:sz w:val="28"/>
        </w:rPr>
      </w:pPr>
      <w:r w:rsidRPr="002B6FDB">
        <w:rPr>
          <w:b/>
          <w:sz w:val="28"/>
        </w:rPr>
        <w:t>Performans Göstergeleri</w:t>
      </w:r>
    </w:p>
    <w:tbl>
      <w:tblPr>
        <w:tblStyle w:val="GridTable4Accent11"/>
        <w:tblW w:w="10031" w:type="dxa"/>
        <w:tblLayout w:type="fixed"/>
        <w:tblLook w:val="04A0" w:firstRow="1" w:lastRow="0" w:firstColumn="1" w:lastColumn="0" w:noHBand="0" w:noVBand="1"/>
      </w:tblPr>
      <w:tblGrid>
        <w:gridCol w:w="817"/>
        <w:gridCol w:w="4394"/>
        <w:gridCol w:w="851"/>
        <w:gridCol w:w="850"/>
        <w:gridCol w:w="993"/>
        <w:gridCol w:w="708"/>
        <w:gridCol w:w="709"/>
        <w:gridCol w:w="709"/>
      </w:tblGrid>
      <w:tr w:rsidR="005637D8" w:rsidRPr="005637D8" w14:paraId="1449C0AF" w14:textId="77777777" w:rsidTr="005637D8">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17" w:type="dxa"/>
            <w:vMerge w:val="restart"/>
            <w:noWrap/>
            <w:vAlign w:val="center"/>
            <w:hideMark/>
          </w:tcPr>
          <w:p w14:paraId="783C86C1" w14:textId="77777777" w:rsidR="006C4DF3" w:rsidRPr="005637D8" w:rsidRDefault="006C4DF3" w:rsidP="005637D8">
            <w:pPr>
              <w:spacing w:after="0" w:line="240" w:lineRule="auto"/>
              <w:ind w:right="709"/>
              <w:jc w:val="center"/>
              <w:rPr>
                <w:rFonts w:ascii="Times New Roman" w:hAnsi="Times New Roman"/>
                <w:b w:val="0"/>
                <w:bCs w:val="0"/>
                <w:color w:val="FFFFFF" w:themeColor="background1"/>
                <w:szCs w:val="24"/>
              </w:rPr>
            </w:pPr>
            <w:r w:rsidRPr="005637D8">
              <w:rPr>
                <w:rFonts w:ascii="Times New Roman" w:hAnsi="Times New Roman"/>
                <w:b w:val="0"/>
                <w:bCs w:val="0"/>
                <w:color w:val="FFFFFF" w:themeColor="background1"/>
                <w:szCs w:val="24"/>
              </w:rPr>
              <w:t>No</w:t>
            </w:r>
          </w:p>
        </w:tc>
        <w:tc>
          <w:tcPr>
            <w:tcW w:w="4394" w:type="dxa"/>
            <w:vMerge w:val="restart"/>
            <w:vAlign w:val="center"/>
            <w:hideMark/>
          </w:tcPr>
          <w:p w14:paraId="450A8E1A" w14:textId="77777777" w:rsidR="006C4DF3" w:rsidRPr="005637D8" w:rsidRDefault="006C4DF3" w:rsidP="005637D8">
            <w:pPr>
              <w:spacing w:after="0" w:line="240" w:lineRule="auto"/>
              <w:ind w:right="6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Cs w:val="24"/>
              </w:rPr>
            </w:pPr>
            <w:r w:rsidRPr="005637D8">
              <w:rPr>
                <w:rFonts w:ascii="Times New Roman" w:hAnsi="Times New Roman"/>
                <w:b w:val="0"/>
                <w:bCs w:val="0"/>
                <w:color w:val="FFFFFF" w:themeColor="background1"/>
                <w:szCs w:val="24"/>
              </w:rPr>
              <w:t>PERFORMANS</w:t>
            </w:r>
          </w:p>
          <w:p w14:paraId="40FA5C2E" w14:textId="77777777" w:rsidR="006C4DF3" w:rsidRPr="005637D8" w:rsidRDefault="006C4DF3" w:rsidP="005637D8">
            <w:pPr>
              <w:spacing w:after="0" w:line="240" w:lineRule="auto"/>
              <w:ind w:right="6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Cs w:val="24"/>
              </w:rPr>
            </w:pPr>
            <w:r w:rsidRPr="005637D8">
              <w:rPr>
                <w:rFonts w:ascii="Times New Roman" w:hAnsi="Times New Roman"/>
                <w:b w:val="0"/>
                <w:bCs w:val="0"/>
                <w:color w:val="FFFFFF" w:themeColor="background1"/>
                <w:szCs w:val="24"/>
              </w:rPr>
              <w:t>GÖSTERGESİ</w:t>
            </w:r>
          </w:p>
        </w:tc>
        <w:tc>
          <w:tcPr>
            <w:tcW w:w="851" w:type="dxa"/>
            <w:vAlign w:val="center"/>
          </w:tcPr>
          <w:p w14:paraId="5FAF174B" w14:textId="77777777" w:rsidR="006C4DF3" w:rsidRPr="005637D8" w:rsidRDefault="006C4DF3" w:rsidP="005637D8">
            <w:pPr>
              <w:tabs>
                <w:tab w:val="left" w:pos="714"/>
              </w:tabs>
              <w:spacing w:after="0" w:line="240" w:lineRule="auto"/>
              <w:ind w:left="-108" w:right="-1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Cs w:val="24"/>
              </w:rPr>
            </w:pPr>
            <w:r w:rsidRPr="005637D8">
              <w:rPr>
                <w:rFonts w:ascii="Times New Roman" w:hAnsi="Times New Roman"/>
                <w:b w:val="0"/>
                <w:bCs w:val="0"/>
                <w:color w:val="FFFFFF" w:themeColor="background1"/>
                <w:szCs w:val="24"/>
              </w:rPr>
              <w:t>Mevcut</w:t>
            </w:r>
          </w:p>
        </w:tc>
        <w:tc>
          <w:tcPr>
            <w:tcW w:w="3969" w:type="dxa"/>
            <w:gridSpan w:val="5"/>
            <w:vAlign w:val="center"/>
          </w:tcPr>
          <w:p w14:paraId="5B1D7621" w14:textId="77777777" w:rsidR="006C4DF3" w:rsidRPr="005637D8" w:rsidRDefault="006C4DF3" w:rsidP="005637D8">
            <w:pPr>
              <w:spacing w:after="0" w:line="240" w:lineRule="auto"/>
              <w:ind w:right="-1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Cs w:val="24"/>
              </w:rPr>
            </w:pPr>
            <w:r w:rsidRPr="005637D8">
              <w:rPr>
                <w:rFonts w:ascii="Times New Roman" w:hAnsi="Times New Roman"/>
                <w:b w:val="0"/>
                <w:bCs w:val="0"/>
                <w:color w:val="FFFFFF" w:themeColor="background1"/>
                <w:szCs w:val="24"/>
              </w:rPr>
              <w:t>HEDEF</w:t>
            </w:r>
          </w:p>
        </w:tc>
      </w:tr>
      <w:tr w:rsidR="00E123C5" w:rsidRPr="006C4DF3" w14:paraId="61103E80" w14:textId="77777777" w:rsidTr="00E123C5">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7" w:type="dxa"/>
            <w:vMerge/>
            <w:hideMark/>
          </w:tcPr>
          <w:p w14:paraId="6C71B43E" w14:textId="77777777" w:rsidR="006C4DF3" w:rsidRPr="006C4DF3" w:rsidRDefault="006C4DF3" w:rsidP="006C4DF3">
            <w:pPr>
              <w:spacing w:after="0" w:line="240" w:lineRule="auto"/>
              <w:ind w:right="709"/>
              <w:rPr>
                <w:rFonts w:ascii="Times New Roman" w:hAnsi="Times New Roman"/>
                <w:b w:val="0"/>
                <w:bCs w:val="0"/>
                <w:szCs w:val="24"/>
              </w:rPr>
            </w:pPr>
          </w:p>
        </w:tc>
        <w:tc>
          <w:tcPr>
            <w:tcW w:w="4394" w:type="dxa"/>
            <w:vMerge/>
            <w:hideMark/>
          </w:tcPr>
          <w:p w14:paraId="611C90FA" w14:textId="77777777" w:rsidR="006C4DF3" w:rsidRPr="006C4DF3" w:rsidRDefault="006C4DF3" w:rsidP="006C4DF3">
            <w:pPr>
              <w:spacing w:after="0" w:line="240" w:lineRule="auto"/>
              <w:ind w:right="62"/>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851" w:type="dxa"/>
            <w:noWrap/>
            <w:hideMark/>
          </w:tcPr>
          <w:p w14:paraId="1FF2BABD" w14:textId="77777777" w:rsidR="006C4DF3" w:rsidRPr="006C4DF3" w:rsidRDefault="006C4DF3" w:rsidP="006C4DF3">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C4DF3">
              <w:rPr>
                <w:rFonts w:ascii="Times New Roman" w:hAnsi="Times New Roman"/>
                <w:b/>
                <w:bCs/>
                <w:szCs w:val="24"/>
              </w:rPr>
              <w:t>2018</w:t>
            </w:r>
          </w:p>
        </w:tc>
        <w:tc>
          <w:tcPr>
            <w:tcW w:w="850" w:type="dxa"/>
            <w:noWrap/>
            <w:hideMark/>
          </w:tcPr>
          <w:p w14:paraId="3DF29810" w14:textId="77777777" w:rsidR="006C4DF3" w:rsidRPr="006C4DF3" w:rsidRDefault="006C4DF3" w:rsidP="006C4DF3">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C4DF3">
              <w:rPr>
                <w:rFonts w:ascii="Times New Roman" w:hAnsi="Times New Roman"/>
                <w:b/>
                <w:bCs/>
                <w:szCs w:val="24"/>
              </w:rPr>
              <w:t>2019</w:t>
            </w:r>
          </w:p>
        </w:tc>
        <w:tc>
          <w:tcPr>
            <w:tcW w:w="993" w:type="dxa"/>
          </w:tcPr>
          <w:p w14:paraId="1EC06885" w14:textId="77777777" w:rsidR="006C4DF3" w:rsidRPr="006C4DF3" w:rsidRDefault="006C4DF3" w:rsidP="006C4DF3">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C4DF3">
              <w:rPr>
                <w:rFonts w:ascii="Times New Roman" w:hAnsi="Times New Roman"/>
                <w:b/>
                <w:bCs/>
                <w:szCs w:val="24"/>
              </w:rPr>
              <w:t>2020</w:t>
            </w:r>
          </w:p>
        </w:tc>
        <w:tc>
          <w:tcPr>
            <w:tcW w:w="708" w:type="dxa"/>
          </w:tcPr>
          <w:p w14:paraId="56766D76" w14:textId="77777777" w:rsidR="006C4DF3" w:rsidRPr="00E123C5" w:rsidRDefault="006C4DF3" w:rsidP="006C4DF3">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E123C5">
              <w:rPr>
                <w:rFonts w:ascii="Times New Roman" w:hAnsi="Times New Roman"/>
                <w:b/>
                <w:bCs/>
                <w:sz w:val="20"/>
                <w:szCs w:val="20"/>
              </w:rPr>
              <w:t>2021</w:t>
            </w:r>
          </w:p>
        </w:tc>
        <w:tc>
          <w:tcPr>
            <w:tcW w:w="709" w:type="dxa"/>
          </w:tcPr>
          <w:p w14:paraId="18523C15" w14:textId="77777777" w:rsidR="006C4DF3" w:rsidRPr="00E123C5" w:rsidRDefault="006C4DF3" w:rsidP="006C4DF3">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E123C5">
              <w:rPr>
                <w:rFonts w:ascii="Times New Roman" w:hAnsi="Times New Roman"/>
                <w:b/>
                <w:bCs/>
                <w:sz w:val="20"/>
                <w:szCs w:val="20"/>
              </w:rPr>
              <w:t>2022</w:t>
            </w:r>
          </w:p>
        </w:tc>
        <w:tc>
          <w:tcPr>
            <w:tcW w:w="709" w:type="dxa"/>
          </w:tcPr>
          <w:p w14:paraId="25D7C0E8" w14:textId="77777777" w:rsidR="006C4DF3" w:rsidRPr="00E123C5" w:rsidRDefault="006C4DF3" w:rsidP="006C4DF3">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E123C5">
              <w:rPr>
                <w:rFonts w:ascii="Times New Roman" w:hAnsi="Times New Roman"/>
                <w:b/>
                <w:bCs/>
                <w:sz w:val="20"/>
                <w:szCs w:val="20"/>
              </w:rPr>
              <w:t>2023</w:t>
            </w:r>
          </w:p>
        </w:tc>
      </w:tr>
      <w:tr w:rsidR="006C4DF3" w:rsidRPr="006C4DF3" w14:paraId="3840A131" w14:textId="77777777" w:rsidTr="005637D8">
        <w:trPr>
          <w:trHeight w:val="549"/>
        </w:trPr>
        <w:tc>
          <w:tcPr>
            <w:cnfStyle w:val="001000000000" w:firstRow="0" w:lastRow="0" w:firstColumn="1" w:lastColumn="0" w:oddVBand="0" w:evenVBand="0" w:oddHBand="0" w:evenHBand="0" w:firstRowFirstColumn="0" w:firstRowLastColumn="0" w:lastRowFirstColumn="0" w:lastRowLastColumn="0"/>
            <w:tcW w:w="817" w:type="dxa"/>
          </w:tcPr>
          <w:p w14:paraId="473A9382" w14:textId="77777777" w:rsidR="006C4DF3" w:rsidRPr="006C4DF3" w:rsidRDefault="006C4DF3" w:rsidP="006C4DF3">
            <w:pPr>
              <w:spacing w:after="0" w:line="240" w:lineRule="auto"/>
              <w:rPr>
                <w:rFonts w:ascii="Times New Roman" w:hAnsi="Times New Roman"/>
                <w:b w:val="0"/>
                <w:bCs w:val="0"/>
                <w:color w:val="FF0000"/>
                <w:szCs w:val="24"/>
              </w:rPr>
            </w:pPr>
            <w:r w:rsidRPr="006C4DF3">
              <w:rPr>
                <w:rFonts w:ascii="Times New Roman" w:hAnsi="Times New Roman"/>
                <w:b w:val="0"/>
                <w:bCs w:val="0"/>
                <w:color w:val="FF0000"/>
                <w:szCs w:val="24"/>
              </w:rPr>
              <w:t>PG.3.1.a</w:t>
            </w:r>
          </w:p>
        </w:tc>
        <w:tc>
          <w:tcPr>
            <w:tcW w:w="4394" w:type="dxa"/>
            <w:vAlign w:val="center"/>
          </w:tcPr>
          <w:p w14:paraId="2D39C85B" w14:textId="77777777" w:rsidR="006C4DF3" w:rsidRPr="006C4DF3" w:rsidRDefault="006C4DF3" w:rsidP="005637D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Dikilen Ağaç</w:t>
            </w:r>
          </w:p>
        </w:tc>
        <w:tc>
          <w:tcPr>
            <w:tcW w:w="851" w:type="dxa"/>
            <w:noWrap/>
            <w:vAlign w:val="center"/>
          </w:tcPr>
          <w:p w14:paraId="1CC814A4" w14:textId="63A33002" w:rsidR="006C4DF3" w:rsidRPr="006C4DF3" w:rsidRDefault="00A258EB"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850" w:type="dxa"/>
            <w:noWrap/>
            <w:vAlign w:val="center"/>
          </w:tcPr>
          <w:p w14:paraId="42CC994A" w14:textId="62195EE0" w:rsidR="006C4DF3" w:rsidRPr="006C4DF3" w:rsidRDefault="00A258EB"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993" w:type="dxa"/>
            <w:vAlign w:val="center"/>
          </w:tcPr>
          <w:p w14:paraId="3E219130" w14:textId="19694205" w:rsidR="006C4DF3" w:rsidRPr="006C4DF3" w:rsidRDefault="00A258EB"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8" w:type="dxa"/>
            <w:vAlign w:val="center"/>
          </w:tcPr>
          <w:p w14:paraId="28CBA818" w14:textId="07CBC4D2" w:rsidR="006C4DF3" w:rsidRPr="006C4DF3" w:rsidRDefault="00A258EB"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vAlign w:val="center"/>
          </w:tcPr>
          <w:p w14:paraId="27FC6967" w14:textId="14E4385F" w:rsidR="006C4DF3" w:rsidRPr="006C4DF3" w:rsidRDefault="00A258EB"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vAlign w:val="center"/>
          </w:tcPr>
          <w:p w14:paraId="19644F3D" w14:textId="4D2BACBC" w:rsidR="006C4DF3" w:rsidRPr="006C4DF3" w:rsidRDefault="00A258EB" w:rsidP="005637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E123C5" w:rsidRPr="006C4DF3" w14:paraId="24097C46" w14:textId="77777777" w:rsidTr="005637D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17" w:type="dxa"/>
          </w:tcPr>
          <w:p w14:paraId="227499F6" w14:textId="77777777" w:rsidR="006C4DF3" w:rsidRPr="006C4DF3" w:rsidRDefault="006C4DF3" w:rsidP="006C4DF3">
            <w:pPr>
              <w:spacing w:after="0" w:line="240" w:lineRule="auto"/>
              <w:rPr>
                <w:rFonts w:ascii="Times New Roman" w:hAnsi="Times New Roman"/>
                <w:szCs w:val="24"/>
              </w:rPr>
            </w:pPr>
            <w:r w:rsidRPr="006C4DF3">
              <w:rPr>
                <w:rFonts w:ascii="Times New Roman" w:hAnsi="Times New Roman"/>
                <w:b w:val="0"/>
                <w:bCs w:val="0"/>
                <w:color w:val="FF0000"/>
                <w:szCs w:val="24"/>
              </w:rPr>
              <w:t>PG.3.2.b</w:t>
            </w:r>
          </w:p>
        </w:tc>
        <w:tc>
          <w:tcPr>
            <w:tcW w:w="4394" w:type="dxa"/>
            <w:vAlign w:val="center"/>
          </w:tcPr>
          <w:p w14:paraId="6E433EF1" w14:textId="77777777" w:rsidR="006C4DF3" w:rsidRPr="006C4DF3" w:rsidRDefault="006C4DF3" w:rsidP="005637D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C4DF3">
              <w:rPr>
                <w:rFonts w:ascii="Times New Roman" w:hAnsi="Times New Roman"/>
                <w:szCs w:val="24"/>
              </w:rPr>
              <w:t>Bank sayısı</w:t>
            </w:r>
          </w:p>
        </w:tc>
        <w:tc>
          <w:tcPr>
            <w:tcW w:w="851" w:type="dxa"/>
            <w:noWrap/>
            <w:vAlign w:val="center"/>
          </w:tcPr>
          <w:p w14:paraId="24D295D2" w14:textId="655A92F9" w:rsidR="006C4DF3" w:rsidRPr="006C4DF3" w:rsidRDefault="00A258EB"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850" w:type="dxa"/>
            <w:noWrap/>
            <w:vAlign w:val="center"/>
          </w:tcPr>
          <w:p w14:paraId="3DCA4CEA" w14:textId="2B773AA4" w:rsidR="006C4DF3" w:rsidRPr="006C4DF3" w:rsidRDefault="00A258EB"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993" w:type="dxa"/>
            <w:vAlign w:val="center"/>
          </w:tcPr>
          <w:p w14:paraId="14F58C9F" w14:textId="0C6C5B46" w:rsidR="006C4DF3" w:rsidRPr="006C4DF3" w:rsidRDefault="00A258EB"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8" w:type="dxa"/>
            <w:vAlign w:val="center"/>
          </w:tcPr>
          <w:p w14:paraId="2B205A8C" w14:textId="77777777" w:rsidR="006C4DF3" w:rsidRPr="006C4DF3" w:rsidRDefault="006C4DF3"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vAlign w:val="center"/>
          </w:tcPr>
          <w:p w14:paraId="133E7BD6" w14:textId="77777777" w:rsidR="006C4DF3" w:rsidRPr="006C4DF3" w:rsidRDefault="006C4DF3"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vAlign w:val="center"/>
          </w:tcPr>
          <w:p w14:paraId="5F218573" w14:textId="77777777" w:rsidR="006C4DF3" w:rsidRPr="006C4DF3" w:rsidRDefault="006C4DF3"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6C4DF3" w:rsidRPr="006C4DF3" w14:paraId="6411F516" w14:textId="77777777" w:rsidTr="005637D8">
        <w:trPr>
          <w:trHeight w:val="486"/>
        </w:trPr>
        <w:tc>
          <w:tcPr>
            <w:cnfStyle w:val="001000000000" w:firstRow="0" w:lastRow="0" w:firstColumn="1" w:lastColumn="0" w:oddVBand="0" w:evenVBand="0" w:oddHBand="0" w:evenHBand="0" w:firstRowFirstColumn="0" w:firstRowLastColumn="0" w:lastRowFirstColumn="0" w:lastRowLastColumn="0"/>
            <w:tcW w:w="817" w:type="dxa"/>
          </w:tcPr>
          <w:p w14:paraId="1AF147B3" w14:textId="77777777" w:rsidR="006C4DF3" w:rsidRPr="006C4DF3" w:rsidRDefault="006C4DF3" w:rsidP="006C4DF3">
            <w:pPr>
              <w:spacing w:after="0" w:line="240" w:lineRule="auto"/>
              <w:rPr>
                <w:rFonts w:ascii="Times New Roman" w:hAnsi="Times New Roman"/>
                <w:szCs w:val="24"/>
              </w:rPr>
            </w:pPr>
            <w:r w:rsidRPr="006C4DF3">
              <w:rPr>
                <w:rFonts w:ascii="Times New Roman" w:hAnsi="Times New Roman"/>
                <w:b w:val="0"/>
                <w:bCs w:val="0"/>
                <w:color w:val="FF0000"/>
                <w:szCs w:val="24"/>
              </w:rPr>
              <w:t>PG.3.3.c.</w:t>
            </w:r>
          </w:p>
        </w:tc>
        <w:tc>
          <w:tcPr>
            <w:tcW w:w="4394" w:type="dxa"/>
            <w:vAlign w:val="center"/>
          </w:tcPr>
          <w:p w14:paraId="35584F55" w14:textId="77777777" w:rsidR="006C4DF3" w:rsidRPr="006C4DF3" w:rsidRDefault="006C4DF3" w:rsidP="005637D8">
            <w:pPr>
              <w:spacing w:after="0" w:line="240" w:lineRule="auto"/>
              <w:ind w:right="6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Mahalli HİE’ye katılan yönetici, öğretmen ve personel sayısı</w:t>
            </w:r>
          </w:p>
        </w:tc>
        <w:tc>
          <w:tcPr>
            <w:tcW w:w="851" w:type="dxa"/>
            <w:noWrap/>
            <w:vAlign w:val="center"/>
          </w:tcPr>
          <w:p w14:paraId="17E8374A" w14:textId="4C0B9193" w:rsidR="006C4DF3" w:rsidRPr="006C4DF3" w:rsidRDefault="00A258EB" w:rsidP="005637D8">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850" w:type="dxa"/>
            <w:noWrap/>
            <w:vAlign w:val="center"/>
          </w:tcPr>
          <w:p w14:paraId="429DC954" w14:textId="0BDAD077" w:rsidR="006C4DF3" w:rsidRPr="006C4DF3" w:rsidRDefault="00A258EB" w:rsidP="005637D8">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993" w:type="dxa"/>
            <w:vAlign w:val="center"/>
          </w:tcPr>
          <w:p w14:paraId="3A41853D" w14:textId="6B69058E" w:rsidR="006C4DF3" w:rsidRPr="006C4DF3" w:rsidRDefault="00A258EB" w:rsidP="005637D8">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8" w:type="dxa"/>
            <w:vAlign w:val="center"/>
          </w:tcPr>
          <w:p w14:paraId="7EA15A4F" w14:textId="6076AE62" w:rsidR="006C4DF3" w:rsidRPr="006C4DF3" w:rsidRDefault="00EC4F0F" w:rsidP="005637D8">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vAlign w:val="center"/>
          </w:tcPr>
          <w:p w14:paraId="0F129126" w14:textId="6AA2BD2A" w:rsidR="006C4DF3" w:rsidRPr="006C4DF3" w:rsidRDefault="00EC4F0F" w:rsidP="005637D8">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vAlign w:val="center"/>
          </w:tcPr>
          <w:p w14:paraId="56570970" w14:textId="76793297" w:rsidR="006C4DF3" w:rsidRPr="006C4DF3" w:rsidRDefault="00EC4F0F" w:rsidP="005637D8">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r>
      <w:tr w:rsidR="00E123C5" w:rsidRPr="006C4DF3" w14:paraId="6475C870" w14:textId="77777777" w:rsidTr="005637D8">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817" w:type="dxa"/>
          </w:tcPr>
          <w:p w14:paraId="1FF4404F" w14:textId="77777777" w:rsidR="006C4DF3" w:rsidRPr="006C4DF3" w:rsidRDefault="006C4DF3" w:rsidP="006C4DF3">
            <w:pPr>
              <w:spacing w:after="0" w:line="240" w:lineRule="auto"/>
              <w:rPr>
                <w:rFonts w:ascii="Times New Roman" w:hAnsi="Times New Roman"/>
                <w:b w:val="0"/>
                <w:bCs w:val="0"/>
                <w:color w:val="FF0000"/>
                <w:szCs w:val="24"/>
              </w:rPr>
            </w:pPr>
            <w:r w:rsidRPr="006C4DF3">
              <w:rPr>
                <w:rFonts w:ascii="Times New Roman" w:hAnsi="Times New Roman"/>
                <w:b w:val="0"/>
                <w:bCs w:val="0"/>
                <w:color w:val="FF0000"/>
                <w:szCs w:val="24"/>
              </w:rPr>
              <w:t>PG.3.1.d</w:t>
            </w:r>
          </w:p>
        </w:tc>
        <w:tc>
          <w:tcPr>
            <w:tcW w:w="4394" w:type="dxa"/>
            <w:vAlign w:val="center"/>
          </w:tcPr>
          <w:p w14:paraId="7853DF14" w14:textId="77777777" w:rsidR="006C4DF3" w:rsidRPr="006C4DF3" w:rsidRDefault="006C4DF3" w:rsidP="005637D8">
            <w:pPr>
              <w:spacing w:after="0" w:line="240" w:lineRule="auto"/>
              <w:ind w:right="6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C4DF3">
              <w:rPr>
                <w:rFonts w:ascii="Times New Roman" w:hAnsi="Times New Roman"/>
                <w:szCs w:val="24"/>
              </w:rPr>
              <w:t>Başarı belgesi verilen personel sayısı</w:t>
            </w:r>
          </w:p>
        </w:tc>
        <w:tc>
          <w:tcPr>
            <w:tcW w:w="851" w:type="dxa"/>
            <w:noWrap/>
            <w:vAlign w:val="center"/>
          </w:tcPr>
          <w:p w14:paraId="44A1EDF0" w14:textId="73C224D3" w:rsidR="006C4DF3" w:rsidRPr="006C4DF3" w:rsidRDefault="00EC4F0F" w:rsidP="005637D8">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850" w:type="dxa"/>
            <w:noWrap/>
            <w:vAlign w:val="center"/>
          </w:tcPr>
          <w:p w14:paraId="1331EAC7" w14:textId="74E9CD15" w:rsidR="006C4DF3" w:rsidRPr="006C4DF3" w:rsidRDefault="00EC4F0F" w:rsidP="005637D8">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993" w:type="dxa"/>
            <w:vAlign w:val="center"/>
          </w:tcPr>
          <w:p w14:paraId="7D089EEB" w14:textId="20720880" w:rsidR="006C4DF3" w:rsidRPr="006C4DF3" w:rsidRDefault="00EC4F0F"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8" w:type="dxa"/>
            <w:vAlign w:val="center"/>
          </w:tcPr>
          <w:p w14:paraId="4EC59A47" w14:textId="7EC300B8" w:rsidR="006C4DF3" w:rsidRPr="006C4DF3" w:rsidRDefault="00EC4F0F"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9" w:type="dxa"/>
            <w:vAlign w:val="center"/>
          </w:tcPr>
          <w:p w14:paraId="0DBC67D8" w14:textId="74DB6141" w:rsidR="006C4DF3" w:rsidRPr="006C4DF3" w:rsidRDefault="00EC4F0F"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09" w:type="dxa"/>
            <w:vAlign w:val="center"/>
          </w:tcPr>
          <w:p w14:paraId="0FE878FA" w14:textId="55BCD41C" w:rsidR="006C4DF3" w:rsidRPr="006C4DF3" w:rsidRDefault="00EC4F0F"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r>
      <w:tr w:rsidR="006C4DF3" w:rsidRPr="006C4DF3" w14:paraId="32735895" w14:textId="77777777" w:rsidTr="005637D8">
        <w:trPr>
          <w:trHeight w:val="318"/>
        </w:trPr>
        <w:tc>
          <w:tcPr>
            <w:cnfStyle w:val="001000000000" w:firstRow="0" w:lastRow="0" w:firstColumn="1" w:lastColumn="0" w:oddVBand="0" w:evenVBand="0" w:oddHBand="0" w:evenHBand="0" w:firstRowFirstColumn="0" w:firstRowLastColumn="0" w:lastRowFirstColumn="0" w:lastRowLastColumn="0"/>
            <w:tcW w:w="817" w:type="dxa"/>
          </w:tcPr>
          <w:p w14:paraId="159764AE" w14:textId="77777777" w:rsidR="006C4DF3" w:rsidRPr="006C4DF3" w:rsidRDefault="006C4DF3" w:rsidP="006C4DF3">
            <w:pPr>
              <w:spacing w:after="0" w:line="240" w:lineRule="auto"/>
              <w:rPr>
                <w:rFonts w:ascii="Times New Roman" w:hAnsi="Times New Roman"/>
                <w:b w:val="0"/>
                <w:bCs w:val="0"/>
                <w:color w:val="FF0000"/>
                <w:szCs w:val="24"/>
              </w:rPr>
            </w:pPr>
            <w:r w:rsidRPr="006C4DF3">
              <w:rPr>
                <w:rFonts w:ascii="Times New Roman" w:hAnsi="Times New Roman"/>
                <w:b w:val="0"/>
                <w:bCs w:val="0"/>
                <w:color w:val="FF0000"/>
                <w:szCs w:val="24"/>
              </w:rPr>
              <w:t>PG.3.1.e</w:t>
            </w:r>
          </w:p>
        </w:tc>
        <w:tc>
          <w:tcPr>
            <w:tcW w:w="4394" w:type="dxa"/>
            <w:vAlign w:val="center"/>
          </w:tcPr>
          <w:p w14:paraId="6BFE2194" w14:textId="77777777" w:rsidR="006C4DF3" w:rsidRPr="006C4DF3" w:rsidRDefault="006C4DF3" w:rsidP="005637D8">
            <w:pPr>
              <w:spacing w:after="0" w:line="240" w:lineRule="auto"/>
              <w:ind w:right="6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Öğretmen başına yıllık mahalli hizmet içi eğitim süresi (saat)</w:t>
            </w:r>
          </w:p>
        </w:tc>
        <w:tc>
          <w:tcPr>
            <w:tcW w:w="851" w:type="dxa"/>
            <w:noWrap/>
            <w:vAlign w:val="center"/>
          </w:tcPr>
          <w:p w14:paraId="0F5B17B7" w14:textId="01004843" w:rsidR="006C4DF3" w:rsidRPr="006C4DF3" w:rsidRDefault="00EC4F0F" w:rsidP="005637D8">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0" w:type="dxa"/>
            <w:noWrap/>
            <w:vAlign w:val="center"/>
          </w:tcPr>
          <w:p w14:paraId="34A97F27" w14:textId="1CED9E65" w:rsidR="006C4DF3" w:rsidRPr="006C4DF3" w:rsidRDefault="00EC4F0F" w:rsidP="005637D8">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993" w:type="dxa"/>
            <w:vAlign w:val="center"/>
          </w:tcPr>
          <w:p w14:paraId="657FD36E" w14:textId="608310D4" w:rsidR="006C4DF3" w:rsidRPr="006C4DF3" w:rsidRDefault="00EC4F0F" w:rsidP="005637D8">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8" w:type="dxa"/>
            <w:vAlign w:val="center"/>
          </w:tcPr>
          <w:p w14:paraId="73DF221D" w14:textId="4FCA4E04" w:rsidR="006C4DF3" w:rsidRPr="006C4DF3" w:rsidRDefault="00EC4F0F" w:rsidP="005637D8">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vAlign w:val="center"/>
          </w:tcPr>
          <w:p w14:paraId="522C95BD" w14:textId="1B285C6B" w:rsidR="006C4DF3" w:rsidRPr="006C4DF3" w:rsidRDefault="00EC4F0F" w:rsidP="005637D8">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vAlign w:val="center"/>
          </w:tcPr>
          <w:p w14:paraId="13796062" w14:textId="4A2D5208" w:rsidR="006C4DF3" w:rsidRPr="006C4DF3" w:rsidRDefault="00EC4F0F" w:rsidP="005637D8">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r>
      <w:tr w:rsidR="00E123C5" w:rsidRPr="006C4DF3" w14:paraId="1BCC822A" w14:textId="77777777" w:rsidTr="005637D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17" w:type="dxa"/>
          </w:tcPr>
          <w:p w14:paraId="0E1A22D3" w14:textId="77777777" w:rsidR="006C4DF3" w:rsidRPr="006C4DF3" w:rsidRDefault="006C4DF3" w:rsidP="006C4DF3">
            <w:pPr>
              <w:spacing w:after="0" w:line="240" w:lineRule="auto"/>
              <w:rPr>
                <w:rFonts w:ascii="Times New Roman" w:hAnsi="Times New Roman"/>
                <w:szCs w:val="24"/>
              </w:rPr>
            </w:pPr>
            <w:r w:rsidRPr="006C4DF3">
              <w:rPr>
                <w:rFonts w:ascii="Times New Roman" w:hAnsi="Times New Roman"/>
                <w:b w:val="0"/>
                <w:bCs w:val="0"/>
                <w:color w:val="FF0000"/>
                <w:szCs w:val="24"/>
              </w:rPr>
              <w:t>PG.3.1.f</w:t>
            </w:r>
          </w:p>
        </w:tc>
        <w:tc>
          <w:tcPr>
            <w:tcW w:w="4394" w:type="dxa"/>
            <w:vAlign w:val="center"/>
          </w:tcPr>
          <w:p w14:paraId="1BB6B233" w14:textId="77777777" w:rsidR="006C4DF3" w:rsidRPr="006C4DF3" w:rsidRDefault="006C4DF3" w:rsidP="005637D8">
            <w:pPr>
              <w:spacing w:after="0" w:line="240" w:lineRule="auto"/>
              <w:ind w:right="6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C4DF3">
              <w:rPr>
                <w:rFonts w:ascii="Times New Roman" w:hAnsi="Times New Roman"/>
                <w:szCs w:val="24"/>
              </w:rPr>
              <w:t>Ödül alan personel sayısı</w:t>
            </w:r>
          </w:p>
        </w:tc>
        <w:tc>
          <w:tcPr>
            <w:tcW w:w="851" w:type="dxa"/>
            <w:noWrap/>
            <w:vAlign w:val="center"/>
          </w:tcPr>
          <w:p w14:paraId="4ADF152F" w14:textId="1BF9FDD6" w:rsidR="006C4DF3" w:rsidRPr="006C4DF3" w:rsidRDefault="00EC4F0F" w:rsidP="005637D8">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0" w:type="dxa"/>
            <w:noWrap/>
            <w:vAlign w:val="center"/>
          </w:tcPr>
          <w:p w14:paraId="6B3C90ED" w14:textId="4ABACBC8" w:rsidR="006C4DF3" w:rsidRPr="006C4DF3" w:rsidRDefault="00EC4F0F" w:rsidP="005637D8">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993" w:type="dxa"/>
            <w:vAlign w:val="center"/>
          </w:tcPr>
          <w:p w14:paraId="0D90C0AC" w14:textId="54C1A4A9" w:rsidR="006C4DF3" w:rsidRPr="006C4DF3" w:rsidRDefault="00EC4F0F"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vAlign w:val="center"/>
          </w:tcPr>
          <w:p w14:paraId="053C419B" w14:textId="105DB4DF" w:rsidR="006C4DF3" w:rsidRPr="006C4DF3" w:rsidRDefault="00EC4F0F"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vAlign w:val="center"/>
          </w:tcPr>
          <w:p w14:paraId="73AD96D8" w14:textId="7F32D3DC" w:rsidR="006C4DF3" w:rsidRPr="006C4DF3" w:rsidRDefault="00EC4F0F"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vAlign w:val="center"/>
          </w:tcPr>
          <w:p w14:paraId="6580DDDE" w14:textId="64DE98E7" w:rsidR="006C4DF3" w:rsidRPr="006C4DF3" w:rsidRDefault="00EC4F0F"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6C4DF3" w:rsidRPr="006C4DF3" w14:paraId="4F6FB7B8" w14:textId="77777777" w:rsidTr="005637D8">
        <w:trPr>
          <w:trHeight w:val="206"/>
        </w:trPr>
        <w:tc>
          <w:tcPr>
            <w:cnfStyle w:val="001000000000" w:firstRow="0" w:lastRow="0" w:firstColumn="1" w:lastColumn="0" w:oddVBand="0" w:evenVBand="0" w:oddHBand="0" w:evenHBand="0" w:firstRowFirstColumn="0" w:firstRowLastColumn="0" w:lastRowFirstColumn="0" w:lastRowLastColumn="0"/>
            <w:tcW w:w="817" w:type="dxa"/>
          </w:tcPr>
          <w:p w14:paraId="0FAA4A0C" w14:textId="77777777" w:rsidR="006C4DF3" w:rsidRPr="006C4DF3" w:rsidRDefault="006C4DF3" w:rsidP="006C4DF3">
            <w:pPr>
              <w:spacing w:after="0" w:line="240" w:lineRule="auto"/>
              <w:rPr>
                <w:rFonts w:ascii="Times New Roman" w:hAnsi="Times New Roman"/>
                <w:szCs w:val="24"/>
              </w:rPr>
            </w:pPr>
            <w:r w:rsidRPr="006C4DF3">
              <w:rPr>
                <w:rFonts w:ascii="Times New Roman" w:hAnsi="Times New Roman"/>
                <w:b w:val="0"/>
                <w:bCs w:val="0"/>
                <w:color w:val="FF0000"/>
                <w:szCs w:val="24"/>
              </w:rPr>
              <w:t>PG.3.1.g</w:t>
            </w:r>
          </w:p>
        </w:tc>
        <w:tc>
          <w:tcPr>
            <w:tcW w:w="4394" w:type="dxa"/>
            <w:vAlign w:val="center"/>
          </w:tcPr>
          <w:p w14:paraId="12E75819" w14:textId="77777777" w:rsidR="006C4DF3" w:rsidRPr="006C4DF3" w:rsidRDefault="006C4DF3" w:rsidP="005637D8">
            <w:pPr>
              <w:spacing w:after="0" w:line="240" w:lineRule="auto"/>
              <w:ind w:right="6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Okul servis görevlilerine verilen eğitime katılımcı sayısı</w:t>
            </w:r>
          </w:p>
        </w:tc>
        <w:tc>
          <w:tcPr>
            <w:tcW w:w="851" w:type="dxa"/>
            <w:noWrap/>
            <w:vAlign w:val="center"/>
          </w:tcPr>
          <w:p w14:paraId="502B713A" w14:textId="77777777" w:rsidR="006C4DF3" w:rsidRPr="006C4DF3" w:rsidRDefault="006C4DF3" w:rsidP="005637D8">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0</w:t>
            </w:r>
          </w:p>
        </w:tc>
        <w:tc>
          <w:tcPr>
            <w:tcW w:w="850" w:type="dxa"/>
            <w:noWrap/>
            <w:vAlign w:val="center"/>
          </w:tcPr>
          <w:p w14:paraId="2DA3961D" w14:textId="77777777" w:rsidR="006C4DF3" w:rsidRPr="006C4DF3" w:rsidRDefault="006C4DF3" w:rsidP="005637D8">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2</w:t>
            </w:r>
          </w:p>
        </w:tc>
        <w:tc>
          <w:tcPr>
            <w:tcW w:w="993" w:type="dxa"/>
            <w:vAlign w:val="center"/>
          </w:tcPr>
          <w:p w14:paraId="77C29A6B" w14:textId="77777777" w:rsidR="006C4DF3" w:rsidRPr="006C4DF3" w:rsidRDefault="006C4DF3" w:rsidP="005637D8">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3</w:t>
            </w:r>
          </w:p>
        </w:tc>
        <w:tc>
          <w:tcPr>
            <w:tcW w:w="708" w:type="dxa"/>
            <w:vAlign w:val="center"/>
          </w:tcPr>
          <w:p w14:paraId="7FAAEA70" w14:textId="77777777" w:rsidR="006C4DF3" w:rsidRPr="006C4DF3" w:rsidRDefault="006C4DF3" w:rsidP="005637D8">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4</w:t>
            </w:r>
          </w:p>
        </w:tc>
        <w:tc>
          <w:tcPr>
            <w:tcW w:w="709" w:type="dxa"/>
            <w:vAlign w:val="center"/>
          </w:tcPr>
          <w:p w14:paraId="5AF0B65C" w14:textId="77777777" w:rsidR="006C4DF3" w:rsidRPr="006C4DF3" w:rsidRDefault="006C4DF3" w:rsidP="005637D8">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5</w:t>
            </w:r>
          </w:p>
        </w:tc>
        <w:tc>
          <w:tcPr>
            <w:tcW w:w="709" w:type="dxa"/>
            <w:vAlign w:val="center"/>
          </w:tcPr>
          <w:p w14:paraId="5F90C202" w14:textId="77777777" w:rsidR="006C4DF3" w:rsidRPr="006C4DF3" w:rsidRDefault="006C4DF3" w:rsidP="005637D8">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6</w:t>
            </w:r>
          </w:p>
        </w:tc>
      </w:tr>
      <w:tr w:rsidR="00E123C5" w:rsidRPr="006C4DF3" w14:paraId="233EA261" w14:textId="77777777" w:rsidTr="005637D8">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17" w:type="dxa"/>
          </w:tcPr>
          <w:p w14:paraId="0BE7E464" w14:textId="77777777" w:rsidR="006C4DF3" w:rsidRPr="006C4DF3" w:rsidRDefault="006C4DF3" w:rsidP="006C4DF3">
            <w:pPr>
              <w:spacing w:after="0" w:line="240" w:lineRule="auto"/>
              <w:rPr>
                <w:rFonts w:ascii="Times New Roman" w:hAnsi="Times New Roman"/>
                <w:szCs w:val="24"/>
              </w:rPr>
            </w:pPr>
            <w:r w:rsidRPr="006C4DF3">
              <w:rPr>
                <w:rFonts w:ascii="Times New Roman" w:hAnsi="Times New Roman"/>
                <w:b w:val="0"/>
                <w:bCs w:val="0"/>
                <w:color w:val="FF0000"/>
                <w:szCs w:val="24"/>
              </w:rPr>
              <w:t>PG.3.1.h</w:t>
            </w:r>
          </w:p>
        </w:tc>
        <w:tc>
          <w:tcPr>
            <w:tcW w:w="4394" w:type="dxa"/>
            <w:vAlign w:val="center"/>
          </w:tcPr>
          <w:p w14:paraId="5A317BEF" w14:textId="77777777" w:rsidR="006C4DF3" w:rsidRPr="006C4DF3" w:rsidRDefault="006C4DF3" w:rsidP="005637D8">
            <w:pPr>
              <w:spacing w:after="0" w:line="240" w:lineRule="auto"/>
              <w:ind w:right="6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C4DF3">
              <w:rPr>
                <w:rFonts w:ascii="Times New Roman" w:hAnsi="Times New Roman"/>
                <w:szCs w:val="24"/>
              </w:rPr>
              <w:t>Ücretli öğretmen sayısının toplam öğretmen sayısına oranı (%)</w:t>
            </w:r>
          </w:p>
        </w:tc>
        <w:tc>
          <w:tcPr>
            <w:tcW w:w="851" w:type="dxa"/>
            <w:noWrap/>
            <w:vAlign w:val="center"/>
          </w:tcPr>
          <w:p w14:paraId="376C7516" w14:textId="115F50CA" w:rsidR="006C4DF3" w:rsidRPr="006C4DF3" w:rsidRDefault="00EC4F0F" w:rsidP="005637D8">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850" w:type="dxa"/>
            <w:noWrap/>
            <w:vAlign w:val="center"/>
          </w:tcPr>
          <w:p w14:paraId="56D4B118" w14:textId="77777777" w:rsidR="006C4DF3" w:rsidRPr="006C4DF3" w:rsidRDefault="006C4DF3" w:rsidP="005637D8">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993" w:type="dxa"/>
            <w:vAlign w:val="center"/>
          </w:tcPr>
          <w:p w14:paraId="389AD955" w14:textId="4A3C0FB7" w:rsidR="006C4DF3" w:rsidRPr="006C4DF3" w:rsidRDefault="00EC4F0F"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8" w:type="dxa"/>
            <w:vAlign w:val="center"/>
          </w:tcPr>
          <w:p w14:paraId="27907623" w14:textId="29D94E1F" w:rsidR="006C4DF3" w:rsidRPr="006C4DF3" w:rsidRDefault="00EC4F0F"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9" w:type="dxa"/>
            <w:vAlign w:val="center"/>
          </w:tcPr>
          <w:p w14:paraId="6C10D189" w14:textId="2334AC9F" w:rsidR="006C4DF3" w:rsidRPr="006C4DF3" w:rsidRDefault="00EC4F0F"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vAlign w:val="center"/>
          </w:tcPr>
          <w:p w14:paraId="5C437725" w14:textId="20EFD164" w:rsidR="006C4DF3" w:rsidRPr="006C4DF3" w:rsidRDefault="00EC4F0F"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r>
      <w:tr w:rsidR="006C4DF3" w:rsidRPr="006C4DF3" w14:paraId="1FFFB539" w14:textId="77777777" w:rsidTr="005637D8">
        <w:trPr>
          <w:trHeight w:val="502"/>
        </w:trPr>
        <w:tc>
          <w:tcPr>
            <w:cnfStyle w:val="001000000000" w:firstRow="0" w:lastRow="0" w:firstColumn="1" w:lastColumn="0" w:oddVBand="0" w:evenVBand="0" w:oddHBand="0" w:evenHBand="0" w:firstRowFirstColumn="0" w:firstRowLastColumn="0" w:lastRowFirstColumn="0" w:lastRowLastColumn="0"/>
            <w:tcW w:w="817" w:type="dxa"/>
          </w:tcPr>
          <w:p w14:paraId="34E83835" w14:textId="77777777" w:rsidR="006C4DF3" w:rsidRPr="006C4DF3" w:rsidRDefault="006C4DF3" w:rsidP="006C4DF3">
            <w:pPr>
              <w:spacing w:after="0" w:line="240" w:lineRule="auto"/>
              <w:rPr>
                <w:rFonts w:ascii="Times New Roman" w:hAnsi="Times New Roman"/>
                <w:szCs w:val="24"/>
              </w:rPr>
            </w:pPr>
            <w:r w:rsidRPr="006C4DF3">
              <w:rPr>
                <w:rFonts w:ascii="Times New Roman" w:hAnsi="Times New Roman"/>
                <w:b w:val="0"/>
                <w:bCs w:val="0"/>
                <w:color w:val="FF0000"/>
                <w:szCs w:val="24"/>
              </w:rPr>
              <w:t>PG.3.1.ı</w:t>
            </w:r>
          </w:p>
        </w:tc>
        <w:tc>
          <w:tcPr>
            <w:tcW w:w="4394" w:type="dxa"/>
            <w:vAlign w:val="center"/>
          </w:tcPr>
          <w:p w14:paraId="4BC12258" w14:textId="77777777" w:rsidR="006C4DF3" w:rsidRPr="006C4DF3" w:rsidRDefault="006C4DF3" w:rsidP="005637D8">
            <w:pPr>
              <w:spacing w:after="0" w:line="240" w:lineRule="auto"/>
              <w:ind w:right="6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Norm kadro doluluk oranı%</w:t>
            </w:r>
          </w:p>
        </w:tc>
        <w:tc>
          <w:tcPr>
            <w:tcW w:w="851" w:type="dxa"/>
            <w:noWrap/>
            <w:vAlign w:val="center"/>
          </w:tcPr>
          <w:p w14:paraId="4B4F62AF" w14:textId="5AFD9B17" w:rsidR="006C4DF3" w:rsidRPr="006C4DF3" w:rsidRDefault="00EC4F0F" w:rsidP="005637D8">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850" w:type="dxa"/>
            <w:noWrap/>
            <w:vAlign w:val="center"/>
          </w:tcPr>
          <w:p w14:paraId="3F89AFD0" w14:textId="5D1781B1" w:rsidR="006C4DF3" w:rsidRPr="006C4DF3" w:rsidRDefault="00EC4F0F" w:rsidP="005637D8">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993" w:type="dxa"/>
            <w:vAlign w:val="center"/>
          </w:tcPr>
          <w:p w14:paraId="202A890B" w14:textId="20D877FD" w:rsidR="006C4DF3" w:rsidRPr="006C4DF3" w:rsidRDefault="00EC4F0F" w:rsidP="005637D8">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8" w:type="dxa"/>
            <w:vAlign w:val="center"/>
          </w:tcPr>
          <w:p w14:paraId="1AD8339B" w14:textId="50FA2EDA" w:rsidR="006C4DF3" w:rsidRPr="006C4DF3" w:rsidRDefault="00EC4F0F" w:rsidP="005637D8">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9" w:type="dxa"/>
            <w:vAlign w:val="center"/>
          </w:tcPr>
          <w:p w14:paraId="73407528" w14:textId="42A85455" w:rsidR="006C4DF3" w:rsidRPr="006C4DF3" w:rsidRDefault="00EC4F0F" w:rsidP="005637D8">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9" w:type="dxa"/>
            <w:vAlign w:val="center"/>
          </w:tcPr>
          <w:p w14:paraId="0ADB740C" w14:textId="027CED5A" w:rsidR="006C4DF3" w:rsidRPr="006C4DF3" w:rsidRDefault="00EC4F0F" w:rsidP="005637D8">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E123C5" w:rsidRPr="006C4DF3" w14:paraId="271BB277" w14:textId="77777777" w:rsidTr="005637D8">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817" w:type="dxa"/>
          </w:tcPr>
          <w:p w14:paraId="2FD7FC69" w14:textId="77777777" w:rsidR="006C4DF3" w:rsidRPr="006C4DF3" w:rsidRDefault="006C4DF3" w:rsidP="006C4DF3">
            <w:pPr>
              <w:spacing w:after="0" w:line="240" w:lineRule="auto"/>
              <w:rPr>
                <w:rFonts w:ascii="Times New Roman" w:hAnsi="Times New Roman"/>
                <w:szCs w:val="24"/>
              </w:rPr>
            </w:pPr>
            <w:r w:rsidRPr="006C4DF3">
              <w:rPr>
                <w:rFonts w:ascii="Times New Roman" w:hAnsi="Times New Roman"/>
                <w:b w:val="0"/>
                <w:bCs w:val="0"/>
                <w:color w:val="FF0000"/>
                <w:szCs w:val="24"/>
              </w:rPr>
              <w:t>PG.3.1.i</w:t>
            </w:r>
          </w:p>
        </w:tc>
        <w:tc>
          <w:tcPr>
            <w:tcW w:w="4394" w:type="dxa"/>
            <w:vAlign w:val="center"/>
          </w:tcPr>
          <w:p w14:paraId="0BFB2489" w14:textId="77777777" w:rsidR="006C4DF3" w:rsidRPr="006C4DF3" w:rsidRDefault="006C4DF3" w:rsidP="005637D8">
            <w:pPr>
              <w:spacing w:after="0" w:line="240" w:lineRule="auto"/>
              <w:ind w:right="6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C4DF3">
              <w:rPr>
                <w:rFonts w:ascii="Times New Roman" w:hAnsi="Times New Roman"/>
                <w:szCs w:val="24"/>
              </w:rPr>
              <w:t>Asil yönetici sayısının toplam yönetici sayısına oranı (%)</w:t>
            </w:r>
          </w:p>
        </w:tc>
        <w:tc>
          <w:tcPr>
            <w:tcW w:w="851" w:type="dxa"/>
            <w:noWrap/>
            <w:vAlign w:val="center"/>
          </w:tcPr>
          <w:p w14:paraId="3CB54DD2" w14:textId="60DD8ABC" w:rsidR="006C4DF3" w:rsidRPr="006C4DF3" w:rsidRDefault="006C4DF3" w:rsidP="005637D8">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C4DF3">
              <w:rPr>
                <w:rFonts w:ascii="Times New Roman" w:hAnsi="Times New Roman"/>
                <w:szCs w:val="24"/>
              </w:rPr>
              <w:t>75</w:t>
            </w:r>
          </w:p>
        </w:tc>
        <w:tc>
          <w:tcPr>
            <w:tcW w:w="850" w:type="dxa"/>
            <w:noWrap/>
            <w:vAlign w:val="center"/>
          </w:tcPr>
          <w:p w14:paraId="12775805" w14:textId="161C580E" w:rsidR="006C4DF3" w:rsidRPr="006C4DF3" w:rsidRDefault="006C4DF3"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C4DF3">
              <w:rPr>
                <w:rFonts w:ascii="Times New Roman" w:hAnsi="Times New Roman"/>
                <w:szCs w:val="24"/>
              </w:rPr>
              <w:t>100</w:t>
            </w:r>
          </w:p>
        </w:tc>
        <w:tc>
          <w:tcPr>
            <w:tcW w:w="993" w:type="dxa"/>
            <w:vAlign w:val="center"/>
          </w:tcPr>
          <w:p w14:paraId="07786C6B" w14:textId="0E08BB77" w:rsidR="006C4DF3" w:rsidRPr="006C4DF3" w:rsidRDefault="006C4DF3"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C4DF3">
              <w:rPr>
                <w:rFonts w:ascii="Times New Roman" w:hAnsi="Times New Roman"/>
                <w:szCs w:val="24"/>
              </w:rPr>
              <w:t>100</w:t>
            </w:r>
          </w:p>
        </w:tc>
        <w:tc>
          <w:tcPr>
            <w:tcW w:w="708" w:type="dxa"/>
            <w:vAlign w:val="center"/>
          </w:tcPr>
          <w:p w14:paraId="31E40BFB" w14:textId="01671DA0" w:rsidR="006C4DF3" w:rsidRPr="006C4DF3" w:rsidRDefault="006C4DF3"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C4DF3">
              <w:rPr>
                <w:rFonts w:ascii="Times New Roman" w:hAnsi="Times New Roman"/>
                <w:szCs w:val="24"/>
              </w:rPr>
              <w:t>100</w:t>
            </w:r>
          </w:p>
        </w:tc>
        <w:tc>
          <w:tcPr>
            <w:tcW w:w="709" w:type="dxa"/>
            <w:vAlign w:val="center"/>
          </w:tcPr>
          <w:p w14:paraId="14AC5E20" w14:textId="348C6D2B" w:rsidR="006C4DF3" w:rsidRPr="006C4DF3" w:rsidRDefault="006C4DF3"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C4DF3">
              <w:rPr>
                <w:rFonts w:ascii="Times New Roman" w:hAnsi="Times New Roman"/>
                <w:szCs w:val="24"/>
              </w:rPr>
              <w:t>100</w:t>
            </w:r>
          </w:p>
        </w:tc>
        <w:tc>
          <w:tcPr>
            <w:tcW w:w="709" w:type="dxa"/>
            <w:vAlign w:val="center"/>
          </w:tcPr>
          <w:p w14:paraId="33A39F1C" w14:textId="5CE1EEE6" w:rsidR="006C4DF3" w:rsidRPr="006C4DF3" w:rsidRDefault="006C4DF3" w:rsidP="005637D8">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C4DF3">
              <w:rPr>
                <w:rFonts w:ascii="Times New Roman" w:hAnsi="Times New Roman"/>
                <w:szCs w:val="24"/>
              </w:rPr>
              <w:t>100</w:t>
            </w:r>
          </w:p>
        </w:tc>
      </w:tr>
    </w:tbl>
    <w:p w14:paraId="377F964D" w14:textId="77777777" w:rsidR="006C4DF3" w:rsidRPr="002B6FDB" w:rsidRDefault="006C4DF3" w:rsidP="008D4E73">
      <w:pPr>
        <w:rPr>
          <w:b/>
          <w:color w:val="FF0000"/>
          <w:sz w:val="28"/>
        </w:rPr>
      </w:pPr>
    </w:p>
    <w:p w14:paraId="08982AF4" w14:textId="77777777" w:rsidR="008D4E73" w:rsidRDefault="008D4E73" w:rsidP="008D4E73">
      <w:pPr>
        <w:rPr>
          <w:b/>
          <w:sz w:val="28"/>
        </w:rPr>
      </w:pPr>
      <w:r w:rsidRPr="002B6FDB">
        <w:rPr>
          <w:b/>
          <w:sz w:val="28"/>
        </w:rPr>
        <w:lastRenderedPageBreak/>
        <w:t>Eylemler</w:t>
      </w:r>
    </w:p>
    <w:tbl>
      <w:tblPr>
        <w:tblStyle w:val="GridTable4Accent11"/>
        <w:tblW w:w="4911" w:type="pct"/>
        <w:tblLayout w:type="fixed"/>
        <w:tblLook w:val="04A0" w:firstRow="1" w:lastRow="0" w:firstColumn="1" w:lastColumn="0" w:noHBand="0" w:noVBand="1"/>
      </w:tblPr>
      <w:tblGrid>
        <w:gridCol w:w="620"/>
        <w:gridCol w:w="4045"/>
        <w:gridCol w:w="23"/>
        <w:gridCol w:w="1915"/>
        <w:gridCol w:w="2298"/>
      </w:tblGrid>
      <w:tr w:rsidR="005637D8" w:rsidRPr="005637D8" w14:paraId="53CA93C9" w14:textId="77777777" w:rsidTr="005637D8">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8" w:type="pct"/>
            <w:vAlign w:val="center"/>
            <w:hideMark/>
          </w:tcPr>
          <w:p w14:paraId="4539DD92" w14:textId="77777777" w:rsidR="006C4DF3" w:rsidRPr="005637D8" w:rsidRDefault="006C4DF3" w:rsidP="005637D8">
            <w:pPr>
              <w:spacing w:after="0" w:line="240" w:lineRule="auto"/>
              <w:jc w:val="center"/>
              <w:rPr>
                <w:rFonts w:ascii="Times New Roman" w:hAnsi="Times New Roman"/>
                <w:b w:val="0"/>
                <w:bCs w:val="0"/>
                <w:color w:val="FFFFFF" w:themeColor="background1"/>
                <w:szCs w:val="24"/>
              </w:rPr>
            </w:pPr>
            <w:r w:rsidRPr="005637D8">
              <w:rPr>
                <w:rFonts w:ascii="Times New Roman" w:hAnsi="Times New Roman"/>
                <w:b w:val="0"/>
                <w:bCs w:val="0"/>
                <w:color w:val="FFFFFF" w:themeColor="background1"/>
                <w:szCs w:val="24"/>
              </w:rPr>
              <w:t>No</w:t>
            </w:r>
          </w:p>
        </w:tc>
        <w:tc>
          <w:tcPr>
            <w:tcW w:w="2272" w:type="pct"/>
            <w:noWrap/>
            <w:vAlign w:val="center"/>
            <w:hideMark/>
          </w:tcPr>
          <w:p w14:paraId="57F60E84" w14:textId="77777777" w:rsidR="006C4DF3" w:rsidRPr="005637D8" w:rsidRDefault="006C4DF3" w:rsidP="005637D8">
            <w:pPr>
              <w:spacing w:after="0" w:line="240" w:lineRule="auto"/>
              <w:ind w:right="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Cs w:val="24"/>
              </w:rPr>
            </w:pPr>
            <w:r w:rsidRPr="005637D8">
              <w:rPr>
                <w:rFonts w:ascii="Times New Roman" w:hAnsi="Times New Roman"/>
                <w:b w:val="0"/>
                <w:bCs w:val="0"/>
                <w:color w:val="FFFFFF" w:themeColor="background1"/>
                <w:szCs w:val="24"/>
              </w:rPr>
              <w:t>Eylem İfadesi</w:t>
            </w:r>
          </w:p>
        </w:tc>
        <w:tc>
          <w:tcPr>
            <w:tcW w:w="1089" w:type="pct"/>
            <w:gridSpan w:val="2"/>
            <w:vAlign w:val="center"/>
          </w:tcPr>
          <w:p w14:paraId="1597CE0C" w14:textId="77777777" w:rsidR="006C4DF3" w:rsidRPr="005637D8" w:rsidRDefault="006C4DF3" w:rsidP="005637D8">
            <w:pPr>
              <w:spacing w:after="0" w:line="240" w:lineRule="auto"/>
              <w:ind w:right="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Cs w:val="24"/>
              </w:rPr>
            </w:pPr>
            <w:r w:rsidRPr="005637D8">
              <w:rPr>
                <w:rFonts w:ascii="Times New Roman" w:hAnsi="Times New Roman"/>
                <w:b w:val="0"/>
                <w:bCs w:val="0"/>
                <w:color w:val="FFFFFF" w:themeColor="background1"/>
                <w:szCs w:val="24"/>
              </w:rPr>
              <w:t>Eylem Sorumlusu</w:t>
            </w:r>
          </w:p>
        </w:tc>
        <w:tc>
          <w:tcPr>
            <w:tcW w:w="1291" w:type="pct"/>
            <w:vAlign w:val="center"/>
          </w:tcPr>
          <w:p w14:paraId="7BC87201" w14:textId="77777777" w:rsidR="006C4DF3" w:rsidRPr="005637D8" w:rsidRDefault="006C4DF3" w:rsidP="005637D8">
            <w:pPr>
              <w:tabs>
                <w:tab w:val="left" w:pos="3289"/>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Cs w:val="24"/>
              </w:rPr>
            </w:pPr>
            <w:r w:rsidRPr="005637D8">
              <w:rPr>
                <w:rFonts w:ascii="Times New Roman" w:hAnsi="Times New Roman"/>
                <w:b w:val="0"/>
                <w:bCs w:val="0"/>
                <w:color w:val="FFFFFF" w:themeColor="background1"/>
                <w:szCs w:val="24"/>
              </w:rPr>
              <w:t>Eylem Tarihi</w:t>
            </w:r>
          </w:p>
        </w:tc>
      </w:tr>
      <w:tr w:rsidR="006C4DF3" w:rsidRPr="006C4DF3" w14:paraId="0992BA83" w14:textId="77777777" w:rsidTr="00F174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8" w:type="pct"/>
            <w:noWrap/>
            <w:hideMark/>
          </w:tcPr>
          <w:p w14:paraId="1D9476F0" w14:textId="77777777" w:rsidR="006C4DF3" w:rsidRPr="006C4DF3" w:rsidRDefault="006C4DF3" w:rsidP="006C4DF3">
            <w:pPr>
              <w:spacing w:after="0" w:line="240" w:lineRule="auto"/>
              <w:jc w:val="center"/>
              <w:rPr>
                <w:rFonts w:ascii="Times New Roman" w:hAnsi="Times New Roman"/>
                <w:b w:val="0"/>
                <w:bCs w:val="0"/>
                <w:color w:val="000000"/>
                <w:szCs w:val="24"/>
              </w:rPr>
            </w:pPr>
            <w:r w:rsidRPr="006C4DF3">
              <w:rPr>
                <w:rFonts w:ascii="Times New Roman" w:hAnsi="Times New Roman"/>
                <w:b w:val="0"/>
                <w:bCs w:val="0"/>
                <w:color w:val="000000"/>
                <w:szCs w:val="24"/>
              </w:rPr>
              <w:t>3.1.1.</w:t>
            </w:r>
          </w:p>
        </w:tc>
        <w:tc>
          <w:tcPr>
            <w:tcW w:w="2272" w:type="pct"/>
          </w:tcPr>
          <w:p w14:paraId="63A3A4C2" w14:textId="77777777" w:rsidR="006C4DF3" w:rsidRPr="006C4DF3" w:rsidRDefault="006C4DF3" w:rsidP="006C4DF3">
            <w:pPr>
              <w:spacing w:after="0" w:line="240" w:lineRule="auto"/>
              <w:ind w:right="51"/>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C4DF3">
              <w:rPr>
                <w:rFonts w:ascii="Times New Roman" w:hAnsi="Times New Roman"/>
                <w:color w:val="000000"/>
                <w:szCs w:val="24"/>
              </w:rPr>
              <w:t>Hizmetiçi eğitim faaliyetlerinden en az birine katılımı sağlanacaktır.</w:t>
            </w:r>
          </w:p>
        </w:tc>
        <w:tc>
          <w:tcPr>
            <w:tcW w:w="1089" w:type="pct"/>
            <w:gridSpan w:val="2"/>
            <w:vAlign w:val="center"/>
          </w:tcPr>
          <w:p w14:paraId="17F4A2EF" w14:textId="77777777" w:rsidR="006C4DF3" w:rsidRPr="006C4DF3" w:rsidRDefault="006C4DF3" w:rsidP="00F17488">
            <w:pPr>
              <w:spacing w:after="0"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white"/>
              </w:rPr>
            </w:pPr>
            <w:r w:rsidRPr="006C4DF3">
              <w:rPr>
                <w:rFonts w:ascii="Times New Roman" w:hAnsi="Times New Roman"/>
                <w:szCs w:val="24"/>
                <w:highlight w:val="white"/>
              </w:rPr>
              <w:t>OKUL İDARESİ</w:t>
            </w:r>
          </w:p>
        </w:tc>
        <w:tc>
          <w:tcPr>
            <w:tcW w:w="1291" w:type="pct"/>
            <w:vAlign w:val="center"/>
          </w:tcPr>
          <w:p w14:paraId="4F765474" w14:textId="77777777" w:rsidR="006C4DF3" w:rsidRPr="006C4DF3" w:rsidRDefault="006C4DF3" w:rsidP="00F17488">
            <w:pPr>
              <w:tabs>
                <w:tab w:val="left" w:pos="3289"/>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C4DF3">
              <w:rPr>
                <w:rFonts w:ascii="Times New Roman" w:hAnsi="Times New Roman"/>
                <w:color w:val="000000"/>
                <w:szCs w:val="24"/>
              </w:rPr>
              <w:t>EĞİTİM SÜRESİNCE</w:t>
            </w:r>
          </w:p>
        </w:tc>
      </w:tr>
      <w:tr w:rsidR="006C4DF3" w:rsidRPr="006C4DF3" w14:paraId="7616C21C" w14:textId="77777777" w:rsidTr="00F17488">
        <w:trPr>
          <w:trHeight w:val="567"/>
        </w:trPr>
        <w:tc>
          <w:tcPr>
            <w:cnfStyle w:val="001000000000" w:firstRow="0" w:lastRow="0" w:firstColumn="1" w:lastColumn="0" w:oddVBand="0" w:evenVBand="0" w:oddHBand="0" w:evenHBand="0" w:firstRowFirstColumn="0" w:firstRowLastColumn="0" w:lastRowFirstColumn="0" w:lastRowLastColumn="0"/>
            <w:tcW w:w="348" w:type="pct"/>
            <w:noWrap/>
          </w:tcPr>
          <w:p w14:paraId="5D09FB4B" w14:textId="77777777" w:rsidR="006C4DF3" w:rsidRPr="006C4DF3" w:rsidRDefault="006C4DF3" w:rsidP="006C4DF3">
            <w:pPr>
              <w:spacing w:after="0" w:line="240" w:lineRule="auto"/>
              <w:jc w:val="center"/>
              <w:rPr>
                <w:rFonts w:ascii="Times New Roman" w:hAnsi="Times New Roman"/>
                <w:b w:val="0"/>
                <w:bCs w:val="0"/>
                <w:color w:val="000000"/>
                <w:szCs w:val="24"/>
              </w:rPr>
            </w:pPr>
            <w:r w:rsidRPr="006C4DF3">
              <w:rPr>
                <w:rFonts w:ascii="Times New Roman" w:hAnsi="Times New Roman"/>
                <w:b w:val="0"/>
                <w:bCs w:val="0"/>
                <w:color w:val="000000"/>
                <w:szCs w:val="24"/>
              </w:rPr>
              <w:t>3.1.2</w:t>
            </w:r>
          </w:p>
        </w:tc>
        <w:tc>
          <w:tcPr>
            <w:tcW w:w="2272" w:type="pct"/>
          </w:tcPr>
          <w:p w14:paraId="62FA65EE" w14:textId="77777777" w:rsidR="006C4DF3" w:rsidRPr="006C4DF3" w:rsidRDefault="006C4DF3" w:rsidP="006C4DF3">
            <w:pPr>
              <w:spacing w:after="0" w:line="240" w:lineRule="auto"/>
              <w:ind w:right="5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6C4DF3">
              <w:rPr>
                <w:rFonts w:ascii="Times New Roman" w:hAnsi="Times New Roman"/>
                <w:szCs w:val="24"/>
              </w:rPr>
              <w:t>STK, kamu ve özel kurumlarla işbirliğinn geliştirilmesi kapsamında yapılan ortak faaliyetlere katılımcı sayısı artırılacaktır.</w:t>
            </w:r>
          </w:p>
        </w:tc>
        <w:tc>
          <w:tcPr>
            <w:tcW w:w="1089" w:type="pct"/>
            <w:gridSpan w:val="2"/>
            <w:vAlign w:val="center"/>
          </w:tcPr>
          <w:p w14:paraId="3B2534B3" w14:textId="77777777" w:rsidR="006C4DF3" w:rsidRPr="006C4DF3" w:rsidRDefault="006C4DF3" w:rsidP="00F17488">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white"/>
              </w:rPr>
            </w:pPr>
            <w:r w:rsidRPr="006C4DF3">
              <w:rPr>
                <w:rFonts w:ascii="Times New Roman" w:hAnsi="Times New Roman"/>
                <w:szCs w:val="24"/>
                <w:highlight w:val="white"/>
              </w:rPr>
              <w:t>OKUL İDARESİ</w:t>
            </w:r>
          </w:p>
        </w:tc>
        <w:tc>
          <w:tcPr>
            <w:tcW w:w="1291" w:type="pct"/>
            <w:vAlign w:val="center"/>
          </w:tcPr>
          <w:p w14:paraId="3540129C" w14:textId="59B3123B" w:rsidR="006C4DF3" w:rsidRPr="006C4DF3" w:rsidRDefault="006C4DF3" w:rsidP="00F17488">
            <w:pPr>
              <w:tabs>
                <w:tab w:val="left" w:pos="3289"/>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6C4DF3">
              <w:rPr>
                <w:rFonts w:ascii="Times New Roman" w:hAnsi="Times New Roman"/>
                <w:color w:val="000000"/>
                <w:szCs w:val="24"/>
              </w:rPr>
              <w:t>EĞİTİM SÜRESİNCE</w:t>
            </w:r>
          </w:p>
        </w:tc>
      </w:tr>
      <w:tr w:rsidR="006C4DF3" w:rsidRPr="006C4DF3" w14:paraId="369A59AF" w14:textId="77777777" w:rsidTr="00F174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8" w:type="pct"/>
            <w:noWrap/>
          </w:tcPr>
          <w:p w14:paraId="6221AB66" w14:textId="77777777" w:rsidR="006C4DF3" w:rsidRPr="006C4DF3" w:rsidRDefault="006C4DF3" w:rsidP="006C4DF3">
            <w:pPr>
              <w:spacing w:after="0" w:line="240" w:lineRule="auto"/>
              <w:jc w:val="center"/>
              <w:rPr>
                <w:rFonts w:ascii="Times New Roman" w:hAnsi="Times New Roman"/>
                <w:b w:val="0"/>
                <w:bCs w:val="0"/>
                <w:color w:val="000000"/>
                <w:szCs w:val="24"/>
              </w:rPr>
            </w:pPr>
            <w:r w:rsidRPr="006C4DF3">
              <w:rPr>
                <w:rFonts w:ascii="Times New Roman" w:hAnsi="Times New Roman"/>
                <w:b w:val="0"/>
                <w:bCs w:val="0"/>
                <w:color w:val="000000"/>
                <w:szCs w:val="24"/>
              </w:rPr>
              <w:t>3.1.3</w:t>
            </w:r>
          </w:p>
        </w:tc>
        <w:tc>
          <w:tcPr>
            <w:tcW w:w="2272" w:type="pct"/>
          </w:tcPr>
          <w:p w14:paraId="40B95261" w14:textId="77777777" w:rsidR="006C4DF3" w:rsidRPr="006C4DF3" w:rsidRDefault="006C4DF3" w:rsidP="006C4DF3">
            <w:pPr>
              <w:spacing w:after="0" w:line="240" w:lineRule="auto"/>
              <w:ind w:right="5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6C4DF3">
              <w:rPr>
                <w:rFonts w:ascii="Times New Roman" w:hAnsi="Times New Roman"/>
                <w:szCs w:val="24"/>
              </w:rPr>
              <w:t>Başarılı yönetici ve öğretmenlerin ödüllendirilmesi sağlanacaktır</w:t>
            </w:r>
          </w:p>
        </w:tc>
        <w:tc>
          <w:tcPr>
            <w:tcW w:w="1089" w:type="pct"/>
            <w:gridSpan w:val="2"/>
            <w:vAlign w:val="center"/>
          </w:tcPr>
          <w:p w14:paraId="209A236A" w14:textId="77777777" w:rsidR="006C4DF3" w:rsidRPr="006C4DF3" w:rsidRDefault="006C4DF3" w:rsidP="00F17488">
            <w:pPr>
              <w:spacing w:after="0"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white"/>
              </w:rPr>
            </w:pPr>
            <w:r w:rsidRPr="006C4DF3">
              <w:rPr>
                <w:rFonts w:ascii="Times New Roman" w:hAnsi="Times New Roman"/>
                <w:szCs w:val="24"/>
                <w:highlight w:val="white"/>
              </w:rPr>
              <w:t>OKUL İDARESİ</w:t>
            </w:r>
          </w:p>
        </w:tc>
        <w:tc>
          <w:tcPr>
            <w:tcW w:w="1291" w:type="pct"/>
            <w:vAlign w:val="center"/>
          </w:tcPr>
          <w:p w14:paraId="544D5A9F" w14:textId="77777777" w:rsidR="006C4DF3" w:rsidRPr="006C4DF3" w:rsidRDefault="006C4DF3" w:rsidP="00F17488">
            <w:pPr>
              <w:tabs>
                <w:tab w:val="left" w:pos="3289"/>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C4DF3">
              <w:rPr>
                <w:rFonts w:ascii="Times New Roman" w:hAnsi="Times New Roman"/>
                <w:color w:val="000000"/>
                <w:szCs w:val="24"/>
              </w:rPr>
              <w:t>DÖNEM SONUNDA</w:t>
            </w:r>
          </w:p>
        </w:tc>
      </w:tr>
      <w:tr w:rsidR="006C4DF3" w:rsidRPr="006C4DF3" w14:paraId="03218680" w14:textId="77777777" w:rsidTr="00F17488">
        <w:trPr>
          <w:trHeight w:val="567"/>
        </w:trPr>
        <w:tc>
          <w:tcPr>
            <w:cnfStyle w:val="001000000000" w:firstRow="0" w:lastRow="0" w:firstColumn="1" w:lastColumn="0" w:oddVBand="0" w:evenVBand="0" w:oddHBand="0" w:evenHBand="0" w:firstRowFirstColumn="0" w:firstRowLastColumn="0" w:lastRowFirstColumn="0" w:lastRowLastColumn="0"/>
            <w:tcW w:w="348" w:type="pct"/>
            <w:noWrap/>
            <w:hideMark/>
          </w:tcPr>
          <w:p w14:paraId="4474A783" w14:textId="77777777" w:rsidR="006C4DF3" w:rsidRPr="006C4DF3" w:rsidRDefault="006C4DF3" w:rsidP="006C4DF3">
            <w:pPr>
              <w:spacing w:after="0" w:line="240" w:lineRule="auto"/>
              <w:jc w:val="center"/>
              <w:rPr>
                <w:rFonts w:ascii="Times New Roman" w:hAnsi="Times New Roman"/>
                <w:bCs w:val="0"/>
                <w:color w:val="000000"/>
                <w:szCs w:val="24"/>
              </w:rPr>
            </w:pPr>
            <w:r w:rsidRPr="006C4DF3">
              <w:rPr>
                <w:rFonts w:ascii="Times New Roman" w:hAnsi="Times New Roman"/>
                <w:bCs w:val="0"/>
                <w:color w:val="000000"/>
                <w:szCs w:val="24"/>
              </w:rPr>
              <w:t>3.1.4.</w:t>
            </w:r>
          </w:p>
        </w:tc>
        <w:tc>
          <w:tcPr>
            <w:tcW w:w="2285" w:type="pct"/>
            <w:gridSpan w:val="2"/>
          </w:tcPr>
          <w:p w14:paraId="4A4B2A66" w14:textId="77777777" w:rsidR="006C4DF3" w:rsidRPr="006C4DF3" w:rsidRDefault="006C4DF3" w:rsidP="006C4D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6C4DF3">
              <w:rPr>
                <w:rFonts w:ascii="Times New Roman" w:hAnsi="Times New Roman"/>
                <w:szCs w:val="24"/>
              </w:rPr>
              <w:t>Yeşil  alan  oluşturulması ağaçlandırma</w:t>
            </w:r>
          </w:p>
        </w:tc>
        <w:tc>
          <w:tcPr>
            <w:tcW w:w="1076" w:type="pct"/>
            <w:vAlign w:val="center"/>
          </w:tcPr>
          <w:p w14:paraId="40A674C7" w14:textId="77777777" w:rsidR="006C4DF3" w:rsidRPr="006C4DF3" w:rsidRDefault="006C4DF3" w:rsidP="00F1748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6C4DF3">
              <w:rPr>
                <w:rFonts w:ascii="Times New Roman" w:hAnsi="Times New Roman"/>
                <w:color w:val="000000"/>
                <w:szCs w:val="24"/>
              </w:rPr>
              <w:t>Çevre kulübü</w:t>
            </w:r>
          </w:p>
        </w:tc>
        <w:tc>
          <w:tcPr>
            <w:tcW w:w="1291" w:type="pct"/>
            <w:vAlign w:val="center"/>
          </w:tcPr>
          <w:p w14:paraId="4CDADB72" w14:textId="77777777" w:rsidR="006C4DF3" w:rsidRPr="006C4DF3" w:rsidRDefault="006C4DF3" w:rsidP="00F174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6C4DF3">
              <w:rPr>
                <w:rFonts w:ascii="Times New Roman" w:hAnsi="Times New Roman"/>
                <w:color w:val="000000"/>
                <w:szCs w:val="24"/>
              </w:rPr>
              <w:t>DÖNEM SONUNDA</w:t>
            </w:r>
          </w:p>
        </w:tc>
      </w:tr>
      <w:tr w:rsidR="006C4DF3" w:rsidRPr="006C4DF3" w14:paraId="07A54F54" w14:textId="77777777" w:rsidTr="00F174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8" w:type="pct"/>
            <w:noWrap/>
          </w:tcPr>
          <w:p w14:paraId="3831870F" w14:textId="77777777" w:rsidR="006C4DF3" w:rsidRPr="006C4DF3" w:rsidRDefault="006C4DF3" w:rsidP="006C4DF3">
            <w:pPr>
              <w:spacing w:after="0" w:line="240" w:lineRule="auto"/>
              <w:jc w:val="center"/>
              <w:rPr>
                <w:rFonts w:ascii="Times New Roman" w:hAnsi="Times New Roman"/>
                <w:bCs w:val="0"/>
                <w:color w:val="000000"/>
                <w:szCs w:val="24"/>
              </w:rPr>
            </w:pPr>
            <w:r w:rsidRPr="006C4DF3">
              <w:rPr>
                <w:rFonts w:ascii="Times New Roman" w:hAnsi="Times New Roman"/>
                <w:bCs w:val="0"/>
                <w:color w:val="000000"/>
                <w:szCs w:val="24"/>
              </w:rPr>
              <w:t>3.1.5</w:t>
            </w:r>
          </w:p>
        </w:tc>
        <w:tc>
          <w:tcPr>
            <w:tcW w:w="2285" w:type="pct"/>
            <w:gridSpan w:val="2"/>
          </w:tcPr>
          <w:p w14:paraId="5F172AE2" w14:textId="77777777" w:rsidR="006C4DF3" w:rsidRPr="006C4DF3" w:rsidRDefault="006C4DF3" w:rsidP="006C4D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6C4DF3">
              <w:rPr>
                <w:rFonts w:ascii="Times New Roman" w:hAnsi="Times New Roman"/>
                <w:szCs w:val="24"/>
              </w:rPr>
              <w:t xml:space="preserve">Bank </w:t>
            </w:r>
          </w:p>
        </w:tc>
        <w:tc>
          <w:tcPr>
            <w:tcW w:w="1076" w:type="pct"/>
            <w:vAlign w:val="center"/>
          </w:tcPr>
          <w:p w14:paraId="16D5082E" w14:textId="77777777" w:rsidR="006C4DF3" w:rsidRPr="006C4DF3" w:rsidRDefault="006C4DF3" w:rsidP="00F1748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C4DF3">
              <w:rPr>
                <w:rFonts w:ascii="Times New Roman" w:hAnsi="Times New Roman"/>
                <w:color w:val="000000"/>
                <w:szCs w:val="24"/>
              </w:rPr>
              <w:t>Çevre kulübü</w:t>
            </w:r>
          </w:p>
        </w:tc>
        <w:tc>
          <w:tcPr>
            <w:tcW w:w="1291" w:type="pct"/>
            <w:vAlign w:val="center"/>
          </w:tcPr>
          <w:p w14:paraId="05A78BA8" w14:textId="77777777" w:rsidR="006C4DF3" w:rsidRPr="006C4DF3" w:rsidRDefault="006C4DF3" w:rsidP="00F17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C4DF3">
              <w:rPr>
                <w:rFonts w:ascii="Times New Roman" w:hAnsi="Times New Roman"/>
                <w:color w:val="000000"/>
                <w:szCs w:val="24"/>
              </w:rPr>
              <w:t>DÖNEM SONUNDA</w:t>
            </w:r>
          </w:p>
        </w:tc>
      </w:tr>
    </w:tbl>
    <w:p w14:paraId="50B497A6" w14:textId="77777777" w:rsidR="008D4E73" w:rsidRDefault="008D4E73" w:rsidP="008D4E73">
      <w:pPr>
        <w:rPr>
          <w:b/>
          <w:sz w:val="28"/>
        </w:rPr>
      </w:pPr>
    </w:p>
    <w:p w14:paraId="28E72AC8" w14:textId="6EB271D2" w:rsidR="006C4DF3" w:rsidRDefault="006C4DF3" w:rsidP="006C4DF3">
      <w:pPr>
        <w:pStyle w:val="Balk1"/>
        <w:rPr>
          <w:rFonts w:ascii="Times New Roman" w:hAnsi="Times New Roman"/>
          <w:color w:val="auto"/>
          <w:sz w:val="24"/>
          <w:szCs w:val="24"/>
        </w:rPr>
      </w:pPr>
      <w:r>
        <w:rPr>
          <w:rFonts w:ascii="Times New Roman" w:hAnsi="Times New Roman"/>
          <w:color w:val="auto"/>
          <w:sz w:val="24"/>
          <w:szCs w:val="24"/>
        </w:rPr>
        <w:t>Stratejik Hedef 3.2</w:t>
      </w:r>
      <w:r w:rsidRPr="008C21CF">
        <w:rPr>
          <w:rFonts w:ascii="Times New Roman" w:hAnsi="Times New Roman"/>
          <w:color w:val="auto"/>
          <w:sz w:val="24"/>
          <w:szCs w:val="24"/>
        </w:rPr>
        <w:t>.  yakın çevre deki özel resmi  kurum ve kuruluşlarla işbirliği topluma yönlendirici bir yapıya ulaşmak.</w:t>
      </w:r>
    </w:p>
    <w:p w14:paraId="4EC58890" w14:textId="77777777" w:rsidR="00F17488" w:rsidRPr="00F17488" w:rsidRDefault="00F17488" w:rsidP="00F17488">
      <w:pPr>
        <w:rPr>
          <w:lang w:val="x-none" w:eastAsia="x-none"/>
        </w:rPr>
      </w:pPr>
    </w:p>
    <w:p w14:paraId="45DF7B2D" w14:textId="77777777" w:rsidR="0059138A" w:rsidRPr="006C4DF3" w:rsidRDefault="0059138A" w:rsidP="0059138A">
      <w:pPr>
        <w:rPr>
          <w:lang w:eastAsia="x-none"/>
        </w:rPr>
      </w:pPr>
      <w:r>
        <w:rPr>
          <w:lang w:eastAsia="x-none"/>
        </w:rPr>
        <w:t>Performans Göstergesi</w:t>
      </w:r>
    </w:p>
    <w:p w14:paraId="06665955" w14:textId="77777777" w:rsidR="006C4DF3" w:rsidRDefault="006C4DF3" w:rsidP="006C4DF3">
      <w:pPr>
        <w:rPr>
          <w:lang w:val="x-none" w:eastAsia="x-none"/>
        </w:rPr>
      </w:pPr>
    </w:p>
    <w:p w14:paraId="36932B09" w14:textId="77777777" w:rsidR="006C4DF3" w:rsidRDefault="006C4DF3" w:rsidP="006C4DF3">
      <w:pPr>
        <w:rPr>
          <w:lang w:val="x-none" w:eastAsia="x-none"/>
        </w:rPr>
      </w:pPr>
    </w:p>
    <w:tbl>
      <w:tblPr>
        <w:tblStyle w:val="GridTable4Accent11"/>
        <w:tblpPr w:leftFromText="141" w:rightFromText="141" w:vertAnchor="text" w:horzAnchor="page" w:tblpX="797" w:tblpY="368"/>
        <w:tblW w:w="10348" w:type="dxa"/>
        <w:tblLayout w:type="fixed"/>
        <w:tblLook w:val="04A0" w:firstRow="1" w:lastRow="0" w:firstColumn="1" w:lastColumn="0" w:noHBand="0" w:noVBand="1"/>
      </w:tblPr>
      <w:tblGrid>
        <w:gridCol w:w="1134"/>
        <w:gridCol w:w="4786"/>
        <w:gridCol w:w="884"/>
        <w:gridCol w:w="709"/>
        <w:gridCol w:w="709"/>
        <w:gridCol w:w="708"/>
        <w:gridCol w:w="709"/>
        <w:gridCol w:w="709"/>
      </w:tblGrid>
      <w:tr w:rsidR="00F17488" w:rsidRPr="00F17488" w14:paraId="5A49ACF0" w14:textId="77777777" w:rsidTr="00F17488">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34" w:type="dxa"/>
            <w:vMerge w:val="restart"/>
            <w:noWrap/>
            <w:vAlign w:val="center"/>
            <w:hideMark/>
          </w:tcPr>
          <w:p w14:paraId="2F13BFB5" w14:textId="77777777" w:rsidR="0059138A" w:rsidRPr="00F17488" w:rsidRDefault="0059138A" w:rsidP="00F17488">
            <w:pPr>
              <w:spacing w:after="0" w:line="240" w:lineRule="auto"/>
              <w:ind w:right="709"/>
              <w:jc w:val="center"/>
              <w:rPr>
                <w:rFonts w:ascii="Times New Roman" w:hAnsi="Times New Roman"/>
                <w:b w:val="0"/>
                <w:bCs w:val="0"/>
                <w:color w:val="FFFFFF" w:themeColor="background1"/>
                <w:szCs w:val="24"/>
              </w:rPr>
            </w:pPr>
            <w:r w:rsidRPr="00F17488">
              <w:rPr>
                <w:rFonts w:ascii="Times New Roman" w:hAnsi="Times New Roman"/>
                <w:b w:val="0"/>
                <w:bCs w:val="0"/>
                <w:color w:val="FFFFFF" w:themeColor="background1"/>
                <w:szCs w:val="24"/>
              </w:rPr>
              <w:t>No</w:t>
            </w:r>
          </w:p>
        </w:tc>
        <w:tc>
          <w:tcPr>
            <w:tcW w:w="4786" w:type="dxa"/>
            <w:vMerge w:val="restart"/>
            <w:vAlign w:val="center"/>
            <w:hideMark/>
          </w:tcPr>
          <w:p w14:paraId="23AE4D9C" w14:textId="77777777" w:rsidR="0059138A" w:rsidRPr="00F17488" w:rsidRDefault="0059138A" w:rsidP="00F17488">
            <w:pPr>
              <w:spacing w:after="0" w:line="240" w:lineRule="auto"/>
              <w:ind w:right="6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Cs w:val="24"/>
              </w:rPr>
            </w:pPr>
            <w:r w:rsidRPr="00F17488">
              <w:rPr>
                <w:rFonts w:ascii="Times New Roman" w:hAnsi="Times New Roman"/>
                <w:b w:val="0"/>
                <w:bCs w:val="0"/>
                <w:color w:val="FFFFFF" w:themeColor="background1"/>
                <w:szCs w:val="24"/>
              </w:rPr>
              <w:t>PERFORMANS</w:t>
            </w:r>
          </w:p>
          <w:p w14:paraId="70E41EC1" w14:textId="77777777" w:rsidR="0059138A" w:rsidRPr="00F17488" w:rsidRDefault="0059138A" w:rsidP="00F17488">
            <w:pPr>
              <w:spacing w:after="0" w:line="240" w:lineRule="auto"/>
              <w:ind w:right="6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Cs w:val="24"/>
              </w:rPr>
            </w:pPr>
            <w:r w:rsidRPr="00F17488">
              <w:rPr>
                <w:rFonts w:ascii="Times New Roman" w:hAnsi="Times New Roman"/>
                <w:b w:val="0"/>
                <w:bCs w:val="0"/>
                <w:color w:val="FFFFFF" w:themeColor="background1"/>
                <w:szCs w:val="24"/>
              </w:rPr>
              <w:t>GÖSTERGESİ</w:t>
            </w:r>
          </w:p>
        </w:tc>
        <w:tc>
          <w:tcPr>
            <w:tcW w:w="884" w:type="dxa"/>
            <w:vAlign w:val="center"/>
          </w:tcPr>
          <w:p w14:paraId="7A7CBE15" w14:textId="77777777" w:rsidR="0059138A" w:rsidRPr="00F17488" w:rsidRDefault="0059138A" w:rsidP="00F17488">
            <w:pPr>
              <w:tabs>
                <w:tab w:val="left" w:pos="714"/>
              </w:tabs>
              <w:spacing w:after="0" w:line="240" w:lineRule="auto"/>
              <w:ind w:left="-108" w:right="-1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Cs w:val="24"/>
              </w:rPr>
            </w:pPr>
            <w:r w:rsidRPr="00F17488">
              <w:rPr>
                <w:rFonts w:ascii="Times New Roman" w:hAnsi="Times New Roman"/>
                <w:b w:val="0"/>
                <w:bCs w:val="0"/>
                <w:color w:val="FFFFFF" w:themeColor="background1"/>
                <w:szCs w:val="24"/>
              </w:rPr>
              <w:t>Mevcut</w:t>
            </w:r>
          </w:p>
        </w:tc>
        <w:tc>
          <w:tcPr>
            <w:tcW w:w="3544" w:type="dxa"/>
            <w:gridSpan w:val="5"/>
            <w:vAlign w:val="center"/>
          </w:tcPr>
          <w:p w14:paraId="1E952218" w14:textId="77777777" w:rsidR="0059138A" w:rsidRPr="00F17488" w:rsidRDefault="0059138A" w:rsidP="00F17488">
            <w:pPr>
              <w:spacing w:after="0" w:line="240" w:lineRule="auto"/>
              <w:ind w:right="-1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Cs w:val="24"/>
              </w:rPr>
            </w:pPr>
            <w:r w:rsidRPr="00F17488">
              <w:rPr>
                <w:rFonts w:ascii="Times New Roman" w:hAnsi="Times New Roman"/>
                <w:b w:val="0"/>
                <w:bCs w:val="0"/>
                <w:color w:val="FFFFFF" w:themeColor="background1"/>
                <w:szCs w:val="24"/>
              </w:rPr>
              <w:t>HEDEF</w:t>
            </w:r>
          </w:p>
        </w:tc>
      </w:tr>
      <w:tr w:rsidR="0059138A" w:rsidRPr="006C4DF3" w14:paraId="05AE0DF5" w14:textId="77777777" w:rsidTr="00E123C5">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34" w:type="dxa"/>
            <w:vMerge/>
            <w:hideMark/>
          </w:tcPr>
          <w:p w14:paraId="577C5232" w14:textId="77777777" w:rsidR="0059138A" w:rsidRPr="006C4DF3" w:rsidRDefault="0059138A" w:rsidP="0059138A">
            <w:pPr>
              <w:spacing w:after="0" w:line="240" w:lineRule="auto"/>
              <w:ind w:right="709"/>
              <w:rPr>
                <w:rFonts w:ascii="Times New Roman" w:hAnsi="Times New Roman"/>
                <w:b w:val="0"/>
                <w:bCs w:val="0"/>
                <w:szCs w:val="24"/>
              </w:rPr>
            </w:pPr>
          </w:p>
        </w:tc>
        <w:tc>
          <w:tcPr>
            <w:tcW w:w="4786" w:type="dxa"/>
            <w:vMerge/>
            <w:hideMark/>
          </w:tcPr>
          <w:p w14:paraId="576A2E4A" w14:textId="77777777" w:rsidR="0059138A" w:rsidRPr="006C4DF3" w:rsidRDefault="0059138A" w:rsidP="0059138A">
            <w:pPr>
              <w:spacing w:after="0" w:line="240" w:lineRule="auto"/>
              <w:ind w:right="62"/>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884" w:type="dxa"/>
            <w:noWrap/>
            <w:hideMark/>
          </w:tcPr>
          <w:p w14:paraId="1F7EBCD4" w14:textId="77777777" w:rsidR="0059138A" w:rsidRPr="006C4DF3" w:rsidRDefault="0059138A" w:rsidP="0059138A">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C4DF3">
              <w:rPr>
                <w:rFonts w:ascii="Times New Roman" w:hAnsi="Times New Roman"/>
                <w:b/>
                <w:bCs/>
                <w:szCs w:val="24"/>
              </w:rPr>
              <w:t>2018</w:t>
            </w:r>
          </w:p>
        </w:tc>
        <w:tc>
          <w:tcPr>
            <w:tcW w:w="709" w:type="dxa"/>
            <w:noWrap/>
            <w:hideMark/>
          </w:tcPr>
          <w:p w14:paraId="5C1ED2BA" w14:textId="77777777" w:rsidR="0059138A" w:rsidRPr="006C4DF3" w:rsidRDefault="0059138A" w:rsidP="0059138A">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C4DF3">
              <w:rPr>
                <w:rFonts w:ascii="Times New Roman" w:hAnsi="Times New Roman"/>
                <w:b/>
                <w:bCs/>
                <w:szCs w:val="24"/>
              </w:rPr>
              <w:t>2019</w:t>
            </w:r>
          </w:p>
        </w:tc>
        <w:tc>
          <w:tcPr>
            <w:tcW w:w="709" w:type="dxa"/>
          </w:tcPr>
          <w:p w14:paraId="25870EE0" w14:textId="77777777" w:rsidR="0059138A" w:rsidRPr="006C4DF3" w:rsidRDefault="0059138A" w:rsidP="0059138A">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C4DF3">
              <w:rPr>
                <w:rFonts w:ascii="Times New Roman" w:hAnsi="Times New Roman"/>
                <w:b/>
                <w:bCs/>
                <w:szCs w:val="24"/>
              </w:rPr>
              <w:t>2020</w:t>
            </w:r>
          </w:p>
        </w:tc>
        <w:tc>
          <w:tcPr>
            <w:tcW w:w="708" w:type="dxa"/>
          </w:tcPr>
          <w:p w14:paraId="49527107" w14:textId="77777777" w:rsidR="0059138A" w:rsidRPr="006C4DF3" w:rsidRDefault="0059138A" w:rsidP="0059138A">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C4DF3">
              <w:rPr>
                <w:rFonts w:ascii="Times New Roman" w:hAnsi="Times New Roman"/>
                <w:b/>
                <w:bCs/>
                <w:szCs w:val="24"/>
              </w:rPr>
              <w:t>2021</w:t>
            </w:r>
          </w:p>
        </w:tc>
        <w:tc>
          <w:tcPr>
            <w:tcW w:w="709" w:type="dxa"/>
          </w:tcPr>
          <w:p w14:paraId="7AC70895" w14:textId="77777777" w:rsidR="0059138A" w:rsidRPr="006C4DF3" w:rsidRDefault="0059138A" w:rsidP="0059138A">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C4DF3">
              <w:rPr>
                <w:rFonts w:ascii="Times New Roman" w:hAnsi="Times New Roman"/>
                <w:b/>
                <w:bCs/>
                <w:szCs w:val="24"/>
              </w:rPr>
              <w:t>2022</w:t>
            </w:r>
          </w:p>
        </w:tc>
        <w:tc>
          <w:tcPr>
            <w:tcW w:w="709" w:type="dxa"/>
          </w:tcPr>
          <w:p w14:paraId="40A143AD" w14:textId="77777777" w:rsidR="0059138A" w:rsidRPr="006C4DF3" w:rsidRDefault="0059138A" w:rsidP="0059138A">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C4DF3">
              <w:rPr>
                <w:rFonts w:ascii="Times New Roman" w:hAnsi="Times New Roman"/>
                <w:b/>
                <w:bCs/>
                <w:szCs w:val="24"/>
              </w:rPr>
              <w:t>2023</w:t>
            </w:r>
          </w:p>
        </w:tc>
      </w:tr>
      <w:tr w:rsidR="0059138A" w:rsidRPr="006C4DF3" w14:paraId="2BBD68FC" w14:textId="77777777" w:rsidTr="00F17488">
        <w:trPr>
          <w:trHeight w:val="549"/>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15A15C6" w14:textId="77777777" w:rsidR="0059138A" w:rsidRPr="006C4DF3" w:rsidRDefault="0059138A" w:rsidP="00F17488">
            <w:pPr>
              <w:spacing w:after="0" w:line="240" w:lineRule="auto"/>
              <w:rPr>
                <w:rFonts w:ascii="Times New Roman" w:hAnsi="Times New Roman"/>
                <w:b w:val="0"/>
                <w:bCs w:val="0"/>
                <w:color w:val="FF0000"/>
                <w:szCs w:val="24"/>
              </w:rPr>
            </w:pPr>
            <w:r w:rsidRPr="006C4DF3">
              <w:rPr>
                <w:rFonts w:ascii="Times New Roman" w:hAnsi="Times New Roman"/>
                <w:b w:val="0"/>
                <w:bCs w:val="0"/>
                <w:color w:val="FF0000"/>
                <w:szCs w:val="24"/>
              </w:rPr>
              <w:t>PG.3.2.a</w:t>
            </w:r>
          </w:p>
        </w:tc>
        <w:tc>
          <w:tcPr>
            <w:tcW w:w="4786" w:type="dxa"/>
            <w:vAlign w:val="center"/>
          </w:tcPr>
          <w:p w14:paraId="7801EF05" w14:textId="77777777" w:rsidR="0059138A" w:rsidRPr="00E123C5" w:rsidRDefault="0059138A" w:rsidP="00F1748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123C5">
              <w:rPr>
                <w:rFonts w:ascii="Arial" w:hAnsi="Arial" w:cs="Arial"/>
                <w:szCs w:val="24"/>
                <w:shd w:val="clear" w:color="auto" w:fill="FFFFFF"/>
              </w:rPr>
              <w:t>TOPLUM MEMNUNİYETİ ANKETİ   (0-5)</w:t>
            </w:r>
          </w:p>
        </w:tc>
        <w:tc>
          <w:tcPr>
            <w:tcW w:w="884" w:type="dxa"/>
            <w:noWrap/>
            <w:vAlign w:val="center"/>
          </w:tcPr>
          <w:p w14:paraId="7D3B8574" w14:textId="77777777" w:rsidR="0059138A" w:rsidRPr="006C4DF3" w:rsidRDefault="0059138A" w:rsidP="00E123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noWrap/>
            <w:vAlign w:val="center"/>
          </w:tcPr>
          <w:p w14:paraId="6F7BBB6F" w14:textId="77777777" w:rsidR="0059138A" w:rsidRPr="006C4DF3" w:rsidRDefault="0059138A" w:rsidP="00E123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2</w:t>
            </w:r>
          </w:p>
        </w:tc>
        <w:tc>
          <w:tcPr>
            <w:tcW w:w="709" w:type="dxa"/>
            <w:vAlign w:val="center"/>
          </w:tcPr>
          <w:p w14:paraId="78D27ABF" w14:textId="77777777" w:rsidR="0059138A" w:rsidRPr="006C4DF3" w:rsidRDefault="0059138A" w:rsidP="00E123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3,5</w:t>
            </w:r>
          </w:p>
        </w:tc>
        <w:tc>
          <w:tcPr>
            <w:tcW w:w="708" w:type="dxa"/>
            <w:vAlign w:val="center"/>
          </w:tcPr>
          <w:p w14:paraId="3DBBE11B" w14:textId="77777777" w:rsidR="0059138A" w:rsidRPr="006C4DF3" w:rsidRDefault="0059138A" w:rsidP="00E123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4</w:t>
            </w:r>
          </w:p>
        </w:tc>
        <w:tc>
          <w:tcPr>
            <w:tcW w:w="709" w:type="dxa"/>
            <w:vAlign w:val="center"/>
          </w:tcPr>
          <w:p w14:paraId="6BB79C0D" w14:textId="77777777" w:rsidR="0059138A" w:rsidRPr="006C4DF3" w:rsidRDefault="0059138A" w:rsidP="00E123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4,5</w:t>
            </w:r>
          </w:p>
        </w:tc>
        <w:tc>
          <w:tcPr>
            <w:tcW w:w="709" w:type="dxa"/>
            <w:vAlign w:val="center"/>
          </w:tcPr>
          <w:p w14:paraId="7DEA975B" w14:textId="77777777" w:rsidR="0059138A" w:rsidRPr="006C4DF3" w:rsidRDefault="0059138A" w:rsidP="00E123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4,7</w:t>
            </w:r>
          </w:p>
        </w:tc>
      </w:tr>
      <w:tr w:rsidR="0059138A" w:rsidRPr="006C4DF3" w14:paraId="6A902273" w14:textId="77777777" w:rsidTr="00F1748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C7146D1" w14:textId="77777777" w:rsidR="0059138A" w:rsidRPr="006C4DF3" w:rsidRDefault="0059138A" w:rsidP="00F17488">
            <w:pPr>
              <w:spacing w:after="0" w:line="240" w:lineRule="auto"/>
              <w:rPr>
                <w:rFonts w:ascii="Times New Roman" w:hAnsi="Times New Roman"/>
                <w:szCs w:val="24"/>
              </w:rPr>
            </w:pPr>
            <w:r w:rsidRPr="006C4DF3">
              <w:rPr>
                <w:rFonts w:ascii="Times New Roman" w:hAnsi="Times New Roman"/>
                <w:b w:val="0"/>
                <w:bCs w:val="0"/>
                <w:color w:val="FF0000"/>
                <w:szCs w:val="24"/>
              </w:rPr>
              <w:t>PG.3.2.b</w:t>
            </w:r>
          </w:p>
        </w:tc>
        <w:tc>
          <w:tcPr>
            <w:tcW w:w="4786" w:type="dxa"/>
            <w:vAlign w:val="center"/>
          </w:tcPr>
          <w:p w14:paraId="40B68D67" w14:textId="77777777" w:rsidR="0059138A" w:rsidRPr="006C4DF3" w:rsidRDefault="0059138A" w:rsidP="00F1748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C4DF3">
              <w:rPr>
                <w:rFonts w:ascii="Times New Roman" w:hAnsi="Times New Roman"/>
                <w:szCs w:val="24"/>
              </w:rPr>
              <w:t>Çevreye yapılan ziyaret sayısı</w:t>
            </w:r>
          </w:p>
        </w:tc>
        <w:tc>
          <w:tcPr>
            <w:tcW w:w="884" w:type="dxa"/>
            <w:noWrap/>
            <w:vAlign w:val="center"/>
          </w:tcPr>
          <w:p w14:paraId="365B7B37" w14:textId="72AA419B" w:rsidR="0059138A" w:rsidRPr="006C4DF3" w:rsidRDefault="00E123C5" w:rsidP="00E123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noWrap/>
            <w:vAlign w:val="center"/>
          </w:tcPr>
          <w:p w14:paraId="6E92BBCD" w14:textId="7172F9B3" w:rsidR="0059138A" w:rsidRPr="006C4DF3" w:rsidRDefault="00E123C5" w:rsidP="00E123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9" w:type="dxa"/>
            <w:vAlign w:val="center"/>
          </w:tcPr>
          <w:p w14:paraId="0E3BAAFA" w14:textId="1009B2A0" w:rsidR="0059138A" w:rsidRPr="006C4DF3" w:rsidRDefault="00E123C5" w:rsidP="00E123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8" w:type="dxa"/>
            <w:vAlign w:val="center"/>
          </w:tcPr>
          <w:p w14:paraId="221AE3E8" w14:textId="6BD72F8C" w:rsidR="0059138A" w:rsidRPr="006C4DF3" w:rsidRDefault="00E123C5" w:rsidP="00E123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vAlign w:val="center"/>
          </w:tcPr>
          <w:p w14:paraId="7CA5FFC3" w14:textId="0E14DB4D" w:rsidR="0059138A" w:rsidRPr="006C4DF3" w:rsidRDefault="00E123C5" w:rsidP="00E123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vAlign w:val="center"/>
          </w:tcPr>
          <w:p w14:paraId="0751DCCC" w14:textId="36C01CD8" w:rsidR="0059138A" w:rsidRPr="006C4DF3" w:rsidRDefault="00E123C5" w:rsidP="00E123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r>
      <w:tr w:rsidR="0059138A" w:rsidRPr="006C4DF3" w14:paraId="407A42E3" w14:textId="77777777" w:rsidTr="00F17488">
        <w:trPr>
          <w:trHeight w:val="486"/>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686734A" w14:textId="77777777" w:rsidR="0059138A" w:rsidRPr="006C4DF3" w:rsidRDefault="0059138A" w:rsidP="00F17488">
            <w:pPr>
              <w:spacing w:after="0" w:line="240" w:lineRule="auto"/>
              <w:rPr>
                <w:rFonts w:ascii="Times New Roman" w:hAnsi="Times New Roman"/>
                <w:szCs w:val="24"/>
              </w:rPr>
            </w:pPr>
            <w:r w:rsidRPr="006C4DF3">
              <w:rPr>
                <w:rFonts w:ascii="Times New Roman" w:hAnsi="Times New Roman"/>
                <w:b w:val="0"/>
                <w:bCs w:val="0"/>
                <w:color w:val="FF0000"/>
                <w:szCs w:val="24"/>
              </w:rPr>
              <w:t>PG.3.2.c.</w:t>
            </w:r>
          </w:p>
        </w:tc>
        <w:tc>
          <w:tcPr>
            <w:tcW w:w="4786" w:type="dxa"/>
            <w:vAlign w:val="center"/>
          </w:tcPr>
          <w:p w14:paraId="5F01ABBB" w14:textId="4F0DCCC2" w:rsidR="0059138A" w:rsidRPr="006C4DF3" w:rsidRDefault="0059138A" w:rsidP="00F17488">
            <w:pPr>
              <w:spacing w:after="0" w:line="240" w:lineRule="auto"/>
              <w:ind w:right="6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 xml:space="preserve">LGS  </w:t>
            </w:r>
            <w:r w:rsidR="00867589">
              <w:rPr>
                <w:rFonts w:ascii="Times New Roman" w:hAnsi="Times New Roman"/>
                <w:szCs w:val="24"/>
              </w:rPr>
              <w:t>giriş ortalaması</w:t>
            </w:r>
            <w:r w:rsidRPr="006C4DF3">
              <w:rPr>
                <w:rFonts w:ascii="Times New Roman" w:hAnsi="Times New Roman"/>
                <w:szCs w:val="24"/>
              </w:rPr>
              <w:t xml:space="preserve">  (yüzdelik dilim)</w:t>
            </w:r>
          </w:p>
        </w:tc>
        <w:tc>
          <w:tcPr>
            <w:tcW w:w="884" w:type="dxa"/>
            <w:noWrap/>
            <w:vAlign w:val="center"/>
          </w:tcPr>
          <w:p w14:paraId="5E261A92" w14:textId="77777777" w:rsidR="0059138A" w:rsidRPr="006C4DF3" w:rsidRDefault="0059138A" w:rsidP="00E123C5">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3,5</w:t>
            </w:r>
          </w:p>
        </w:tc>
        <w:tc>
          <w:tcPr>
            <w:tcW w:w="709" w:type="dxa"/>
            <w:noWrap/>
            <w:vAlign w:val="center"/>
          </w:tcPr>
          <w:p w14:paraId="76D6339E" w14:textId="77777777" w:rsidR="0059138A" w:rsidRPr="006C4DF3" w:rsidRDefault="0059138A" w:rsidP="00E123C5">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2</w:t>
            </w:r>
          </w:p>
        </w:tc>
        <w:tc>
          <w:tcPr>
            <w:tcW w:w="709" w:type="dxa"/>
            <w:vAlign w:val="center"/>
          </w:tcPr>
          <w:p w14:paraId="128739C6" w14:textId="77777777" w:rsidR="0059138A" w:rsidRPr="006C4DF3" w:rsidRDefault="0059138A" w:rsidP="00E123C5">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1,8</w:t>
            </w:r>
          </w:p>
        </w:tc>
        <w:tc>
          <w:tcPr>
            <w:tcW w:w="708" w:type="dxa"/>
            <w:vAlign w:val="center"/>
          </w:tcPr>
          <w:p w14:paraId="68C020B1" w14:textId="77777777" w:rsidR="0059138A" w:rsidRPr="006C4DF3" w:rsidRDefault="0059138A" w:rsidP="00E123C5">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1,5</w:t>
            </w:r>
          </w:p>
        </w:tc>
        <w:tc>
          <w:tcPr>
            <w:tcW w:w="709" w:type="dxa"/>
            <w:vAlign w:val="center"/>
          </w:tcPr>
          <w:p w14:paraId="2DB3163F" w14:textId="77777777" w:rsidR="0059138A" w:rsidRPr="006C4DF3" w:rsidRDefault="0059138A" w:rsidP="00E123C5">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1,3</w:t>
            </w:r>
          </w:p>
        </w:tc>
        <w:tc>
          <w:tcPr>
            <w:tcW w:w="709" w:type="dxa"/>
            <w:vAlign w:val="center"/>
          </w:tcPr>
          <w:p w14:paraId="4A693099" w14:textId="77777777" w:rsidR="0059138A" w:rsidRPr="006C4DF3" w:rsidRDefault="0059138A" w:rsidP="00E123C5">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C4DF3">
              <w:rPr>
                <w:rFonts w:ascii="Times New Roman" w:hAnsi="Times New Roman"/>
                <w:szCs w:val="24"/>
              </w:rPr>
              <w:t>1</w:t>
            </w:r>
          </w:p>
        </w:tc>
      </w:tr>
    </w:tbl>
    <w:p w14:paraId="41878CDD" w14:textId="77777777" w:rsidR="006C4DF3" w:rsidRDefault="006C4DF3" w:rsidP="008D4E73">
      <w:pPr>
        <w:rPr>
          <w:b/>
          <w:sz w:val="28"/>
        </w:rPr>
      </w:pPr>
    </w:p>
    <w:p w14:paraId="141BF322" w14:textId="6EF645B5" w:rsidR="0059138A" w:rsidRDefault="0059138A" w:rsidP="008D4E73">
      <w:pPr>
        <w:rPr>
          <w:b/>
          <w:sz w:val="28"/>
        </w:rPr>
      </w:pPr>
    </w:p>
    <w:p w14:paraId="78DD2C02" w14:textId="26B92B9F" w:rsidR="00E123C5" w:rsidRDefault="00E123C5" w:rsidP="008D4E73">
      <w:pPr>
        <w:rPr>
          <w:b/>
          <w:sz w:val="28"/>
        </w:rPr>
      </w:pPr>
    </w:p>
    <w:p w14:paraId="28CB4290" w14:textId="4D500EB6" w:rsidR="00867589" w:rsidRDefault="00867589" w:rsidP="008D4E73">
      <w:pPr>
        <w:rPr>
          <w:b/>
          <w:sz w:val="28"/>
        </w:rPr>
      </w:pPr>
    </w:p>
    <w:p w14:paraId="13514086" w14:textId="44FDFDE6" w:rsidR="00F17488" w:rsidRDefault="00F17488" w:rsidP="008D4E73">
      <w:pPr>
        <w:rPr>
          <w:b/>
          <w:sz w:val="28"/>
        </w:rPr>
      </w:pPr>
    </w:p>
    <w:p w14:paraId="5F024AF4" w14:textId="77777777" w:rsidR="00F17488" w:rsidRDefault="00F17488" w:rsidP="008D4E73">
      <w:pPr>
        <w:rPr>
          <w:b/>
          <w:sz w:val="28"/>
        </w:rPr>
      </w:pPr>
    </w:p>
    <w:p w14:paraId="36C7FD6B" w14:textId="3F64ABB4" w:rsidR="006C4DF3" w:rsidRPr="002B6FDB" w:rsidRDefault="006C4DF3" w:rsidP="008D4E73">
      <w:pPr>
        <w:rPr>
          <w:b/>
          <w:sz w:val="28"/>
        </w:rPr>
      </w:pPr>
      <w:r>
        <w:rPr>
          <w:b/>
          <w:sz w:val="28"/>
        </w:rPr>
        <w:lastRenderedPageBreak/>
        <w:t>Eylem Planı</w:t>
      </w:r>
    </w:p>
    <w:tbl>
      <w:tblPr>
        <w:tblStyle w:val="GridTable4Accent11"/>
        <w:tblW w:w="4911" w:type="pct"/>
        <w:tblLayout w:type="fixed"/>
        <w:tblLook w:val="04A0" w:firstRow="1" w:lastRow="0" w:firstColumn="1" w:lastColumn="0" w:noHBand="0" w:noVBand="1"/>
      </w:tblPr>
      <w:tblGrid>
        <w:gridCol w:w="619"/>
        <w:gridCol w:w="4045"/>
        <w:gridCol w:w="1939"/>
        <w:gridCol w:w="2298"/>
      </w:tblGrid>
      <w:tr w:rsidR="00F17488" w:rsidRPr="00F17488" w14:paraId="67C9939C" w14:textId="77777777" w:rsidTr="00F17488">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8" w:type="pct"/>
            <w:vAlign w:val="center"/>
            <w:hideMark/>
          </w:tcPr>
          <w:p w14:paraId="43C5A4A6" w14:textId="77777777" w:rsidR="006C4DF3" w:rsidRPr="00F17488" w:rsidRDefault="006C4DF3" w:rsidP="00F17488">
            <w:pPr>
              <w:spacing w:after="0" w:line="240" w:lineRule="auto"/>
              <w:jc w:val="center"/>
              <w:rPr>
                <w:rFonts w:ascii="Times New Roman" w:hAnsi="Times New Roman"/>
                <w:b w:val="0"/>
                <w:bCs w:val="0"/>
                <w:color w:val="FFFFFF" w:themeColor="background1"/>
                <w:szCs w:val="24"/>
              </w:rPr>
            </w:pPr>
            <w:r w:rsidRPr="00F17488">
              <w:rPr>
                <w:rFonts w:ascii="Times New Roman" w:hAnsi="Times New Roman"/>
                <w:b w:val="0"/>
                <w:bCs w:val="0"/>
                <w:color w:val="FFFFFF" w:themeColor="background1"/>
                <w:szCs w:val="24"/>
              </w:rPr>
              <w:t>No</w:t>
            </w:r>
          </w:p>
        </w:tc>
        <w:tc>
          <w:tcPr>
            <w:tcW w:w="2272" w:type="pct"/>
            <w:noWrap/>
            <w:vAlign w:val="center"/>
            <w:hideMark/>
          </w:tcPr>
          <w:p w14:paraId="104A45C1" w14:textId="77777777" w:rsidR="006C4DF3" w:rsidRPr="00F17488" w:rsidRDefault="006C4DF3" w:rsidP="00F17488">
            <w:pPr>
              <w:spacing w:after="0" w:line="240" w:lineRule="auto"/>
              <w:ind w:right="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Cs w:val="24"/>
              </w:rPr>
            </w:pPr>
            <w:r w:rsidRPr="00F17488">
              <w:rPr>
                <w:rFonts w:ascii="Times New Roman" w:hAnsi="Times New Roman"/>
                <w:b w:val="0"/>
                <w:bCs w:val="0"/>
                <w:color w:val="FFFFFF" w:themeColor="background1"/>
                <w:szCs w:val="24"/>
              </w:rPr>
              <w:t>Eylem İfadesi</w:t>
            </w:r>
          </w:p>
        </w:tc>
        <w:tc>
          <w:tcPr>
            <w:tcW w:w="1089" w:type="pct"/>
            <w:vAlign w:val="center"/>
          </w:tcPr>
          <w:p w14:paraId="0C62C19A" w14:textId="13E0B418" w:rsidR="006C4DF3" w:rsidRPr="00F17488" w:rsidRDefault="006C4DF3" w:rsidP="00F17488">
            <w:pPr>
              <w:spacing w:after="0" w:line="240" w:lineRule="auto"/>
              <w:ind w:right="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Cs w:val="24"/>
              </w:rPr>
            </w:pPr>
            <w:r w:rsidRPr="00F17488">
              <w:rPr>
                <w:rFonts w:ascii="Times New Roman" w:hAnsi="Times New Roman"/>
                <w:b w:val="0"/>
                <w:bCs w:val="0"/>
                <w:color w:val="FFFFFF" w:themeColor="background1"/>
                <w:szCs w:val="24"/>
              </w:rPr>
              <w:t>Eylem Sorumlus</w:t>
            </w:r>
            <w:r w:rsidR="00F17488">
              <w:rPr>
                <w:rFonts w:ascii="Times New Roman" w:hAnsi="Times New Roman"/>
                <w:b w:val="0"/>
                <w:bCs w:val="0"/>
                <w:color w:val="FFFFFF" w:themeColor="background1"/>
                <w:szCs w:val="24"/>
              </w:rPr>
              <w:t>u</w:t>
            </w:r>
          </w:p>
        </w:tc>
        <w:tc>
          <w:tcPr>
            <w:tcW w:w="1291" w:type="pct"/>
            <w:vAlign w:val="center"/>
          </w:tcPr>
          <w:p w14:paraId="43A9E52C" w14:textId="77777777" w:rsidR="006C4DF3" w:rsidRPr="00F17488" w:rsidRDefault="006C4DF3" w:rsidP="00F17488">
            <w:pPr>
              <w:tabs>
                <w:tab w:val="left" w:pos="3289"/>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Cs w:val="24"/>
              </w:rPr>
            </w:pPr>
            <w:r w:rsidRPr="00F17488">
              <w:rPr>
                <w:rFonts w:ascii="Times New Roman" w:hAnsi="Times New Roman"/>
                <w:b w:val="0"/>
                <w:bCs w:val="0"/>
                <w:color w:val="FFFFFF" w:themeColor="background1"/>
                <w:szCs w:val="24"/>
              </w:rPr>
              <w:t>Eylem Tarihi</w:t>
            </w:r>
          </w:p>
        </w:tc>
      </w:tr>
      <w:tr w:rsidR="006C4DF3" w:rsidRPr="006C4DF3" w14:paraId="5BED9856" w14:textId="77777777" w:rsidTr="00F174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8" w:type="pct"/>
            <w:noWrap/>
            <w:hideMark/>
          </w:tcPr>
          <w:p w14:paraId="3B30C494" w14:textId="77777777" w:rsidR="006C4DF3" w:rsidRPr="006C4DF3" w:rsidRDefault="006C4DF3" w:rsidP="006C4DF3">
            <w:pPr>
              <w:spacing w:after="0" w:line="240" w:lineRule="auto"/>
              <w:jc w:val="center"/>
              <w:rPr>
                <w:rFonts w:ascii="Times New Roman" w:hAnsi="Times New Roman"/>
                <w:b w:val="0"/>
                <w:bCs w:val="0"/>
                <w:color w:val="000000"/>
                <w:szCs w:val="24"/>
              </w:rPr>
            </w:pPr>
            <w:r w:rsidRPr="006C4DF3">
              <w:rPr>
                <w:rFonts w:ascii="Times New Roman" w:hAnsi="Times New Roman"/>
                <w:b w:val="0"/>
                <w:bCs w:val="0"/>
                <w:color w:val="000000"/>
                <w:szCs w:val="24"/>
              </w:rPr>
              <w:t>3.2.1.</w:t>
            </w:r>
          </w:p>
        </w:tc>
        <w:tc>
          <w:tcPr>
            <w:tcW w:w="2272" w:type="pct"/>
            <w:vAlign w:val="center"/>
          </w:tcPr>
          <w:p w14:paraId="58F233BC" w14:textId="77777777" w:rsidR="006C4DF3" w:rsidRPr="006C4DF3" w:rsidRDefault="006C4DF3" w:rsidP="00F17488">
            <w:pPr>
              <w:spacing w:after="0" w:line="240" w:lineRule="auto"/>
              <w:ind w:right="51"/>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C4DF3">
              <w:rPr>
                <w:rFonts w:ascii="Times New Roman" w:hAnsi="Times New Roman"/>
                <w:color w:val="000000"/>
                <w:szCs w:val="24"/>
              </w:rPr>
              <w:t>Okuma grubu oluşturulması</w:t>
            </w:r>
          </w:p>
        </w:tc>
        <w:tc>
          <w:tcPr>
            <w:tcW w:w="1089" w:type="pct"/>
            <w:vAlign w:val="center"/>
          </w:tcPr>
          <w:p w14:paraId="5EB7A88F" w14:textId="546793A6" w:rsidR="006C4DF3" w:rsidRPr="006C4DF3" w:rsidRDefault="00F17488" w:rsidP="00F17488">
            <w:pPr>
              <w:spacing w:after="0"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white"/>
              </w:rPr>
            </w:pPr>
            <w:r>
              <w:rPr>
                <w:rFonts w:ascii="Times New Roman" w:hAnsi="Times New Roman"/>
                <w:szCs w:val="24"/>
                <w:highlight w:val="white"/>
              </w:rPr>
              <w:t>Edebiyat Zümresi</w:t>
            </w:r>
          </w:p>
        </w:tc>
        <w:tc>
          <w:tcPr>
            <w:tcW w:w="1291" w:type="pct"/>
            <w:vAlign w:val="center"/>
          </w:tcPr>
          <w:p w14:paraId="46CA5A0E" w14:textId="692BB450" w:rsidR="006C4DF3" w:rsidRPr="006C4DF3" w:rsidRDefault="00F17488" w:rsidP="00F17488">
            <w:pPr>
              <w:tabs>
                <w:tab w:val="left" w:pos="3289"/>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Yıl</w:t>
            </w:r>
          </w:p>
        </w:tc>
      </w:tr>
      <w:tr w:rsidR="006C4DF3" w:rsidRPr="006C4DF3" w14:paraId="4075C822" w14:textId="77777777" w:rsidTr="00F17488">
        <w:trPr>
          <w:trHeight w:val="567"/>
        </w:trPr>
        <w:tc>
          <w:tcPr>
            <w:cnfStyle w:val="001000000000" w:firstRow="0" w:lastRow="0" w:firstColumn="1" w:lastColumn="0" w:oddVBand="0" w:evenVBand="0" w:oddHBand="0" w:evenHBand="0" w:firstRowFirstColumn="0" w:firstRowLastColumn="0" w:lastRowFirstColumn="0" w:lastRowLastColumn="0"/>
            <w:tcW w:w="348" w:type="pct"/>
            <w:noWrap/>
          </w:tcPr>
          <w:p w14:paraId="44F9FF7F" w14:textId="77777777" w:rsidR="006C4DF3" w:rsidRPr="006C4DF3" w:rsidRDefault="006C4DF3" w:rsidP="006C4DF3">
            <w:pPr>
              <w:spacing w:after="0" w:line="240" w:lineRule="auto"/>
              <w:jc w:val="center"/>
              <w:rPr>
                <w:rFonts w:ascii="Times New Roman" w:hAnsi="Times New Roman"/>
                <w:b w:val="0"/>
                <w:bCs w:val="0"/>
                <w:color w:val="000000"/>
                <w:szCs w:val="24"/>
              </w:rPr>
            </w:pPr>
            <w:r w:rsidRPr="006C4DF3">
              <w:rPr>
                <w:rFonts w:ascii="Times New Roman" w:hAnsi="Times New Roman"/>
                <w:b w:val="0"/>
                <w:bCs w:val="0"/>
                <w:color w:val="000000"/>
                <w:szCs w:val="24"/>
              </w:rPr>
              <w:t>3.2.2</w:t>
            </w:r>
          </w:p>
        </w:tc>
        <w:tc>
          <w:tcPr>
            <w:tcW w:w="2272" w:type="pct"/>
            <w:vAlign w:val="center"/>
          </w:tcPr>
          <w:p w14:paraId="45CB8653" w14:textId="49612F85" w:rsidR="006C4DF3" w:rsidRPr="0059138A" w:rsidRDefault="006C4DF3" w:rsidP="00F17488">
            <w:pPr>
              <w:spacing w:after="0" w:line="240" w:lineRule="auto"/>
              <w:ind w:right="51"/>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9138A">
              <w:rPr>
                <w:rFonts w:ascii="Times New Roman" w:hAnsi="Times New Roman"/>
                <w:szCs w:val="24"/>
              </w:rPr>
              <w:t xml:space="preserve">  Milli bayram </w:t>
            </w:r>
            <w:r w:rsidR="0059138A" w:rsidRPr="0059138A">
              <w:rPr>
                <w:rFonts w:ascii="Times New Roman" w:hAnsi="Times New Roman"/>
                <w:szCs w:val="24"/>
              </w:rPr>
              <w:t>programlarında</w:t>
            </w:r>
            <w:r w:rsidRPr="0059138A">
              <w:rPr>
                <w:rFonts w:ascii="Times New Roman" w:hAnsi="Times New Roman"/>
                <w:szCs w:val="24"/>
              </w:rPr>
              <w:t xml:space="preserve"> sivil halkın davet edilmesi</w:t>
            </w:r>
          </w:p>
        </w:tc>
        <w:tc>
          <w:tcPr>
            <w:tcW w:w="1089" w:type="pct"/>
            <w:vAlign w:val="center"/>
          </w:tcPr>
          <w:p w14:paraId="2BECFA2A" w14:textId="77777777" w:rsidR="006C4DF3" w:rsidRPr="006C4DF3" w:rsidRDefault="006C4DF3" w:rsidP="00F17488">
            <w:pPr>
              <w:spacing w:after="0"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white"/>
              </w:rPr>
            </w:pPr>
            <w:r w:rsidRPr="006C4DF3">
              <w:rPr>
                <w:rFonts w:ascii="Times New Roman" w:hAnsi="Times New Roman"/>
                <w:szCs w:val="24"/>
                <w:highlight w:val="white"/>
              </w:rPr>
              <w:t>Kutlama komitesi</w:t>
            </w:r>
          </w:p>
        </w:tc>
        <w:tc>
          <w:tcPr>
            <w:tcW w:w="1291" w:type="pct"/>
            <w:vAlign w:val="center"/>
          </w:tcPr>
          <w:p w14:paraId="3D45F932" w14:textId="6ED4E1E0" w:rsidR="006C4DF3" w:rsidRPr="006C4DF3" w:rsidRDefault="00F17488" w:rsidP="00F17488">
            <w:pPr>
              <w:tabs>
                <w:tab w:val="left" w:pos="3289"/>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bayramlarda</w:t>
            </w:r>
          </w:p>
        </w:tc>
      </w:tr>
      <w:tr w:rsidR="006C4DF3" w:rsidRPr="006C4DF3" w14:paraId="44664A3A" w14:textId="77777777" w:rsidTr="00F174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8" w:type="pct"/>
            <w:noWrap/>
          </w:tcPr>
          <w:p w14:paraId="018B9972" w14:textId="77777777" w:rsidR="006C4DF3" w:rsidRPr="006C4DF3" w:rsidRDefault="006C4DF3" w:rsidP="006C4DF3">
            <w:pPr>
              <w:spacing w:after="0" w:line="240" w:lineRule="auto"/>
              <w:jc w:val="center"/>
              <w:rPr>
                <w:rFonts w:ascii="Times New Roman" w:hAnsi="Times New Roman"/>
                <w:b w:val="0"/>
                <w:bCs w:val="0"/>
                <w:color w:val="000000"/>
                <w:szCs w:val="24"/>
              </w:rPr>
            </w:pPr>
            <w:r w:rsidRPr="006C4DF3">
              <w:rPr>
                <w:rFonts w:ascii="Times New Roman" w:hAnsi="Times New Roman"/>
                <w:b w:val="0"/>
                <w:bCs w:val="0"/>
                <w:color w:val="000000"/>
                <w:szCs w:val="24"/>
              </w:rPr>
              <w:t>3.2.3</w:t>
            </w:r>
          </w:p>
        </w:tc>
        <w:tc>
          <w:tcPr>
            <w:tcW w:w="2272" w:type="pct"/>
            <w:vAlign w:val="center"/>
          </w:tcPr>
          <w:p w14:paraId="638A5CC4" w14:textId="0106774A" w:rsidR="006C4DF3" w:rsidRPr="006C4DF3" w:rsidRDefault="008176C5" w:rsidP="00F17488">
            <w:pPr>
              <w:spacing w:after="0" w:line="240" w:lineRule="auto"/>
              <w:ind w:right="51"/>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6C4DF3">
              <w:rPr>
                <w:rFonts w:ascii="Times New Roman" w:hAnsi="Times New Roman"/>
                <w:szCs w:val="24"/>
              </w:rPr>
              <w:t>Belirli gün ve haftalarda ilgili kurumlara ziyaret(10 Nisan,14 Mart,vb.)</w:t>
            </w:r>
          </w:p>
        </w:tc>
        <w:tc>
          <w:tcPr>
            <w:tcW w:w="1089" w:type="pct"/>
            <w:vAlign w:val="center"/>
          </w:tcPr>
          <w:p w14:paraId="4E15A771" w14:textId="41BC2D2B" w:rsidR="006C4DF3" w:rsidRPr="006C4DF3" w:rsidRDefault="00F17488" w:rsidP="00F17488">
            <w:pPr>
              <w:spacing w:after="0"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white"/>
              </w:rPr>
            </w:pPr>
            <w:r>
              <w:rPr>
                <w:rFonts w:ascii="Times New Roman" w:hAnsi="Times New Roman"/>
                <w:szCs w:val="24"/>
                <w:highlight w:val="white"/>
              </w:rPr>
              <w:t>İlgili Kulüp</w:t>
            </w:r>
          </w:p>
        </w:tc>
        <w:tc>
          <w:tcPr>
            <w:tcW w:w="1291" w:type="pct"/>
            <w:vAlign w:val="center"/>
          </w:tcPr>
          <w:p w14:paraId="2FC56FFF" w14:textId="77777777" w:rsidR="006C4DF3" w:rsidRPr="006C4DF3" w:rsidRDefault="006C4DF3" w:rsidP="00F17488">
            <w:pPr>
              <w:tabs>
                <w:tab w:val="left" w:pos="3289"/>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r>
    </w:tbl>
    <w:p w14:paraId="7706F2DD" w14:textId="77777777" w:rsidR="008D4E73" w:rsidRDefault="008D4E73" w:rsidP="008D4E73"/>
    <w:p w14:paraId="742546AB" w14:textId="6BE0EBD5" w:rsidR="00EB1C60" w:rsidRPr="00A47F2F" w:rsidRDefault="00EB1C60" w:rsidP="003152E4">
      <w:pPr>
        <w:pStyle w:val="Balk1"/>
      </w:pPr>
      <w:bookmarkStart w:id="51" w:name="_Toc531097547"/>
      <w:r w:rsidRPr="00A47F2F">
        <w:t>V. BÖLÜM</w:t>
      </w:r>
      <w:bookmarkEnd w:id="49"/>
      <w:bookmarkEnd w:id="50"/>
      <w:r w:rsidR="008D4E73">
        <w:t>:</w:t>
      </w:r>
      <w:bookmarkStart w:id="52" w:name="_Toc416085168"/>
      <w:bookmarkStart w:id="53" w:name="_Toc529519471"/>
      <w:r w:rsidR="008D4E73">
        <w:t xml:space="preserve"> </w:t>
      </w:r>
      <w:r w:rsidRPr="00A47F2F">
        <w:t>MAL</w:t>
      </w:r>
      <w:r w:rsidR="00EA5593" w:rsidRPr="00A47F2F">
        <w:t>İ</w:t>
      </w:r>
      <w:r w:rsidRPr="00A47F2F">
        <w:t>YETLEND</w:t>
      </w:r>
      <w:r w:rsidR="006B3051" w:rsidRPr="00A47F2F">
        <w:t>İ</w:t>
      </w:r>
      <w:r w:rsidRPr="00A47F2F">
        <w:t>RME</w:t>
      </w:r>
      <w:bookmarkEnd w:id="51"/>
      <w:bookmarkEnd w:id="52"/>
      <w:bookmarkEnd w:id="53"/>
    </w:p>
    <w:p w14:paraId="55150C99" w14:textId="77777777"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14:paraId="23913ACD" w14:textId="77777777" w:rsidR="00D41148" w:rsidRDefault="00D41148" w:rsidP="00D41148"/>
    <w:tbl>
      <w:tblPr>
        <w:tblStyle w:val="GridTable4Accent11"/>
        <w:tblW w:w="9199" w:type="dxa"/>
        <w:tblLayout w:type="fixed"/>
        <w:tblLook w:val="04A0" w:firstRow="1" w:lastRow="0" w:firstColumn="1" w:lastColumn="0" w:noHBand="0" w:noVBand="1"/>
      </w:tblPr>
      <w:tblGrid>
        <w:gridCol w:w="1686"/>
        <w:gridCol w:w="1134"/>
        <w:gridCol w:w="1134"/>
        <w:gridCol w:w="1276"/>
        <w:gridCol w:w="1418"/>
        <w:gridCol w:w="1275"/>
        <w:gridCol w:w="1276"/>
      </w:tblGrid>
      <w:tr w:rsidR="006C4DF3" w:rsidRPr="006C4DF3" w14:paraId="6C80104D" w14:textId="77777777" w:rsidTr="00121FD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86" w:type="dxa"/>
            <w:vMerge w:val="restart"/>
            <w:vAlign w:val="center"/>
            <w:hideMark/>
          </w:tcPr>
          <w:p w14:paraId="6ABA494A" w14:textId="77777777" w:rsidR="006C4DF3" w:rsidRPr="006C4DF3" w:rsidRDefault="006C4DF3" w:rsidP="00121FD8">
            <w:pPr>
              <w:spacing w:after="0" w:line="240" w:lineRule="auto"/>
              <w:jc w:val="center"/>
              <w:rPr>
                <w:rFonts w:ascii="Times New Roman" w:hAnsi="Times New Roman"/>
                <w:b w:val="0"/>
                <w:bCs w:val="0"/>
                <w:color w:val="000000"/>
                <w:szCs w:val="24"/>
              </w:rPr>
            </w:pPr>
            <w:r w:rsidRPr="00F17488">
              <w:rPr>
                <w:rFonts w:ascii="Times New Roman" w:hAnsi="Times New Roman"/>
                <w:b w:val="0"/>
                <w:bCs w:val="0"/>
                <w:color w:val="FFFFFF" w:themeColor="background1"/>
                <w:szCs w:val="24"/>
              </w:rPr>
              <w:t>Kaynak Tablosu</w:t>
            </w:r>
          </w:p>
        </w:tc>
        <w:tc>
          <w:tcPr>
            <w:tcW w:w="1134" w:type="dxa"/>
            <w:vMerge w:val="restart"/>
            <w:vAlign w:val="center"/>
            <w:hideMark/>
          </w:tcPr>
          <w:p w14:paraId="079A914D" w14:textId="77777777" w:rsidR="006C4DF3" w:rsidRPr="006C4DF3" w:rsidRDefault="006C4DF3" w:rsidP="00121F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6C4DF3">
              <w:rPr>
                <w:rFonts w:ascii="Times New Roman" w:hAnsi="Times New Roman"/>
                <w:b w:val="0"/>
                <w:bCs w:val="0"/>
                <w:szCs w:val="24"/>
              </w:rPr>
              <w:t>2019</w:t>
            </w:r>
          </w:p>
        </w:tc>
        <w:tc>
          <w:tcPr>
            <w:tcW w:w="1134" w:type="dxa"/>
            <w:vMerge w:val="restart"/>
            <w:vAlign w:val="center"/>
            <w:hideMark/>
          </w:tcPr>
          <w:p w14:paraId="4FC4DC49" w14:textId="77777777" w:rsidR="006C4DF3" w:rsidRPr="006C4DF3" w:rsidRDefault="006C4DF3" w:rsidP="00121F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6C4DF3">
              <w:rPr>
                <w:rFonts w:ascii="Times New Roman" w:hAnsi="Times New Roman"/>
                <w:b w:val="0"/>
                <w:bCs w:val="0"/>
                <w:szCs w:val="24"/>
              </w:rPr>
              <w:t>2020</w:t>
            </w:r>
          </w:p>
        </w:tc>
        <w:tc>
          <w:tcPr>
            <w:tcW w:w="1276" w:type="dxa"/>
            <w:vMerge w:val="restart"/>
            <w:vAlign w:val="center"/>
            <w:hideMark/>
          </w:tcPr>
          <w:p w14:paraId="4E43C7E4" w14:textId="77777777" w:rsidR="006C4DF3" w:rsidRPr="006C4DF3" w:rsidRDefault="006C4DF3" w:rsidP="00121F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6C4DF3">
              <w:rPr>
                <w:rFonts w:ascii="Times New Roman" w:hAnsi="Times New Roman"/>
                <w:b w:val="0"/>
                <w:bCs w:val="0"/>
                <w:szCs w:val="24"/>
              </w:rPr>
              <w:t>2021</w:t>
            </w:r>
          </w:p>
        </w:tc>
        <w:tc>
          <w:tcPr>
            <w:tcW w:w="1418" w:type="dxa"/>
            <w:vMerge w:val="restart"/>
            <w:vAlign w:val="center"/>
            <w:hideMark/>
          </w:tcPr>
          <w:p w14:paraId="19585AD6" w14:textId="77777777" w:rsidR="006C4DF3" w:rsidRPr="006C4DF3" w:rsidRDefault="006C4DF3" w:rsidP="00121F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6C4DF3">
              <w:rPr>
                <w:rFonts w:ascii="Times New Roman" w:hAnsi="Times New Roman"/>
                <w:b w:val="0"/>
                <w:bCs w:val="0"/>
                <w:szCs w:val="24"/>
              </w:rPr>
              <w:t>2022</w:t>
            </w:r>
          </w:p>
        </w:tc>
        <w:tc>
          <w:tcPr>
            <w:tcW w:w="1275" w:type="dxa"/>
            <w:vMerge w:val="restart"/>
            <w:vAlign w:val="center"/>
            <w:hideMark/>
          </w:tcPr>
          <w:p w14:paraId="6DA17185" w14:textId="77777777" w:rsidR="006C4DF3" w:rsidRPr="006C4DF3" w:rsidRDefault="006C4DF3" w:rsidP="00121F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6C4DF3">
              <w:rPr>
                <w:rFonts w:ascii="Times New Roman" w:hAnsi="Times New Roman"/>
                <w:b w:val="0"/>
                <w:bCs w:val="0"/>
                <w:szCs w:val="24"/>
              </w:rPr>
              <w:t>2023</w:t>
            </w:r>
          </w:p>
        </w:tc>
        <w:tc>
          <w:tcPr>
            <w:tcW w:w="1276" w:type="dxa"/>
            <w:vMerge w:val="restart"/>
            <w:vAlign w:val="center"/>
            <w:hideMark/>
          </w:tcPr>
          <w:p w14:paraId="658CFAD8" w14:textId="77777777" w:rsidR="006C4DF3" w:rsidRPr="006C4DF3" w:rsidRDefault="006C4DF3" w:rsidP="00121F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6C4DF3">
              <w:rPr>
                <w:rFonts w:ascii="Times New Roman" w:hAnsi="Times New Roman"/>
                <w:b w:val="0"/>
                <w:bCs w:val="0"/>
                <w:szCs w:val="24"/>
              </w:rPr>
              <w:t>Toplam</w:t>
            </w:r>
          </w:p>
        </w:tc>
      </w:tr>
      <w:tr w:rsidR="006C4DF3" w:rsidRPr="006C4DF3" w14:paraId="6EA57464" w14:textId="77777777" w:rsidTr="00E12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6" w:type="dxa"/>
            <w:vMerge/>
            <w:hideMark/>
          </w:tcPr>
          <w:p w14:paraId="07FE4007" w14:textId="77777777" w:rsidR="006C4DF3" w:rsidRPr="006C4DF3" w:rsidRDefault="006C4DF3" w:rsidP="006C4DF3">
            <w:pPr>
              <w:spacing w:after="0" w:line="240" w:lineRule="auto"/>
              <w:rPr>
                <w:rFonts w:ascii="Times New Roman" w:hAnsi="Times New Roman"/>
                <w:b w:val="0"/>
                <w:bCs w:val="0"/>
                <w:color w:val="000000"/>
                <w:szCs w:val="24"/>
              </w:rPr>
            </w:pPr>
          </w:p>
        </w:tc>
        <w:tc>
          <w:tcPr>
            <w:tcW w:w="1134" w:type="dxa"/>
            <w:vMerge/>
            <w:hideMark/>
          </w:tcPr>
          <w:p w14:paraId="3FEB0F4E" w14:textId="77777777" w:rsidR="006C4DF3" w:rsidRPr="006C4DF3" w:rsidRDefault="006C4DF3" w:rsidP="006C4DF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FFFF"/>
                <w:szCs w:val="24"/>
              </w:rPr>
            </w:pPr>
          </w:p>
        </w:tc>
        <w:tc>
          <w:tcPr>
            <w:tcW w:w="1134" w:type="dxa"/>
            <w:vMerge/>
            <w:hideMark/>
          </w:tcPr>
          <w:p w14:paraId="37B6F71B" w14:textId="77777777" w:rsidR="006C4DF3" w:rsidRPr="006C4DF3" w:rsidRDefault="006C4DF3" w:rsidP="006C4DF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FFFF"/>
                <w:szCs w:val="24"/>
              </w:rPr>
            </w:pPr>
          </w:p>
        </w:tc>
        <w:tc>
          <w:tcPr>
            <w:tcW w:w="1276" w:type="dxa"/>
            <w:vMerge/>
            <w:hideMark/>
          </w:tcPr>
          <w:p w14:paraId="0132A380" w14:textId="77777777" w:rsidR="006C4DF3" w:rsidRPr="006C4DF3" w:rsidRDefault="006C4DF3" w:rsidP="006C4DF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FFFF"/>
                <w:szCs w:val="24"/>
              </w:rPr>
            </w:pPr>
          </w:p>
        </w:tc>
        <w:tc>
          <w:tcPr>
            <w:tcW w:w="1418" w:type="dxa"/>
            <w:vMerge/>
            <w:hideMark/>
          </w:tcPr>
          <w:p w14:paraId="0EB70D11" w14:textId="77777777" w:rsidR="006C4DF3" w:rsidRPr="006C4DF3" w:rsidRDefault="006C4DF3" w:rsidP="006C4DF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FFFF"/>
                <w:szCs w:val="24"/>
              </w:rPr>
            </w:pPr>
          </w:p>
        </w:tc>
        <w:tc>
          <w:tcPr>
            <w:tcW w:w="1275" w:type="dxa"/>
            <w:vMerge/>
            <w:hideMark/>
          </w:tcPr>
          <w:p w14:paraId="1F7CF50F" w14:textId="77777777" w:rsidR="006C4DF3" w:rsidRPr="006C4DF3" w:rsidRDefault="006C4DF3" w:rsidP="006C4DF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FFFF"/>
                <w:szCs w:val="24"/>
              </w:rPr>
            </w:pPr>
          </w:p>
        </w:tc>
        <w:tc>
          <w:tcPr>
            <w:tcW w:w="1276" w:type="dxa"/>
            <w:vMerge/>
            <w:hideMark/>
          </w:tcPr>
          <w:p w14:paraId="17D2020D" w14:textId="77777777" w:rsidR="006C4DF3" w:rsidRPr="006C4DF3" w:rsidRDefault="006C4DF3" w:rsidP="006C4DF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FFFF"/>
                <w:szCs w:val="24"/>
              </w:rPr>
            </w:pPr>
          </w:p>
        </w:tc>
      </w:tr>
      <w:tr w:rsidR="006C4DF3" w:rsidRPr="006C4DF3" w14:paraId="0F489718" w14:textId="77777777" w:rsidTr="00F17488">
        <w:trPr>
          <w:trHeight w:val="417"/>
        </w:trPr>
        <w:tc>
          <w:tcPr>
            <w:cnfStyle w:val="001000000000" w:firstRow="0" w:lastRow="0" w:firstColumn="1" w:lastColumn="0" w:oddVBand="0" w:evenVBand="0" w:oddHBand="0" w:evenHBand="0" w:firstRowFirstColumn="0" w:firstRowLastColumn="0" w:lastRowFirstColumn="0" w:lastRowLastColumn="0"/>
            <w:tcW w:w="1686" w:type="dxa"/>
            <w:hideMark/>
          </w:tcPr>
          <w:p w14:paraId="5C6F0358" w14:textId="77777777" w:rsidR="006C4DF3" w:rsidRPr="006C4DF3" w:rsidRDefault="006C4DF3" w:rsidP="006C4DF3">
            <w:pPr>
              <w:spacing w:after="0" w:line="240" w:lineRule="auto"/>
              <w:rPr>
                <w:rFonts w:ascii="Times New Roman" w:hAnsi="Times New Roman"/>
                <w:b w:val="0"/>
                <w:bCs w:val="0"/>
                <w:color w:val="FFFFFF"/>
                <w:szCs w:val="24"/>
              </w:rPr>
            </w:pPr>
            <w:r w:rsidRPr="00F17488">
              <w:rPr>
                <w:rFonts w:ascii="Times New Roman" w:hAnsi="Times New Roman"/>
                <w:b w:val="0"/>
                <w:bCs w:val="0"/>
                <w:color w:val="000000" w:themeColor="text1"/>
                <w:szCs w:val="24"/>
              </w:rPr>
              <w:t>Genel Bütçe</w:t>
            </w:r>
          </w:p>
        </w:tc>
        <w:tc>
          <w:tcPr>
            <w:tcW w:w="1134" w:type="dxa"/>
            <w:vAlign w:val="center"/>
          </w:tcPr>
          <w:p w14:paraId="29E0357D" w14:textId="6553E763" w:rsidR="006C4DF3" w:rsidRPr="006C4DF3" w:rsidRDefault="0059138A" w:rsidP="00F174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sz w:val="20"/>
                <w:szCs w:val="20"/>
              </w:rPr>
              <w:t>50.000</w:t>
            </w:r>
            <w:r w:rsidR="006C4DF3" w:rsidRPr="006C4DF3">
              <w:rPr>
                <w:rFonts w:ascii="Times New Roman" w:hAnsi="Times New Roman"/>
                <w:sz w:val="20"/>
                <w:szCs w:val="20"/>
              </w:rPr>
              <w:t>TL</w:t>
            </w:r>
          </w:p>
        </w:tc>
        <w:tc>
          <w:tcPr>
            <w:tcW w:w="1134" w:type="dxa"/>
            <w:vAlign w:val="center"/>
          </w:tcPr>
          <w:p w14:paraId="1970D32E" w14:textId="32ABFD57" w:rsidR="006C4DF3" w:rsidRPr="006C4DF3" w:rsidRDefault="0059138A" w:rsidP="00F174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sz w:val="20"/>
                <w:szCs w:val="20"/>
              </w:rPr>
              <w:t>65.000</w:t>
            </w:r>
            <w:r w:rsidR="006C4DF3" w:rsidRPr="006C4DF3">
              <w:rPr>
                <w:rFonts w:ascii="Times New Roman" w:hAnsi="Times New Roman"/>
                <w:sz w:val="20"/>
                <w:szCs w:val="20"/>
              </w:rPr>
              <w:t>TL</w:t>
            </w:r>
          </w:p>
        </w:tc>
        <w:tc>
          <w:tcPr>
            <w:tcW w:w="1276" w:type="dxa"/>
            <w:vAlign w:val="center"/>
          </w:tcPr>
          <w:p w14:paraId="18624C3A" w14:textId="7440C995" w:rsidR="006C4DF3" w:rsidRPr="006C4DF3" w:rsidRDefault="0059138A" w:rsidP="00F174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sz w:val="20"/>
                <w:szCs w:val="20"/>
              </w:rPr>
              <w:t>70.000</w:t>
            </w:r>
            <w:r w:rsidR="006C4DF3" w:rsidRPr="006C4DF3">
              <w:rPr>
                <w:rFonts w:ascii="Times New Roman" w:hAnsi="Times New Roman"/>
                <w:sz w:val="20"/>
                <w:szCs w:val="20"/>
              </w:rPr>
              <w:t>TL</w:t>
            </w:r>
          </w:p>
        </w:tc>
        <w:tc>
          <w:tcPr>
            <w:tcW w:w="1418" w:type="dxa"/>
            <w:vAlign w:val="center"/>
          </w:tcPr>
          <w:p w14:paraId="0E130F9C" w14:textId="33E2ABD8" w:rsidR="006C4DF3" w:rsidRPr="006C4DF3" w:rsidRDefault="0059138A" w:rsidP="00F174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75.000</w:t>
            </w:r>
            <w:r w:rsidR="006C4DF3" w:rsidRPr="006C4DF3">
              <w:rPr>
                <w:rFonts w:ascii="Times New Roman" w:hAnsi="Times New Roman"/>
                <w:color w:val="000000"/>
                <w:sz w:val="20"/>
                <w:szCs w:val="20"/>
              </w:rPr>
              <w:t>TL</w:t>
            </w:r>
          </w:p>
        </w:tc>
        <w:tc>
          <w:tcPr>
            <w:tcW w:w="1275" w:type="dxa"/>
            <w:vAlign w:val="center"/>
          </w:tcPr>
          <w:p w14:paraId="0C4A928A" w14:textId="74436B0F" w:rsidR="006C4DF3" w:rsidRPr="006C4DF3" w:rsidRDefault="0059138A" w:rsidP="00F174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80.000</w:t>
            </w:r>
            <w:r w:rsidR="006C4DF3" w:rsidRPr="006C4DF3">
              <w:rPr>
                <w:rFonts w:ascii="Times New Roman" w:hAnsi="Times New Roman"/>
                <w:color w:val="000000"/>
                <w:sz w:val="20"/>
                <w:szCs w:val="20"/>
              </w:rPr>
              <w:t>TL</w:t>
            </w:r>
          </w:p>
        </w:tc>
        <w:tc>
          <w:tcPr>
            <w:tcW w:w="1276" w:type="dxa"/>
            <w:vAlign w:val="center"/>
          </w:tcPr>
          <w:p w14:paraId="23E47AD2" w14:textId="72090AC6" w:rsidR="006C4DF3" w:rsidRPr="006C4DF3" w:rsidRDefault="0059138A" w:rsidP="00F174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Pr>
                <w:rFonts w:ascii="Times New Roman" w:hAnsi="Times New Roman"/>
                <w:b/>
                <w:color w:val="000000"/>
                <w:sz w:val="20"/>
                <w:szCs w:val="20"/>
              </w:rPr>
              <w:t>340.000</w:t>
            </w:r>
            <w:r w:rsidR="006C4DF3" w:rsidRPr="006C4DF3">
              <w:rPr>
                <w:rFonts w:ascii="Times New Roman" w:hAnsi="Times New Roman"/>
                <w:b/>
                <w:color w:val="000000"/>
                <w:sz w:val="20"/>
                <w:szCs w:val="20"/>
              </w:rPr>
              <w:t>TL</w:t>
            </w:r>
          </w:p>
        </w:tc>
      </w:tr>
      <w:tr w:rsidR="006C4DF3" w:rsidRPr="006C4DF3" w14:paraId="11CFF190" w14:textId="77777777" w:rsidTr="00F1748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86" w:type="dxa"/>
            <w:hideMark/>
          </w:tcPr>
          <w:p w14:paraId="6ED92E29" w14:textId="77777777" w:rsidR="006C4DF3" w:rsidRPr="00E123C5" w:rsidRDefault="006C4DF3" w:rsidP="006C4DF3">
            <w:pPr>
              <w:spacing w:after="0" w:line="240" w:lineRule="auto"/>
              <w:rPr>
                <w:rFonts w:ascii="Times New Roman" w:hAnsi="Times New Roman"/>
                <w:b w:val="0"/>
                <w:bCs w:val="0"/>
                <w:color w:val="000000" w:themeColor="text1"/>
                <w:szCs w:val="24"/>
              </w:rPr>
            </w:pPr>
            <w:r w:rsidRPr="00E123C5">
              <w:rPr>
                <w:rFonts w:ascii="Times New Roman" w:hAnsi="Times New Roman"/>
                <w:b w:val="0"/>
                <w:bCs w:val="0"/>
                <w:color w:val="000000" w:themeColor="text1"/>
                <w:szCs w:val="24"/>
              </w:rPr>
              <w:t>Valilikler ve Belediyelerin Katkısı</w:t>
            </w:r>
          </w:p>
        </w:tc>
        <w:tc>
          <w:tcPr>
            <w:tcW w:w="1134" w:type="dxa"/>
            <w:vAlign w:val="center"/>
          </w:tcPr>
          <w:p w14:paraId="1CCCCED0" w14:textId="77777777" w:rsidR="006C4DF3" w:rsidRPr="006C4DF3" w:rsidRDefault="006C4DF3" w:rsidP="00F17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6C4DF3">
              <w:rPr>
                <w:rFonts w:ascii="Times New Roman" w:hAnsi="Times New Roman"/>
                <w:color w:val="000000"/>
                <w:sz w:val="20"/>
                <w:szCs w:val="20"/>
              </w:rPr>
              <w:t>-</w:t>
            </w:r>
          </w:p>
        </w:tc>
        <w:tc>
          <w:tcPr>
            <w:tcW w:w="1134" w:type="dxa"/>
            <w:vAlign w:val="center"/>
          </w:tcPr>
          <w:p w14:paraId="7826B509" w14:textId="77777777" w:rsidR="006C4DF3" w:rsidRPr="006C4DF3" w:rsidRDefault="006C4DF3" w:rsidP="00F17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6C4DF3">
              <w:rPr>
                <w:rFonts w:ascii="Times New Roman" w:hAnsi="Times New Roman"/>
                <w:color w:val="000000"/>
                <w:sz w:val="20"/>
                <w:szCs w:val="20"/>
              </w:rPr>
              <w:t>-</w:t>
            </w:r>
          </w:p>
        </w:tc>
        <w:tc>
          <w:tcPr>
            <w:tcW w:w="1276" w:type="dxa"/>
            <w:vAlign w:val="center"/>
          </w:tcPr>
          <w:p w14:paraId="7FFC124D" w14:textId="77777777" w:rsidR="006C4DF3" w:rsidRPr="006C4DF3" w:rsidRDefault="006C4DF3" w:rsidP="00F17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6C4DF3">
              <w:rPr>
                <w:rFonts w:ascii="Times New Roman" w:hAnsi="Times New Roman"/>
                <w:color w:val="000000"/>
                <w:sz w:val="20"/>
                <w:szCs w:val="20"/>
              </w:rPr>
              <w:t>-</w:t>
            </w:r>
          </w:p>
        </w:tc>
        <w:tc>
          <w:tcPr>
            <w:tcW w:w="1418" w:type="dxa"/>
            <w:vAlign w:val="center"/>
          </w:tcPr>
          <w:p w14:paraId="045713E1" w14:textId="77777777" w:rsidR="006C4DF3" w:rsidRPr="006C4DF3" w:rsidRDefault="006C4DF3" w:rsidP="00F17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6C4DF3">
              <w:rPr>
                <w:rFonts w:ascii="Times New Roman" w:hAnsi="Times New Roman"/>
                <w:color w:val="000000"/>
                <w:sz w:val="20"/>
                <w:szCs w:val="20"/>
              </w:rPr>
              <w:t>-</w:t>
            </w:r>
          </w:p>
        </w:tc>
        <w:tc>
          <w:tcPr>
            <w:tcW w:w="1275" w:type="dxa"/>
            <w:vAlign w:val="center"/>
          </w:tcPr>
          <w:p w14:paraId="1BA2549D" w14:textId="77777777" w:rsidR="006C4DF3" w:rsidRPr="006C4DF3" w:rsidRDefault="006C4DF3" w:rsidP="00F17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6C4DF3">
              <w:rPr>
                <w:rFonts w:ascii="Times New Roman" w:hAnsi="Times New Roman"/>
                <w:color w:val="000000"/>
                <w:sz w:val="20"/>
                <w:szCs w:val="20"/>
              </w:rPr>
              <w:t>-</w:t>
            </w:r>
          </w:p>
        </w:tc>
        <w:tc>
          <w:tcPr>
            <w:tcW w:w="1276" w:type="dxa"/>
            <w:vAlign w:val="center"/>
          </w:tcPr>
          <w:p w14:paraId="3D94D584" w14:textId="77777777" w:rsidR="006C4DF3" w:rsidRPr="006C4DF3" w:rsidRDefault="006C4DF3" w:rsidP="00F17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6C4DF3">
              <w:rPr>
                <w:rFonts w:ascii="Times New Roman" w:hAnsi="Times New Roman"/>
                <w:color w:val="000000"/>
                <w:sz w:val="20"/>
                <w:szCs w:val="20"/>
              </w:rPr>
              <w:t>-</w:t>
            </w:r>
          </w:p>
        </w:tc>
      </w:tr>
      <w:tr w:rsidR="006C4DF3" w:rsidRPr="006C4DF3" w14:paraId="16BA9B80" w14:textId="77777777" w:rsidTr="00F17488">
        <w:trPr>
          <w:trHeight w:val="555"/>
        </w:trPr>
        <w:tc>
          <w:tcPr>
            <w:cnfStyle w:val="001000000000" w:firstRow="0" w:lastRow="0" w:firstColumn="1" w:lastColumn="0" w:oddVBand="0" w:evenVBand="0" w:oddHBand="0" w:evenHBand="0" w:firstRowFirstColumn="0" w:firstRowLastColumn="0" w:lastRowFirstColumn="0" w:lastRowLastColumn="0"/>
            <w:tcW w:w="1686" w:type="dxa"/>
            <w:hideMark/>
          </w:tcPr>
          <w:p w14:paraId="7172D529" w14:textId="77777777" w:rsidR="006C4DF3" w:rsidRPr="00E123C5" w:rsidRDefault="006C4DF3" w:rsidP="006C4DF3">
            <w:pPr>
              <w:spacing w:after="0" w:line="240" w:lineRule="auto"/>
              <w:rPr>
                <w:rFonts w:ascii="Times New Roman" w:hAnsi="Times New Roman"/>
                <w:b w:val="0"/>
                <w:bCs w:val="0"/>
                <w:color w:val="000000" w:themeColor="text1"/>
                <w:szCs w:val="24"/>
              </w:rPr>
            </w:pPr>
            <w:r w:rsidRPr="00E123C5">
              <w:rPr>
                <w:rFonts w:ascii="Times New Roman" w:hAnsi="Times New Roman"/>
                <w:b w:val="0"/>
                <w:bCs w:val="0"/>
                <w:color w:val="000000" w:themeColor="text1"/>
                <w:szCs w:val="24"/>
              </w:rPr>
              <w:t>Diğer (Okul Aile Birlikleri)</w:t>
            </w:r>
          </w:p>
        </w:tc>
        <w:tc>
          <w:tcPr>
            <w:tcW w:w="1134" w:type="dxa"/>
            <w:vAlign w:val="center"/>
          </w:tcPr>
          <w:p w14:paraId="5D687A68" w14:textId="126ECA28" w:rsidR="006C4DF3" w:rsidRPr="006C4DF3" w:rsidRDefault="009B1DF7" w:rsidP="00F174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300</w:t>
            </w:r>
            <w:r w:rsidR="0059138A">
              <w:rPr>
                <w:rFonts w:ascii="Times New Roman" w:hAnsi="Times New Roman"/>
                <w:color w:val="000000"/>
                <w:sz w:val="20"/>
                <w:szCs w:val="20"/>
              </w:rPr>
              <w:t>.000</w:t>
            </w:r>
            <w:r w:rsidR="006C4DF3" w:rsidRPr="006C4DF3">
              <w:rPr>
                <w:rFonts w:ascii="Times New Roman" w:hAnsi="Times New Roman"/>
                <w:color w:val="000000"/>
                <w:sz w:val="20"/>
                <w:szCs w:val="20"/>
              </w:rPr>
              <w:t>TL</w:t>
            </w:r>
          </w:p>
        </w:tc>
        <w:tc>
          <w:tcPr>
            <w:tcW w:w="1134" w:type="dxa"/>
            <w:vAlign w:val="center"/>
          </w:tcPr>
          <w:p w14:paraId="0C2CD302" w14:textId="13BF16EF" w:rsidR="006C4DF3" w:rsidRPr="006C4DF3" w:rsidRDefault="009B1DF7" w:rsidP="00F174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350</w:t>
            </w:r>
            <w:r w:rsidR="0059138A">
              <w:rPr>
                <w:rFonts w:ascii="Times New Roman" w:hAnsi="Times New Roman"/>
                <w:color w:val="000000"/>
                <w:sz w:val="20"/>
                <w:szCs w:val="20"/>
              </w:rPr>
              <w:t>.000</w:t>
            </w:r>
            <w:r w:rsidR="006C4DF3" w:rsidRPr="006C4DF3">
              <w:rPr>
                <w:rFonts w:ascii="Times New Roman" w:hAnsi="Times New Roman"/>
                <w:color w:val="000000"/>
                <w:sz w:val="20"/>
                <w:szCs w:val="20"/>
              </w:rPr>
              <w:t>TL</w:t>
            </w:r>
          </w:p>
        </w:tc>
        <w:tc>
          <w:tcPr>
            <w:tcW w:w="1276" w:type="dxa"/>
            <w:vAlign w:val="center"/>
          </w:tcPr>
          <w:p w14:paraId="2EA7A46E" w14:textId="6C24F1A2" w:rsidR="006C4DF3" w:rsidRPr="006C4DF3" w:rsidRDefault="009B1DF7" w:rsidP="00F174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350</w:t>
            </w:r>
            <w:r w:rsidR="0059138A">
              <w:rPr>
                <w:rFonts w:ascii="Times New Roman" w:hAnsi="Times New Roman"/>
                <w:color w:val="000000"/>
                <w:sz w:val="20"/>
                <w:szCs w:val="20"/>
              </w:rPr>
              <w:t>.000</w:t>
            </w:r>
            <w:r w:rsidR="006C4DF3" w:rsidRPr="006C4DF3">
              <w:rPr>
                <w:rFonts w:ascii="Times New Roman" w:hAnsi="Times New Roman"/>
                <w:color w:val="000000"/>
                <w:sz w:val="20"/>
                <w:szCs w:val="20"/>
              </w:rPr>
              <w:t>TL</w:t>
            </w:r>
          </w:p>
        </w:tc>
        <w:tc>
          <w:tcPr>
            <w:tcW w:w="1418" w:type="dxa"/>
            <w:vAlign w:val="center"/>
          </w:tcPr>
          <w:p w14:paraId="705BEC58" w14:textId="6BBCC130" w:rsidR="006C4DF3" w:rsidRPr="006C4DF3" w:rsidRDefault="009B1DF7" w:rsidP="00F174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400</w:t>
            </w:r>
            <w:r w:rsidR="0059138A">
              <w:rPr>
                <w:rFonts w:ascii="Times New Roman" w:hAnsi="Times New Roman"/>
                <w:color w:val="000000"/>
                <w:sz w:val="20"/>
                <w:szCs w:val="20"/>
              </w:rPr>
              <w:t>.000</w:t>
            </w:r>
            <w:r w:rsidR="006C4DF3" w:rsidRPr="006C4DF3">
              <w:rPr>
                <w:rFonts w:ascii="Times New Roman" w:hAnsi="Times New Roman"/>
                <w:color w:val="000000"/>
                <w:sz w:val="20"/>
                <w:szCs w:val="20"/>
              </w:rPr>
              <w:t>TL</w:t>
            </w:r>
          </w:p>
        </w:tc>
        <w:tc>
          <w:tcPr>
            <w:tcW w:w="1275" w:type="dxa"/>
            <w:vAlign w:val="center"/>
          </w:tcPr>
          <w:p w14:paraId="1186EAC0" w14:textId="1DC244D2" w:rsidR="006C4DF3" w:rsidRPr="006C4DF3" w:rsidRDefault="009B1DF7" w:rsidP="00F174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400</w:t>
            </w:r>
            <w:r w:rsidR="0059138A">
              <w:rPr>
                <w:rFonts w:ascii="Times New Roman" w:hAnsi="Times New Roman"/>
                <w:color w:val="000000"/>
                <w:sz w:val="20"/>
                <w:szCs w:val="20"/>
              </w:rPr>
              <w:t>.000</w:t>
            </w:r>
            <w:r w:rsidR="006C4DF3" w:rsidRPr="006C4DF3">
              <w:rPr>
                <w:rFonts w:ascii="Times New Roman" w:hAnsi="Times New Roman"/>
                <w:color w:val="000000"/>
                <w:sz w:val="20"/>
                <w:szCs w:val="20"/>
              </w:rPr>
              <w:t>TL</w:t>
            </w:r>
          </w:p>
        </w:tc>
        <w:tc>
          <w:tcPr>
            <w:tcW w:w="1276" w:type="dxa"/>
            <w:vAlign w:val="center"/>
          </w:tcPr>
          <w:p w14:paraId="7FE8881C" w14:textId="23AD9658" w:rsidR="006C4DF3" w:rsidRPr="006C4DF3" w:rsidRDefault="009B1DF7" w:rsidP="00F174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Pr>
                <w:rFonts w:ascii="Times New Roman" w:hAnsi="Times New Roman"/>
                <w:b/>
                <w:color w:val="000000"/>
                <w:sz w:val="20"/>
                <w:szCs w:val="20"/>
              </w:rPr>
              <w:t>1300</w:t>
            </w:r>
            <w:r w:rsidR="0059138A">
              <w:rPr>
                <w:rFonts w:ascii="Times New Roman" w:hAnsi="Times New Roman"/>
                <w:b/>
                <w:color w:val="000000"/>
                <w:sz w:val="20"/>
                <w:szCs w:val="20"/>
              </w:rPr>
              <w:t>.000</w:t>
            </w:r>
            <w:r w:rsidR="006C4DF3" w:rsidRPr="006C4DF3">
              <w:rPr>
                <w:rFonts w:ascii="Times New Roman" w:hAnsi="Times New Roman"/>
                <w:b/>
                <w:color w:val="000000"/>
                <w:sz w:val="20"/>
                <w:szCs w:val="20"/>
              </w:rPr>
              <w:t>TL</w:t>
            </w:r>
          </w:p>
        </w:tc>
      </w:tr>
      <w:tr w:rsidR="006C4DF3" w:rsidRPr="006C4DF3" w14:paraId="013882FC" w14:textId="77777777" w:rsidTr="00F17488">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86" w:type="dxa"/>
            <w:hideMark/>
          </w:tcPr>
          <w:p w14:paraId="0FEC44C3" w14:textId="77777777" w:rsidR="006C4DF3" w:rsidRPr="00E123C5" w:rsidRDefault="006C4DF3" w:rsidP="006C4DF3">
            <w:pPr>
              <w:spacing w:after="0" w:line="240" w:lineRule="auto"/>
              <w:jc w:val="right"/>
              <w:rPr>
                <w:rFonts w:ascii="Times New Roman" w:hAnsi="Times New Roman"/>
                <w:b w:val="0"/>
                <w:bCs w:val="0"/>
                <w:color w:val="000000" w:themeColor="text1"/>
                <w:szCs w:val="24"/>
              </w:rPr>
            </w:pPr>
            <w:r w:rsidRPr="00E123C5">
              <w:rPr>
                <w:rFonts w:ascii="Times New Roman" w:hAnsi="Times New Roman"/>
                <w:b w:val="0"/>
                <w:bCs w:val="0"/>
                <w:color w:val="000000" w:themeColor="text1"/>
                <w:szCs w:val="24"/>
              </w:rPr>
              <w:t>TOPLAM</w:t>
            </w:r>
          </w:p>
        </w:tc>
        <w:tc>
          <w:tcPr>
            <w:tcW w:w="1134" w:type="dxa"/>
            <w:vAlign w:val="center"/>
          </w:tcPr>
          <w:p w14:paraId="76169659" w14:textId="458F1110" w:rsidR="006C4DF3" w:rsidRPr="006C4DF3" w:rsidRDefault="009B1DF7" w:rsidP="00F17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350</w:t>
            </w:r>
            <w:r w:rsidR="0059138A">
              <w:rPr>
                <w:rFonts w:ascii="Times New Roman" w:hAnsi="Times New Roman"/>
                <w:color w:val="000000"/>
                <w:sz w:val="20"/>
                <w:szCs w:val="20"/>
              </w:rPr>
              <w:t>.000</w:t>
            </w:r>
          </w:p>
        </w:tc>
        <w:tc>
          <w:tcPr>
            <w:tcW w:w="1134" w:type="dxa"/>
            <w:vAlign w:val="center"/>
          </w:tcPr>
          <w:p w14:paraId="5B92C64C" w14:textId="2844CA9A" w:rsidR="006C4DF3" w:rsidRPr="006C4DF3" w:rsidRDefault="009B1DF7" w:rsidP="00F17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415</w:t>
            </w:r>
            <w:r w:rsidR="0059138A">
              <w:rPr>
                <w:rFonts w:ascii="Times New Roman" w:hAnsi="Times New Roman"/>
                <w:color w:val="000000"/>
                <w:sz w:val="20"/>
                <w:szCs w:val="20"/>
              </w:rPr>
              <w:t>.000</w:t>
            </w:r>
            <w:r w:rsidR="006C4DF3" w:rsidRPr="006C4DF3">
              <w:rPr>
                <w:rFonts w:ascii="Times New Roman" w:hAnsi="Times New Roman"/>
                <w:color w:val="000000"/>
                <w:sz w:val="20"/>
                <w:szCs w:val="20"/>
              </w:rPr>
              <w:t>TL</w:t>
            </w:r>
          </w:p>
        </w:tc>
        <w:tc>
          <w:tcPr>
            <w:tcW w:w="1276" w:type="dxa"/>
            <w:vAlign w:val="center"/>
          </w:tcPr>
          <w:p w14:paraId="28CE3617" w14:textId="5DDF91D1" w:rsidR="006C4DF3" w:rsidRPr="006C4DF3" w:rsidRDefault="009B1DF7" w:rsidP="00F17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420</w:t>
            </w:r>
            <w:r w:rsidR="0059138A">
              <w:rPr>
                <w:rFonts w:ascii="Times New Roman" w:hAnsi="Times New Roman"/>
                <w:color w:val="000000"/>
                <w:sz w:val="20"/>
                <w:szCs w:val="20"/>
              </w:rPr>
              <w:t>.000</w:t>
            </w:r>
            <w:r w:rsidR="006C4DF3" w:rsidRPr="006C4DF3">
              <w:rPr>
                <w:rFonts w:ascii="Times New Roman" w:hAnsi="Times New Roman"/>
                <w:color w:val="000000"/>
                <w:sz w:val="20"/>
                <w:szCs w:val="20"/>
              </w:rPr>
              <w:t>L</w:t>
            </w:r>
          </w:p>
        </w:tc>
        <w:tc>
          <w:tcPr>
            <w:tcW w:w="1418" w:type="dxa"/>
            <w:vAlign w:val="center"/>
          </w:tcPr>
          <w:p w14:paraId="09FDDA17" w14:textId="7E0830A8" w:rsidR="006C4DF3" w:rsidRPr="006C4DF3" w:rsidRDefault="009B1DF7" w:rsidP="00F17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475</w:t>
            </w:r>
            <w:r w:rsidR="0059138A">
              <w:rPr>
                <w:rFonts w:ascii="Times New Roman" w:hAnsi="Times New Roman"/>
                <w:color w:val="000000"/>
                <w:sz w:val="20"/>
                <w:szCs w:val="20"/>
              </w:rPr>
              <w:t>.000</w:t>
            </w:r>
            <w:r w:rsidR="006C4DF3" w:rsidRPr="006C4DF3">
              <w:rPr>
                <w:rFonts w:ascii="Times New Roman" w:hAnsi="Times New Roman"/>
                <w:color w:val="000000"/>
                <w:sz w:val="20"/>
                <w:szCs w:val="20"/>
              </w:rPr>
              <w:t>TL</w:t>
            </w:r>
          </w:p>
        </w:tc>
        <w:tc>
          <w:tcPr>
            <w:tcW w:w="1275" w:type="dxa"/>
            <w:vAlign w:val="center"/>
          </w:tcPr>
          <w:p w14:paraId="6AA44DA4" w14:textId="26D7DE6F" w:rsidR="006C4DF3" w:rsidRPr="006C4DF3" w:rsidRDefault="009B1DF7" w:rsidP="00F17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480</w:t>
            </w:r>
            <w:r w:rsidR="0059138A">
              <w:rPr>
                <w:rFonts w:ascii="Times New Roman" w:hAnsi="Times New Roman"/>
                <w:color w:val="000000"/>
                <w:sz w:val="20"/>
                <w:szCs w:val="20"/>
              </w:rPr>
              <w:t>.000</w:t>
            </w:r>
            <w:r w:rsidR="006C4DF3" w:rsidRPr="006C4DF3">
              <w:rPr>
                <w:rFonts w:ascii="Times New Roman" w:hAnsi="Times New Roman"/>
                <w:color w:val="000000"/>
                <w:sz w:val="20"/>
                <w:szCs w:val="20"/>
              </w:rPr>
              <w:t>TL</w:t>
            </w:r>
          </w:p>
        </w:tc>
        <w:tc>
          <w:tcPr>
            <w:tcW w:w="1276" w:type="dxa"/>
            <w:vAlign w:val="center"/>
          </w:tcPr>
          <w:p w14:paraId="3C4369A4" w14:textId="55C1E272" w:rsidR="006C4DF3" w:rsidRPr="006C4DF3" w:rsidRDefault="009B1DF7" w:rsidP="00F17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r>
              <w:rPr>
                <w:rFonts w:ascii="Times New Roman" w:hAnsi="Times New Roman"/>
                <w:b/>
                <w:color w:val="000000"/>
                <w:sz w:val="20"/>
                <w:szCs w:val="20"/>
              </w:rPr>
              <w:t>1640</w:t>
            </w:r>
            <w:r w:rsidR="0059138A">
              <w:rPr>
                <w:rFonts w:ascii="Times New Roman" w:hAnsi="Times New Roman"/>
                <w:b/>
                <w:color w:val="000000"/>
                <w:sz w:val="20"/>
                <w:szCs w:val="20"/>
              </w:rPr>
              <w:t>.000</w:t>
            </w:r>
            <w:r w:rsidR="006C4DF3" w:rsidRPr="006C4DF3">
              <w:rPr>
                <w:rFonts w:ascii="Times New Roman" w:hAnsi="Times New Roman"/>
                <w:b/>
                <w:color w:val="000000"/>
                <w:sz w:val="20"/>
                <w:szCs w:val="20"/>
              </w:rPr>
              <w:t>TL</w:t>
            </w:r>
          </w:p>
        </w:tc>
      </w:tr>
    </w:tbl>
    <w:p w14:paraId="6D12A8B3" w14:textId="77777777" w:rsidR="00D41148" w:rsidRDefault="00D41148" w:rsidP="00D41148"/>
    <w:p w14:paraId="7FDEDED3" w14:textId="77777777" w:rsidR="00337637" w:rsidRPr="008D4E73" w:rsidRDefault="00337637" w:rsidP="003152E4">
      <w:pPr>
        <w:pStyle w:val="Balk1"/>
      </w:pPr>
      <w:bookmarkStart w:id="54" w:name="_Toc416085171"/>
      <w:bookmarkStart w:id="55" w:name="_Toc529519472"/>
      <w:r w:rsidRPr="008D4E73">
        <w:t>V</w:t>
      </w:r>
      <w:r w:rsidR="008D4E73" w:rsidRPr="008D4E73">
        <w:t>I</w:t>
      </w:r>
      <w:r w:rsidRPr="008D4E73">
        <w:t>. BÖLÜM</w:t>
      </w:r>
      <w:bookmarkEnd w:id="54"/>
      <w:bookmarkEnd w:id="55"/>
      <w:r w:rsidR="008D4E73" w:rsidRPr="008D4E73">
        <w:t>:</w:t>
      </w:r>
      <w:bookmarkStart w:id="56" w:name="_Toc416085172"/>
      <w:bookmarkStart w:id="57" w:name="_Toc529519473"/>
      <w:r w:rsidR="008D4E73" w:rsidRPr="008D4E73">
        <w:t xml:space="preserve"> </w:t>
      </w:r>
      <w:r w:rsidRPr="008D4E73">
        <w:t>İZLEME VE DEĞERLENDİRME</w:t>
      </w:r>
      <w:bookmarkEnd w:id="56"/>
      <w:bookmarkEnd w:id="57"/>
    </w:p>
    <w:p w14:paraId="241731FA" w14:textId="77777777"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14:paraId="28E4F7E6" w14:textId="77777777"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14:paraId="7306EF3E" w14:textId="39E96356" w:rsid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4994B74E" w14:textId="3DCBCF64" w:rsidR="00EC4F0F" w:rsidRDefault="00EC4F0F" w:rsidP="008D4E73"/>
    <w:p w14:paraId="4EE00293" w14:textId="77777777" w:rsidR="008176C5" w:rsidRDefault="008176C5" w:rsidP="008D4E73"/>
    <w:p w14:paraId="3202661A" w14:textId="206BD60D" w:rsidR="00EC4F0F" w:rsidRDefault="00EC4F0F" w:rsidP="008D4E73">
      <w:r>
        <w:t>İmza Sirküsü</w:t>
      </w:r>
    </w:p>
    <w:tbl>
      <w:tblPr>
        <w:tblStyle w:val="KlavuzuTablo4-Vurgu52"/>
        <w:tblW w:w="0" w:type="auto"/>
        <w:tblLook w:val="04A0" w:firstRow="1" w:lastRow="0" w:firstColumn="1" w:lastColumn="0" w:noHBand="0" w:noVBand="1"/>
      </w:tblPr>
      <w:tblGrid>
        <w:gridCol w:w="1572"/>
        <w:gridCol w:w="1275"/>
        <w:gridCol w:w="1406"/>
        <w:gridCol w:w="1694"/>
        <w:gridCol w:w="1286"/>
        <w:gridCol w:w="1829"/>
      </w:tblGrid>
      <w:tr w:rsidR="00EC4F0F" w:rsidRPr="00D41148" w14:paraId="54CC25C6" w14:textId="38237C54" w:rsidTr="00867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gridSpan w:val="2"/>
          </w:tcPr>
          <w:p w14:paraId="5A485E18" w14:textId="77777777" w:rsidR="00EC4F0F" w:rsidRPr="00D41148" w:rsidRDefault="00EC4F0F" w:rsidP="005637D8">
            <w:pPr>
              <w:spacing w:after="0" w:line="240" w:lineRule="auto"/>
              <w:jc w:val="center"/>
              <w:rPr>
                <w:b w:val="0"/>
              </w:rPr>
            </w:pPr>
            <w:r w:rsidRPr="00D41148">
              <w:rPr>
                <w:b w:val="0"/>
                <w:sz w:val="28"/>
              </w:rPr>
              <w:t>Üst Kurul Bilgileri</w:t>
            </w:r>
          </w:p>
        </w:tc>
        <w:tc>
          <w:tcPr>
            <w:tcW w:w="1463" w:type="dxa"/>
          </w:tcPr>
          <w:p w14:paraId="464272B1" w14:textId="77777777" w:rsidR="00EC4F0F" w:rsidRPr="00D41148" w:rsidRDefault="00EC4F0F" w:rsidP="005637D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8"/>
              </w:rPr>
            </w:pPr>
          </w:p>
        </w:tc>
        <w:tc>
          <w:tcPr>
            <w:tcW w:w="2998" w:type="dxa"/>
            <w:gridSpan w:val="2"/>
          </w:tcPr>
          <w:p w14:paraId="254EA2E6" w14:textId="16794B17" w:rsidR="00EC4F0F" w:rsidRPr="00D41148" w:rsidRDefault="00EC4F0F" w:rsidP="005637D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D41148">
              <w:rPr>
                <w:b w:val="0"/>
                <w:sz w:val="28"/>
              </w:rPr>
              <w:t>Ekip Bilgileri</w:t>
            </w:r>
          </w:p>
        </w:tc>
        <w:tc>
          <w:tcPr>
            <w:tcW w:w="1929" w:type="dxa"/>
          </w:tcPr>
          <w:p w14:paraId="44656414" w14:textId="77777777" w:rsidR="00EC4F0F" w:rsidRPr="00D41148" w:rsidRDefault="00EC4F0F" w:rsidP="005637D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8"/>
              </w:rPr>
            </w:pPr>
          </w:p>
        </w:tc>
      </w:tr>
      <w:tr w:rsidR="00EC4F0F" w:rsidRPr="00D41148" w14:paraId="3BEEB387" w14:textId="00BD2AA3" w:rsidTr="00867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dxa"/>
            <w:vAlign w:val="center"/>
          </w:tcPr>
          <w:p w14:paraId="36D1FD10" w14:textId="77777777" w:rsidR="00EC4F0F" w:rsidRPr="00D41148" w:rsidRDefault="00EC4F0F" w:rsidP="008176C5">
            <w:pPr>
              <w:spacing w:after="0" w:line="240" w:lineRule="auto"/>
              <w:rPr>
                <w:b w:val="0"/>
                <w:sz w:val="22"/>
              </w:rPr>
            </w:pPr>
            <w:r w:rsidRPr="00D41148">
              <w:rPr>
                <w:b w:val="0"/>
                <w:sz w:val="22"/>
              </w:rPr>
              <w:t>Adı Soyadı</w:t>
            </w:r>
          </w:p>
        </w:tc>
        <w:tc>
          <w:tcPr>
            <w:tcW w:w="1286" w:type="dxa"/>
          </w:tcPr>
          <w:p w14:paraId="30E62A60" w14:textId="77777777" w:rsidR="00EC4F0F" w:rsidRPr="00D41148" w:rsidRDefault="00EC4F0F"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D41148">
              <w:rPr>
                <w:b/>
                <w:sz w:val="22"/>
              </w:rPr>
              <w:t>Unvanı</w:t>
            </w:r>
          </w:p>
        </w:tc>
        <w:tc>
          <w:tcPr>
            <w:tcW w:w="1463" w:type="dxa"/>
          </w:tcPr>
          <w:p w14:paraId="19347EE3" w14:textId="5DAD1EFB" w:rsidR="00EC4F0F" w:rsidRPr="00D41148" w:rsidRDefault="00EC4F0F"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Pr>
                <w:b/>
                <w:sz w:val="22"/>
              </w:rPr>
              <w:t>imzası</w:t>
            </w:r>
          </w:p>
        </w:tc>
        <w:tc>
          <w:tcPr>
            <w:tcW w:w="1701" w:type="dxa"/>
          </w:tcPr>
          <w:p w14:paraId="08F47D5E" w14:textId="7E36D91F" w:rsidR="00EC4F0F" w:rsidRPr="00D41148" w:rsidRDefault="00EC4F0F"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D41148">
              <w:rPr>
                <w:b/>
                <w:sz w:val="22"/>
              </w:rPr>
              <w:t>Adı Soyadı</w:t>
            </w:r>
          </w:p>
        </w:tc>
        <w:tc>
          <w:tcPr>
            <w:tcW w:w="1297" w:type="dxa"/>
          </w:tcPr>
          <w:p w14:paraId="267A467B" w14:textId="77777777" w:rsidR="00EC4F0F" w:rsidRPr="00D41148" w:rsidRDefault="00EC4F0F"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D41148">
              <w:rPr>
                <w:b/>
                <w:sz w:val="22"/>
              </w:rPr>
              <w:t>Unvanı</w:t>
            </w:r>
          </w:p>
        </w:tc>
        <w:tc>
          <w:tcPr>
            <w:tcW w:w="1929" w:type="dxa"/>
          </w:tcPr>
          <w:p w14:paraId="74195ABF" w14:textId="3FE089DE" w:rsidR="00EC4F0F" w:rsidRPr="00D41148" w:rsidRDefault="00EC4F0F" w:rsidP="005637D8">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Pr>
                <w:b/>
                <w:sz w:val="22"/>
              </w:rPr>
              <w:t>İmzası</w:t>
            </w:r>
          </w:p>
        </w:tc>
      </w:tr>
      <w:tr w:rsidR="00EC4F0F" w:rsidRPr="00D41148" w14:paraId="6C7EE2CD" w14:textId="0BBB3FB0" w:rsidTr="00867589">
        <w:tc>
          <w:tcPr>
            <w:cnfStyle w:val="001000000000" w:firstRow="0" w:lastRow="0" w:firstColumn="1" w:lastColumn="0" w:oddVBand="0" w:evenVBand="0" w:oddHBand="0" w:evenHBand="0" w:firstRowFirstColumn="0" w:firstRowLastColumn="0" w:lastRowFirstColumn="0" w:lastRowLastColumn="0"/>
            <w:tcW w:w="1612" w:type="dxa"/>
            <w:vAlign w:val="center"/>
          </w:tcPr>
          <w:p w14:paraId="4F6A0986" w14:textId="77777777" w:rsidR="00EC4F0F" w:rsidRPr="00D41148" w:rsidRDefault="00EC4F0F" w:rsidP="008176C5">
            <w:pPr>
              <w:spacing w:after="0" w:line="240" w:lineRule="auto"/>
              <w:rPr>
                <w:sz w:val="20"/>
              </w:rPr>
            </w:pPr>
            <w:r>
              <w:rPr>
                <w:sz w:val="20"/>
              </w:rPr>
              <w:t>Zeynep EMRE</w:t>
            </w:r>
          </w:p>
        </w:tc>
        <w:tc>
          <w:tcPr>
            <w:tcW w:w="1286" w:type="dxa"/>
          </w:tcPr>
          <w:p w14:paraId="31FC3E76" w14:textId="77777777" w:rsidR="00EC4F0F" w:rsidRPr="00D41148"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Okul Müdürü</w:t>
            </w:r>
          </w:p>
        </w:tc>
        <w:tc>
          <w:tcPr>
            <w:tcW w:w="1463" w:type="dxa"/>
          </w:tcPr>
          <w:p w14:paraId="7A7BB698" w14:textId="77777777" w:rsidR="00EC4F0F"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701" w:type="dxa"/>
          </w:tcPr>
          <w:p w14:paraId="34F4F41C" w14:textId="0DF4916D" w:rsidR="00EC4F0F" w:rsidRPr="00D41148"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Ayşem ÖZTÜRK</w:t>
            </w:r>
          </w:p>
        </w:tc>
        <w:tc>
          <w:tcPr>
            <w:tcW w:w="1297" w:type="dxa"/>
          </w:tcPr>
          <w:p w14:paraId="34459556" w14:textId="77777777" w:rsidR="00EC4F0F" w:rsidRPr="00D41148"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Müdür Yrd.</w:t>
            </w:r>
          </w:p>
        </w:tc>
        <w:tc>
          <w:tcPr>
            <w:tcW w:w="1929" w:type="dxa"/>
          </w:tcPr>
          <w:p w14:paraId="2986E9FA" w14:textId="77777777" w:rsidR="00EC4F0F"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EC4F0F" w:rsidRPr="00D41148" w14:paraId="15A3C1C2" w14:textId="37CAE7A6" w:rsidTr="00867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dxa"/>
            <w:vAlign w:val="center"/>
          </w:tcPr>
          <w:p w14:paraId="5ACFB527" w14:textId="77777777" w:rsidR="00EC4F0F" w:rsidRPr="00D41148" w:rsidRDefault="00EC4F0F" w:rsidP="008176C5">
            <w:pPr>
              <w:spacing w:after="0" w:line="240" w:lineRule="auto"/>
              <w:rPr>
                <w:sz w:val="20"/>
              </w:rPr>
            </w:pPr>
            <w:r>
              <w:rPr>
                <w:sz w:val="20"/>
              </w:rPr>
              <w:t>Özgür AKAR</w:t>
            </w:r>
          </w:p>
        </w:tc>
        <w:tc>
          <w:tcPr>
            <w:tcW w:w="1286" w:type="dxa"/>
            <w:vAlign w:val="center"/>
          </w:tcPr>
          <w:p w14:paraId="6D657B8C" w14:textId="77777777" w:rsidR="00EC4F0F" w:rsidRPr="00D41148"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Müdür Yrd.</w:t>
            </w:r>
          </w:p>
        </w:tc>
        <w:tc>
          <w:tcPr>
            <w:tcW w:w="1463" w:type="dxa"/>
          </w:tcPr>
          <w:p w14:paraId="117C6E1B" w14:textId="77777777" w:rsidR="00EC4F0F"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701" w:type="dxa"/>
            <w:vAlign w:val="center"/>
          </w:tcPr>
          <w:p w14:paraId="694196A7" w14:textId="7718E7AA" w:rsidR="00EC4F0F" w:rsidRPr="00D41148"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Ayhan DERCİ</w:t>
            </w:r>
          </w:p>
        </w:tc>
        <w:tc>
          <w:tcPr>
            <w:tcW w:w="1297" w:type="dxa"/>
            <w:vAlign w:val="center"/>
          </w:tcPr>
          <w:p w14:paraId="143D7AFC" w14:textId="77777777" w:rsidR="00EC4F0F" w:rsidRPr="00D41148"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FATİH  Projesi BT. Rehber Öğretmeni</w:t>
            </w:r>
          </w:p>
        </w:tc>
        <w:tc>
          <w:tcPr>
            <w:tcW w:w="1929" w:type="dxa"/>
          </w:tcPr>
          <w:p w14:paraId="7E259E3F" w14:textId="77777777" w:rsidR="00EC4F0F"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EC4F0F" w:rsidRPr="00D41148" w14:paraId="66F21DC8" w14:textId="0434DA04" w:rsidTr="00867589">
        <w:tc>
          <w:tcPr>
            <w:cnfStyle w:val="001000000000" w:firstRow="0" w:lastRow="0" w:firstColumn="1" w:lastColumn="0" w:oddVBand="0" w:evenVBand="0" w:oddHBand="0" w:evenHBand="0" w:firstRowFirstColumn="0" w:firstRowLastColumn="0" w:lastRowFirstColumn="0" w:lastRowLastColumn="0"/>
            <w:tcW w:w="1612" w:type="dxa"/>
            <w:vAlign w:val="center"/>
          </w:tcPr>
          <w:p w14:paraId="464CE965" w14:textId="77777777" w:rsidR="00EC4F0F" w:rsidRPr="00D41148" w:rsidRDefault="00EC4F0F" w:rsidP="008176C5">
            <w:pPr>
              <w:spacing w:after="0" w:line="240" w:lineRule="auto"/>
              <w:rPr>
                <w:sz w:val="20"/>
              </w:rPr>
            </w:pPr>
            <w:r>
              <w:rPr>
                <w:sz w:val="20"/>
              </w:rPr>
              <w:t>Halil ŞENSOYU</w:t>
            </w:r>
          </w:p>
        </w:tc>
        <w:tc>
          <w:tcPr>
            <w:tcW w:w="1286" w:type="dxa"/>
            <w:vAlign w:val="center"/>
          </w:tcPr>
          <w:p w14:paraId="0FA2B132" w14:textId="77777777" w:rsidR="00EC4F0F" w:rsidRPr="00D41148"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Tarih Öğretmeni</w:t>
            </w:r>
          </w:p>
        </w:tc>
        <w:tc>
          <w:tcPr>
            <w:tcW w:w="1463" w:type="dxa"/>
          </w:tcPr>
          <w:p w14:paraId="1624C68F" w14:textId="77777777" w:rsidR="00EC4F0F"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701" w:type="dxa"/>
            <w:vAlign w:val="center"/>
          </w:tcPr>
          <w:p w14:paraId="6F74750C" w14:textId="6D98B355" w:rsidR="00EC4F0F" w:rsidRPr="00D41148"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Hüseyin ÖZTÜRK</w:t>
            </w:r>
          </w:p>
        </w:tc>
        <w:tc>
          <w:tcPr>
            <w:tcW w:w="1297" w:type="dxa"/>
            <w:vAlign w:val="center"/>
          </w:tcPr>
          <w:p w14:paraId="61BB3BCD" w14:textId="77777777" w:rsidR="00EC4F0F" w:rsidRPr="00D41148"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İngilizce Öğrtm.</w:t>
            </w:r>
          </w:p>
        </w:tc>
        <w:tc>
          <w:tcPr>
            <w:tcW w:w="1929" w:type="dxa"/>
          </w:tcPr>
          <w:p w14:paraId="2B660E89" w14:textId="77777777" w:rsidR="00EC4F0F"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p w14:paraId="7CFABD2C" w14:textId="77777777" w:rsidR="0059068B" w:rsidRDefault="0059068B"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p w14:paraId="7A9C7A21" w14:textId="3582FB98" w:rsidR="0059068B" w:rsidRDefault="0059068B"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EC4F0F" w:rsidRPr="00D41148" w14:paraId="7ECFA667" w14:textId="60064A68" w:rsidTr="00867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dxa"/>
            <w:vAlign w:val="center"/>
          </w:tcPr>
          <w:p w14:paraId="716D7A96" w14:textId="77777777" w:rsidR="00EC4F0F" w:rsidRPr="00D41148" w:rsidRDefault="00EC4F0F" w:rsidP="008176C5">
            <w:pPr>
              <w:spacing w:after="0" w:line="240" w:lineRule="auto"/>
              <w:rPr>
                <w:sz w:val="20"/>
              </w:rPr>
            </w:pPr>
            <w:r>
              <w:rPr>
                <w:sz w:val="20"/>
              </w:rPr>
              <w:t>Ahmet KIZILTAŞ</w:t>
            </w:r>
          </w:p>
        </w:tc>
        <w:tc>
          <w:tcPr>
            <w:tcW w:w="1286" w:type="dxa"/>
            <w:vAlign w:val="center"/>
          </w:tcPr>
          <w:p w14:paraId="1004D324" w14:textId="77777777" w:rsidR="00EC4F0F" w:rsidRPr="00D41148"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Okul Aile Birliği Bşk.</w:t>
            </w:r>
          </w:p>
        </w:tc>
        <w:tc>
          <w:tcPr>
            <w:tcW w:w="1463" w:type="dxa"/>
          </w:tcPr>
          <w:p w14:paraId="4934A8C1" w14:textId="77777777" w:rsidR="00EC4F0F"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701" w:type="dxa"/>
            <w:vAlign w:val="center"/>
          </w:tcPr>
          <w:p w14:paraId="2424CF4A" w14:textId="1BE20709" w:rsidR="00EC4F0F" w:rsidRPr="00D41148"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Nalan TAŞÇI</w:t>
            </w:r>
          </w:p>
        </w:tc>
        <w:tc>
          <w:tcPr>
            <w:tcW w:w="1297" w:type="dxa"/>
            <w:vAlign w:val="center"/>
          </w:tcPr>
          <w:p w14:paraId="3331211A" w14:textId="77777777" w:rsidR="00EC4F0F" w:rsidRPr="00D41148"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Biyoloji Öğretmeni</w:t>
            </w:r>
          </w:p>
        </w:tc>
        <w:tc>
          <w:tcPr>
            <w:tcW w:w="1929" w:type="dxa"/>
          </w:tcPr>
          <w:p w14:paraId="01ECE7C0" w14:textId="77777777" w:rsidR="00EC4F0F"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p w14:paraId="2C4E6CC1" w14:textId="77777777" w:rsidR="0059068B" w:rsidRDefault="0059068B"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p w14:paraId="6C6172E3" w14:textId="6BFB8C9E" w:rsidR="0059068B" w:rsidRDefault="0059068B"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EC4F0F" w:rsidRPr="00D41148" w14:paraId="34CB9A5A" w14:textId="71815903" w:rsidTr="00867589">
        <w:tc>
          <w:tcPr>
            <w:cnfStyle w:val="001000000000" w:firstRow="0" w:lastRow="0" w:firstColumn="1" w:lastColumn="0" w:oddVBand="0" w:evenVBand="0" w:oddHBand="0" w:evenHBand="0" w:firstRowFirstColumn="0" w:firstRowLastColumn="0" w:lastRowFirstColumn="0" w:lastRowLastColumn="0"/>
            <w:tcW w:w="1612" w:type="dxa"/>
            <w:vAlign w:val="center"/>
          </w:tcPr>
          <w:p w14:paraId="7F2FB3F3" w14:textId="77777777" w:rsidR="00EC4F0F" w:rsidRPr="00D41148" w:rsidRDefault="00EC4F0F" w:rsidP="008176C5">
            <w:pPr>
              <w:spacing w:after="0" w:line="240" w:lineRule="auto"/>
              <w:rPr>
                <w:sz w:val="20"/>
              </w:rPr>
            </w:pPr>
            <w:r>
              <w:rPr>
                <w:sz w:val="20"/>
              </w:rPr>
              <w:t>Özdem ÖZER</w:t>
            </w:r>
          </w:p>
        </w:tc>
        <w:tc>
          <w:tcPr>
            <w:tcW w:w="1286" w:type="dxa"/>
            <w:vAlign w:val="center"/>
          </w:tcPr>
          <w:p w14:paraId="64177F44" w14:textId="77777777" w:rsidR="00EC4F0F" w:rsidRPr="00D41148"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Okul aile Birliği Üyesi</w:t>
            </w:r>
          </w:p>
        </w:tc>
        <w:tc>
          <w:tcPr>
            <w:tcW w:w="1463" w:type="dxa"/>
          </w:tcPr>
          <w:p w14:paraId="5F189A05" w14:textId="77777777" w:rsidR="00EC4F0F"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701" w:type="dxa"/>
            <w:vAlign w:val="center"/>
          </w:tcPr>
          <w:p w14:paraId="747A35A2" w14:textId="043ACEB5" w:rsidR="00EC4F0F" w:rsidRPr="00D41148"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Esra KALTUK</w:t>
            </w:r>
          </w:p>
        </w:tc>
        <w:tc>
          <w:tcPr>
            <w:tcW w:w="1297" w:type="dxa"/>
            <w:vAlign w:val="center"/>
          </w:tcPr>
          <w:p w14:paraId="0F687134" w14:textId="77777777" w:rsidR="00EC4F0F" w:rsidRPr="00D41148"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Tarih Öğretmeni</w:t>
            </w:r>
          </w:p>
        </w:tc>
        <w:tc>
          <w:tcPr>
            <w:tcW w:w="1929" w:type="dxa"/>
          </w:tcPr>
          <w:p w14:paraId="0A40AD52" w14:textId="77777777" w:rsidR="00EC4F0F"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EC4F0F" w:rsidRPr="00D41148" w14:paraId="635F6499" w14:textId="6E45E58C" w:rsidTr="00867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dxa"/>
            <w:vAlign w:val="center"/>
          </w:tcPr>
          <w:p w14:paraId="01ED4CF6" w14:textId="77777777" w:rsidR="00EC4F0F" w:rsidRPr="00D41148" w:rsidRDefault="00EC4F0F" w:rsidP="005637D8">
            <w:pPr>
              <w:spacing w:after="0" w:line="240" w:lineRule="auto"/>
              <w:rPr>
                <w:sz w:val="20"/>
              </w:rPr>
            </w:pPr>
          </w:p>
        </w:tc>
        <w:tc>
          <w:tcPr>
            <w:tcW w:w="1286" w:type="dxa"/>
            <w:vAlign w:val="center"/>
          </w:tcPr>
          <w:p w14:paraId="07AE19D1" w14:textId="77777777" w:rsidR="00EC4F0F" w:rsidRPr="00D41148"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463" w:type="dxa"/>
          </w:tcPr>
          <w:p w14:paraId="2D510365" w14:textId="77777777" w:rsidR="00EC4F0F"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701" w:type="dxa"/>
            <w:vAlign w:val="center"/>
          </w:tcPr>
          <w:p w14:paraId="3D210CFE" w14:textId="4DD9885C" w:rsidR="00EC4F0F" w:rsidRPr="00D41148"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Nalan D. KARADUMAN</w:t>
            </w:r>
          </w:p>
        </w:tc>
        <w:tc>
          <w:tcPr>
            <w:tcW w:w="1297" w:type="dxa"/>
            <w:vAlign w:val="center"/>
          </w:tcPr>
          <w:p w14:paraId="37FC413C" w14:textId="77777777" w:rsidR="00EC4F0F" w:rsidRPr="00D41148"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Edebiyat Öğretmeni</w:t>
            </w:r>
          </w:p>
        </w:tc>
        <w:tc>
          <w:tcPr>
            <w:tcW w:w="1929" w:type="dxa"/>
          </w:tcPr>
          <w:p w14:paraId="3369C862" w14:textId="77777777" w:rsidR="00EC4F0F"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p w14:paraId="78F679AA" w14:textId="77777777" w:rsidR="0059068B" w:rsidRDefault="0059068B"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p w14:paraId="0A8425FF" w14:textId="7FEB17A1" w:rsidR="0059068B" w:rsidRDefault="0059068B"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EC4F0F" w:rsidRPr="00D41148" w14:paraId="1AB0B5EE" w14:textId="0AB25E1D" w:rsidTr="00867589">
        <w:tc>
          <w:tcPr>
            <w:cnfStyle w:val="001000000000" w:firstRow="0" w:lastRow="0" w:firstColumn="1" w:lastColumn="0" w:oddVBand="0" w:evenVBand="0" w:oddHBand="0" w:evenHBand="0" w:firstRowFirstColumn="0" w:firstRowLastColumn="0" w:lastRowFirstColumn="0" w:lastRowLastColumn="0"/>
            <w:tcW w:w="1612" w:type="dxa"/>
            <w:vAlign w:val="center"/>
          </w:tcPr>
          <w:p w14:paraId="5DA33E90" w14:textId="77777777" w:rsidR="00EC4F0F" w:rsidRPr="00D41148" w:rsidRDefault="00EC4F0F" w:rsidP="005637D8">
            <w:pPr>
              <w:spacing w:after="0" w:line="240" w:lineRule="auto"/>
              <w:rPr>
                <w:sz w:val="20"/>
              </w:rPr>
            </w:pPr>
          </w:p>
        </w:tc>
        <w:tc>
          <w:tcPr>
            <w:tcW w:w="1286" w:type="dxa"/>
            <w:vAlign w:val="center"/>
          </w:tcPr>
          <w:p w14:paraId="5AA3F340" w14:textId="77777777" w:rsidR="00EC4F0F" w:rsidRPr="00D41148"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463" w:type="dxa"/>
          </w:tcPr>
          <w:p w14:paraId="3AE26CF6" w14:textId="77777777" w:rsidR="00EC4F0F"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701" w:type="dxa"/>
            <w:vAlign w:val="center"/>
          </w:tcPr>
          <w:p w14:paraId="5EB7CF64" w14:textId="17FC0898" w:rsidR="00EC4F0F"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Şahin VARLI</w:t>
            </w:r>
          </w:p>
        </w:tc>
        <w:tc>
          <w:tcPr>
            <w:tcW w:w="1297" w:type="dxa"/>
            <w:vAlign w:val="center"/>
          </w:tcPr>
          <w:p w14:paraId="4C9C13CE" w14:textId="77777777" w:rsidR="00EC4F0F"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Edebiyat Öğretmeni</w:t>
            </w:r>
          </w:p>
        </w:tc>
        <w:tc>
          <w:tcPr>
            <w:tcW w:w="1929" w:type="dxa"/>
          </w:tcPr>
          <w:p w14:paraId="69E793BE" w14:textId="77777777" w:rsidR="00EC4F0F"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p w14:paraId="70E1E725" w14:textId="77777777" w:rsidR="0059068B" w:rsidRDefault="0059068B"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p w14:paraId="77D13408" w14:textId="7E3275E6" w:rsidR="0059068B" w:rsidRDefault="0059068B"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EC4F0F" w:rsidRPr="00D41148" w14:paraId="3B5C7361" w14:textId="2FC60B45" w:rsidTr="00867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dxa"/>
            <w:vAlign w:val="center"/>
          </w:tcPr>
          <w:p w14:paraId="08403B1D" w14:textId="77777777" w:rsidR="00EC4F0F" w:rsidRPr="00D41148" w:rsidRDefault="00EC4F0F" w:rsidP="005637D8">
            <w:pPr>
              <w:spacing w:after="0" w:line="240" w:lineRule="auto"/>
              <w:rPr>
                <w:sz w:val="20"/>
              </w:rPr>
            </w:pPr>
          </w:p>
        </w:tc>
        <w:tc>
          <w:tcPr>
            <w:tcW w:w="1286" w:type="dxa"/>
            <w:vAlign w:val="center"/>
          </w:tcPr>
          <w:p w14:paraId="23287E3C" w14:textId="77777777" w:rsidR="00EC4F0F" w:rsidRPr="00D41148"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463" w:type="dxa"/>
          </w:tcPr>
          <w:p w14:paraId="54EE1FA7" w14:textId="77777777" w:rsidR="00EC4F0F"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701" w:type="dxa"/>
            <w:vAlign w:val="center"/>
          </w:tcPr>
          <w:p w14:paraId="637F8E33" w14:textId="1B7AE69F" w:rsidR="00EC4F0F"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Özlem GÖK</w:t>
            </w:r>
          </w:p>
        </w:tc>
        <w:tc>
          <w:tcPr>
            <w:tcW w:w="1297" w:type="dxa"/>
            <w:vAlign w:val="center"/>
          </w:tcPr>
          <w:p w14:paraId="2F7F2287" w14:textId="77777777" w:rsidR="00EC4F0F"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Matematik Öğretmeni</w:t>
            </w:r>
          </w:p>
        </w:tc>
        <w:tc>
          <w:tcPr>
            <w:tcW w:w="1929" w:type="dxa"/>
          </w:tcPr>
          <w:p w14:paraId="649E00FF" w14:textId="77777777" w:rsidR="00EC4F0F"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p w14:paraId="1D931EDE" w14:textId="77777777" w:rsidR="0059068B" w:rsidRDefault="0059068B"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p w14:paraId="5BAB335A" w14:textId="13577794" w:rsidR="0059068B" w:rsidRDefault="0059068B"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EC4F0F" w:rsidRPr="00D41148" w14:paraId="6AF042B1" w14:textId="51DDE301" w:rsidTr="00867589">
        <w:tc>
          <w:tcPr>
            <w:cnfStyle w:val="001000000000" w:firstRow="0" w:lastRow="0" w:firstColumn="1" w:lastColumn="0" w:oddVBand="0" w:evenVBand="0" w:oddHBand="0" w:evenHBand="0" w:firstRowFirstColumn="0" w:firstRowLastColumn="0" w:lastRowFirstColumn="0" w:lastRowLastColumn="0"/>
            <w:tcW w:w="1612" w:type="dxa"/>
            <w:vAlign w:val="center"/>
          </w:tcPr>
          <w:p w14:paraId="64C31E03" w14:textId="77777777" w:rsidR="00EC4F0F" w:rsidRPr="00D41148" w:rsidRDefault="00EC4F0F" w:rsidP="005637D8">
            <w:pPr>
              <w:spacing w:after="0" w:line="240" w:lineRule="auto"/>
              <w:rPr>
                <w:sz w:val="20"/>
              </w:rPr>
            </w:pPr>
          </w:p>
        </w:tc>
        <w:tc>
          <w:tcPr>
            <w:tcW w:w="1286" w:type="dxa"/>
            <w:vAlign w:val="center"/>
          </w:tcPr>
          <w:p w14:paraId="2C6347C3" w14:textId="77777777" w:rsidR="00EC4F0F" w:rsidRPr="00D41148"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463" w:type="dxa"/>
          </w:tcPr>
          <w:p w14:paraId="342FC192" w14:textId="77777777" w:rsidR="00EC4F0F"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701" w:type="dxa"/>
            <w:vAlign w:val="center"/>
          </w:tcPr>
          <w:p w14:paraId="77C4C22D" w14:textId="4E4124DB" w:rsidR="00EC4F0F"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Yasin PEKER</w:t>
            </w:r>
          </w:p>
        </w:tc>
        <w:tc>
          <w:tcPr>
            <w:tcW w:w="1297" w:type="dxa"/>
            <w:vAlign w:val="center"/>
          </w:tcPr>
          <w:p w14:paraId="525A3D58" w14:textId="77777777" w:rsidR="00EC4F0F"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Veli </w:t>
            </w:r>
          </w:p>
        </w:tc>
        <w:tc>
          <w:tcPr>
            <w:tcW w:w="1929" w:type="dxa"/>
          </w:tcPr>
          <w:p w14:paraId="00B0DD1D" w14:textId="77777777" w:rsidR="00EC4F0F" w:rsidRDefault="00EC4F0F"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p w14:paraId="4C6181A7" w14:textId="77777777" w:rsidR="0059068B" w:rsidRDefault="0059068B"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p w14:paraId="485A7900" w14:textId="2785A040" w:rsidR="0059068B" w:rsidRDefault="0059068B" w:rsidP="005637D8">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EC4F0F" w:rsidRPr="00D41148" w14:paraId="56050B36" w14:textId="51E0D475" w:rsidTr="00867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dxa"/>
            <w:vAlign w:val="center"/>
          </w:tcPr>
          <w:p w14:paraId="1E3B6575" w14:textId="77777777" w:rsidR="00EC4F0F" w:rsidRPr="00D41148" w:rsidRDefault="00EC4F0F" w:rsidP="005637D8">
            <w:pPr>
              <w:spacing w:after="0" w:line="240" w:lineRule="auto"/>
              <w:rPr>
                <w:sz w:val="20"/>
              </w:rPr>
            </w:pPr>
          </w:p>
        </w:tc>
        <w:tc>
          <w:tcPr>
            <w:tcW w:w="1286" w:type="dxa"/>
            <w:vAlign w:val="center"/>
          </w:tcPr>
          <w:p w14:paraId="67AFF55F" w14:textId="77777777" w:rsidR="00EC4F0F" w:rsidRPr="00D41148"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463" w:type="dxa"/>
          </w:tcPr>
          <w:p w14:paraId="58B420CA" w14:textId="77777777" w:rsidR="00EC4F0F"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701" w:type="dxa"/>
            <w:vAlign w:val="center"/>
          </w:tcPr>
          <w:p w14:paraId="64651C5E" w14:textId="2721D9FA" w:rsidR="00EC4F0F"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Mehtap KAYDIM</w:t>
            </w:r>
          </w:p>
        </w:tc>
        <w:tc>
          <w:tcPr>
            <w:tcW w:w="1297" w:type="dxa"/>
            <w:vAlign w:val="center"/>
          </w:tcPr>
          <w:p w14:paraId="15FE40B5" w14:textId="77777777" w:rsidR="00EC4F0F"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 xml:space="preserve">Veli </w:t>
            </w:r>
          </w:p>
        </w:tc>
        <w:tc>
          <w:tcPr>
            <w:tcW w:w="1929" w:type="dxa"/>
          </w:tcPr>
          <w:p w14:paraId="6712EF80" w14:textId="77777777" w:rsidR="00EC4F0F" w:rsidRDefault="00EC4F0F"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p w14:paraId="24B102A6" w14:textId="77777777" w:rsidR="0059068B" w:rsidRDefault="0059068B"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p w14:paraId="392404B5" w14:textId="77777777" w:rsidR="0059068B" w:rsidRDefault="0059068B"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p w14:paraId="39437614" w14:textId="151A9DCA" w:rsidR="0059068B" w:rsidRDefault="0059068B" w:rsidP="005637D8">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r>
    </w:tbl>
    <w:p w14:paraId="63FF7B80" w14:textId="77777777" w:rsidR="00EC4F0F" w:rsidRPr="003152E4" w:rsidRDefault="00EC4F0F" w:rsidP="008D4E73"/>
    <w:sectPr w:rsidR="00EC4F0F" w:rsidRPr="003152E4" w:rsidSect="00246223">
      <w:footerReference w:type="first" r:id="rId21"/>
      <w:pgSz w:w="11906" w:h="16838"/>
      <w:pgMar w:top="993" w:right="1417" w:bottom="851" w:left="1417" w:header="397" w:footer="708"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70330" w14:textId="77777777" w:rsidR="005123C9" w:rsidRDefault="005123C9" w:rsidP="00DC3C73">
      <w:pPr>
        <w:spacing w:after="0" w:line="240" w:lineRule="auto"/>
      </w:pPr>
      <w:r>
        <w:separator/>
      </w:r>
    </w:p>
  </w:endnote>
  <w:endnote w:type="continuationSeparator" w:id="0">
    <w:p w14:paraId="34D5A5F8" w14:textId="77777777" w:rsidR="005123C9" w:rsidRDefault="005123C9"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591910"/>
      <w:docPartObj>
        <w:docPartGallery w:val="Page Numbers (Bottom of Page)"/>
        <w:docPartUnique/>
      </w:docPartObj>
    </w:sdtPr>
    <w:sdtContent>
      <w:p w14:paraId="19360E16" w14:textId="4EACE12F" w:rsidR="000A107A" w:rsidRDefault="000A107A">
        <w:pPr>
          <w:pStyle w:val="Altbilgi1"/>
          <w:jc w:val="center"/>
        </w:pPr>
        <w:r>
          <w:fldChar w:fldCharType="begin"/>
        </w:r>
        <w:r>
          <w:instrText>PAGE   \* MERGEFORMAT</w:instrText>
        </w:r>
        <w:r>
          <w:fldChar w:fldCharType="separate"/>
        </w:r>
        <w:r w:rsidR="004F4C15" w:rsidRPr="004F4C15">
          <w:rPr>
            <w:noProof/>
            <w:lang w:val="tr-TR"/>
          </w:rPr>
          <w:t>20</w:t>
        </w:r>
        <w:r>
          <w:fldChar w:fldCharType="end"/>
        </w:r>
      </w:p>
    </w:sdtContent>
  </w:sdt>
  <w:p w14:paraId="49C715E1" w14:textId="77777777" w:rsidR="000A107A" w:rsidRDefault="000A107A">
    <w:pPr>
      <w:pStyle w:val="Altbilgi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94673" w14:textId="77777777" w:rsidR="000A107A" w:rsidRDefault="000A107A">
    <w:pPr>
      <w:pStyle w:val="Altbilgi1"/>
      <w:jc w:val="right"/>
    </w:pPr>
    <w:r>
      <w:fldChar w:fldCharType="begin"/>
    </w:r>
    <w:r>
      <w:instrText>PAGE   \* MERGEFORMAT</w:instrText>
    </w:r>
    <w:r>
      <w:fldChar w:fldCharType="separate"/>
    </w:r>
    <w:r>
      <w:rPr>
        <w:noProof/>
      </w:rPr>
      <w:t>i</w:t>
    </w:r>
    <w:r>
      <w:fldChar w:fldCharType="end"/>
    </w:r>
  </w:p>
  <w:p w14:paraId="73E0B045" w14:textId="77777777" w:rsidR="000A107A" w:rsidRDefault="000A107A">
    <w:pPr>
      <w:pStyle w:val="Altbilgi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AF0B6" w14:textId="77777777" w:rsidR="000A107A" w:rsidRDefault="000A107A">
    <w:pPr>
      <w:pStyle w:val="Altbilgi1"/>
      <w:jc w:val="right"/>
    </w:pPr>
    <w:r>
      <w:fldChar w:fldCharType="begin"/>
    </w:r>
    <w:r>
      <w:instrText>PAGE   \* MERGEFORMAT</w:instrText>
    </w:r>
    <w:r>
      <w:fldChar w:fldCharType="separate"/>
    </w:r>
    <w:r>
      <w:rPr>
        <w:noProof/>
      </w:rPr>
      <w:t>1</w:t>
    </w:r>
    <w:r>
      <w:fldChar w:fldCharType="end"/>
    </w:r>
  </w:p>
  <w:p w14:paraId="7F91404B" w14:textId="77777777" w:rsidR="000A107A" w:rsidRDefault="000A107A">
    <w:pPr>
      <w:pStyle w:val="Altbilgi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CAB2C" w14:textId="77777777" w:rsidR="005123C9" w:rsidRDefault="005123C9" w:rsidP="00DC3C73">
      <w:pPr>
        <w:spacing w:after="0" w:line="240" w:lineRule="auto"/>
      </w:pPr>
      <w:r>
        <w:separator/>
      </w:r>
    </w:p>
  </w:footnote>
  <w:footnote w:type="continuationSeparator" w:id="0">
    <w:p w14:paraId="0AB82C0A" w14:textId="77777777" w:rsidR="005123C9" w:rsidRDefault="005123C9"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9E090" w14:textId="77777777" w:rsidR="000A107A" w:rsidRPr="00A40B5B" w:rsidRDefault="000A107A" w:rsidP="00A40B5B">
    <w:pPr>
      <w:pStyle w:val="stbilgi1"/>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A23523"/>
    <w:multiLevelType w:val="hybridMultilevel"/>
    <w:tmpl w:val="A4F84D2C"/>
    <w:lvl w:ilvl="0" w:tplc="5CD846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1710442"/>
    <w:multiLevelType w:val="hybridMultilevel"/>
    <w:tmpl w:val="52FC1630"/>
    <w:lvl w:ilvl="0" w:tplc="48F67BE4">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DC577DB"/>
    <w:multiLevelType w:val="hybridMultilevel"/>
    <w:tmpl w:val="B0647DE8"/>
    <w:lvl w:ilvl="0" w:tplc="336ABE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3AD"/>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917"/>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107A"/>
    <w:rsid w:val="000A24F2"/>
    <w:rsid w:val="000A269B"/>
    <w:rsid w:val="000A38A5"/>
    <w:rsid w:val="000A581D"/>
    <w:rsid w:val="000A639E"/>
    <w:rsid w:val="000A7D74"/>
    <w:rsid w:val="000B00E2"/>
    <w:rsid w:val="000B2467"/>
    <w:rsid w:val="000B439F"/>
    <w:rsid w:val="000B4BA4"/>
    <w:rsid w:val="000B4D47"/>
    <w:rsid w:val="000C2E8C"/>
    <w:rsid w:val="000C3FAE"/>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062"/>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148"/>
    <w:rsid w:val="001173E0"/>
    <w:rsid w:val="001204B3"/>
    <w:rsid w:val="00120CDF"/>
    <w:rsid w:val="00121F04"/>
    <w:rsid w:val="00121FD8"/>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277"/>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03E"/>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4A20"/>
    <w:rsid w:val="001E5A39"/>
    <w:rsid w:val="001E73CF"/>
    <w:rsid w:val="001E74CA"/>
    <w:rsid w:val="001E7708"/>
    <w:rsid w:val="001F00B6"/>
    <w:rsid w:val="001F0D5B"/>
    <w:rsid w:val="001F10CC"/>
    <w:rsid w:val="001F1F35"/>
    <w:rsid w:val="001F4B27"/>
    <w:rsid w:val="001F56FE"/>
    <w:rsid w:val="001F5A04"/>
    <w:rsid w:val="001F5ACD"/>
    <w:rsid w:val="001F62DE"/>
    <w:rsid w:val="001F71AE"/>
    <w:rsid w:val="002006C3"/>
    <w:rsid w:val="00200B1E"/>
    <w:rsid w:val="00201A0E"/>
    <w:rsid w:val="00202CEF"/>
    <w:rsid w:val="00203649"/>
    <w:rsid w:val="002040CA"/>
    <w:rsid w:val="00204849"/>
    <w:rsid w:val="002066FA"/>
    <w:rsid w:val="002067A4"/>
    <w:rsid w:val="00206A01"/>
    <w:rsid w:val="00206DD8"/>
    <w:rsid w:val="002105AF"/>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1FDA"/>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223"/>
    <w:rsid w:val="002465FB"/>
    <w:rsid w:val="00246672"/>
    <w:rsid w:val="0024694B"/>
    <w:rsid w:val="0024721F"/>
    <w:rsid w:val="002473F7"/>
    <w:rsid w:val="00247A46"/>
    <w:rsid w:val="00247D41"/>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6B13"/>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4EE9"/>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4577"/>
    <w:rsid w:val="00355567"/>
    <w:rsid w:val="003561FA"/>
    <w:rsid w:val="00356D5F"/>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0D24"/>
    <w:rsid w:val="003B1361"/>
    <w:rsid w:val="003B3131"/>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5F7C"/>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5935"/>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26B1"/>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5822"/>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4C15"/>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23C9"/>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7FC"/>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E75"/>
    <w:rsid w:val="00557F81"/>
    <w:rsid w:val="0056048A"/>
    <w:rsid w:val="00560B6B"/>
    <w:rsid w:val="00561394"/>
    <w:rsid w:val="005637D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068B"/>
    <w:rsid w:val="0059138A"/>
    <w:rsid w:val="00591A51"/>
    <w:rsid w:val="0059349C"/>
    <w:rsid w:val="00593BAA"/>
    <w:rsid w:val="005943A0"/>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A7F93"/>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2B8"/>
    <w:rsid w:val="0060246B"/>
    <w:rsid w:val="00602964"/>
    <w:rsid w:val="00603DB9"/>
    <w:rsid w:val="00605505"/>
    <w:rsid w:val="00605CFD"/>
    <w:rsid w:val="00605DD0"/>
    <w:rsid w:val="0060613B"/>
    <w:rsid w:val="00606EC5"/>
    <w:rsid w:val="00606F2D"/>
    <w:rsid w:val="00607BB7"/>
    <w:rsid w:val="006106B3"/>
    <w:rsid w:val="0061093D"/>
    <w:rsid w:val="006120FE"/>
    <w:rsid w:val="00612299"/>
    <w:rsid w:val="00612A6D"/>
    <w:rsid w:val="00612D0C"/>
    <w:rsid w:val="006135F2"/>
    <w:rsid w:val="006144BA"/>
    <w:rsid w:val="006149D5"/>
    <w:rsid w:val="00615312"/>
    <w:rsid w:val="00615BF0"/>
    <w:rsid w:val="006166F7"/>
    <w:rsid w:val="00616B83"/>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23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6E6A"/>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4DF3"/>
    <w:rsid w:val="006C6C07"/>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79C1"/>
    <w:rsid w:val="007204B0"/>
    <w:rsid w:val="00722182"/>
    <w:rsid w:val="0072401E"/>
    <w:rsid w:val="00725A03"/>
    <w:rsid w:val="00725F3E"/>
    <w:rsid w:val="0072641F"/>
    <w:rsid w:val="0072688C"/>
    <w:rsid w:val="00726D8E"/>
    <w:rsid w:val="00727C46"/>
    <w:rsid w:val="00727D45"/>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C5EBB"/>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5199"/>
    <w:rsid w:val="0081680B"/>
    <w:rsid w:val="0081704B"/>
    <w:rsid w:val="008176C5"/>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56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589"/>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87DE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4CDD"/>
    <w:rsid w:val="008B590A"/>
    <w:rsid w:val="008B6481"/>
    <w:rsid w:val="008B6EB7"/>
    <w:rsid w:val="008C072B"/>
    <w:rsid w:val="008C0A78"/>
    <w:rsid w:val="008C0F96"/>
    <w:rsid w:val="008C1569"/>
    <w:rsid w:val="008C1624"/>
    <w:rsid w:val="008C2833"/>
    <w:rsid w:val="008C3507"/>
    <w:rsid w:val="008C355A"/>
    <w:rsid w:val="008C440C"/>
    <w:rsid w:val="008C4D23"/>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969"/>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0016"/>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338"/>
    <w:rsid w:val="00942C22"/>
    <w:rsid w:val="009433CA"/>
    <w:rsid w:val="009436C8"/>
    <w:rsid w:val="00943B9E"/>
    <w:rsid w:val="00944C4A"/>
    <w:rsid w:val="0094561C"/>
    <w:rsid w:val="00945AB6"/>
    <w:rsid w:val="00946721"/>
    <w:rsid w:val="00946C04"/>
    <w:rsid w:val="00946FFF"/>
    <w:rsid w:val="0095073F"/>
    <w:rsid w:val="00951B07"/>
    <w:rsid w:val="00951FC3"/>
    <w:rsid w:val="009520CC"/>
    <w:rsid w:val="009522C0"/>
    <w:rsid w:val="00952A08"/>
    <w:rsid w:val="00952ACD"/>
    <w:rsid w:val="009532FB"/>
    <w:rsid w:val="009558F2"/>
    <w:rsid w:val="00955F9D"/>
    <w:rsid w:val="00955FB0"/>
    <w:rsid w:val="00956614"/>
    <w:rsid w:val="00956BA2"/>
    <w:rsid w:val="009570B7"/>
    <w:rsid w:val="00957160"/>
    <w:rsid w:val="0095772B"/>
    <w:rsid w:val="00961806"/>
    <w:rsid w:val="009618F0"/>
    <w:rsid w:val="00961C6C"/>
    <w:rsid w:val="00961FB3"/>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319"/>
    <w:rsid w:val="009A07E3"/>
    <w:rsid w:val="009A151F"/>
    <w:rsid w:val="009A24E9"/>
    <w:rsid w:val="009A24EA"/>
    <w:rsid w:val="009A3174"/>
    <w:rsid w:val="009A3366"/>
    <w:rsid w:val="009A34D3"/>
    <w:rsid w:val="009A3920"/>
    <w:rsid w:val="009A3E57"/>
    <w:rsid w:val="009B1DF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5A28"/>
    <w:rsid w:val="009C62BF"/>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E762C"/>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16FF"/>
    <w:rsid w:val="00A22568"/>
    <w:rsid w:val="00A23D84"/>
    <w:rsid w:val="00A23FFB"/>
    <w:rsid w:val="00A24625"/>
    <w:rsid w:val="00A258EB"/>
    <w:rsid w:val="00A268B4"/>
    <w:rsid w:val="00A2751F"/>
    <w:rsid w:val="00A27894"/>
    <w:rsid w:val="00A27A02"/>
    <w:rsid w:val="00A27ADB"/>
    <w:rsid w:val="00A27BE4"/>
    <w:rsid w:val="00A315E2"/>
    <w:rsid w:val="00A32622"/>
    <w:rsid w:val="00A32ED2"/>
    <w:rsid w:val="00A32EE0"/>
    <w:rsid w:val="00A33E9D"/>
    <w:rsid w:val="00A3420B"/>
    <w:rsid w:val="00A35C77"/>
    <w:rsid w:val="00A35D77"/>
    <w:rsid w:val="00A3603E"/>
    <w:rsid w:val="00A374C5"/>
    <w:rsid w:val="00A37A60"/>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1DF"/>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8CF"/>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689F"/>
    <w:rsid w:val="00B671D3"/>
    <w:rsid w:val="00B70BE3"/>
    <w:rsid w:val="00B71CA4"/>
    <w:rsid w:val="00B737D9"/>
    <w:rsid w:val="00B75525"/>
    <w:rsid w:val="00B758CC"/>
    <w:rsid w:val="00B75A9B"/>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3AD"/>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32B"/>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1F2"/>
    <w:rsid w:val="00C256F0"/>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65BA"/>
    <w:rsid w:val="00CB11AD"/>
    <w:rsid w:val="00CB6461"/>
    <w:rsid w:val="00CB6607"/>
    <w:rsid w:val="00CB7DB1"/>
    <w:rsid w:val="00CC080C"/>
    <w:rsid w:val="00CC131E"/>
    <w:rsid w:val="00CC1E16"/>
    <w:rsid w:val="00CC2DB0"/>
    <w:rsid w:val="00CC3FB1"/>
    <w:rsid w:val="00CC4462"/>
    <w:rsid w:val="00CC5B20"/>
    <w:rsid w:val="00CC5C41"/>
    <w:rsid w:val="00CC607E"/>
    <w:rsid w:val="00CC6249"/>
    <w:rsid w:val="00CD0A0C"/>
    <w:rsid w:val="00CD39EA"/>
    <w:rsid w:val="00CD58EA"/>
    <w:rsid w:val="00CD5921"/>
    <w:rsid w:val="00CD5C52"/>
    <w:rsid w:val="00CD6D5F"/>
    <w:rsid w:val="00CD6EC6"/>
    <w:rsid w:val="00CD7617"/>
    <w:rsid w:val="00CD7F6A"/>
    <w:rsid w:val="00CE014E"/>
    <w:rsid w:val="00CE11F6"/>
    <w:rsid w:val="00CE261D"/>
    <w:rsid w:val="00CE33E1"/>
    <w:rsid w:val="00CE3660"/>
    <w:rsid w:val="00CE420A"/>
    <w:rsid w:val="00CE4A99"/>
    <w:rsid w:val="00CE51C0"/>
    <w:rsid w:val="00CE6716"/>
    <w:rsid w:val="00CE6F67"/>
    <w:rsid w:val="00CE774E"/>
    <w:rsid w:val="00CF0066"/>
    <w:rsid w:val="00CF01AD"/>
    <w:rsid w:val="00CF031D"/>
    <w:rsid w:val="00CF0E12"/>
    <w:rsid w:val="00CF1181"/>
    <w:rsid w:val="00CF2671"/>
    <w:rsid w:val="00CF331F"/>
    <w:rsid w:val="00CF33D0"/>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158C"/>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4A6"/>
    <w:rsid w:val="00D64FE2"/>
    <w:rsid w:val="00D66EF7"/>
    <w:rsid w:val="00D6745F"/>
    <w:rsid w:val="00D67673"/>
    <w:rsid w:val="00D67746"/>
    <w:rsid w:val="00D67DB7"/>
    <w:rsid w:val="00D702BF"/>
    <w:rsid w:val="00D70664"/>
    <w:rsid w:val="00D708D2"/>
    <w:rsid w:val="00D70D07"/>
    <w:rsid w:val="00D73A69"/>
    <w:rsid w:val="00D73C9F"/>
    <w:rsid w:val="00D74B35"/>
    <w:rsid w:val="00D75033"/>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43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3C5"/>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3D8"/>
    <w:rsid w:val="00EA0468"/>
    <w:rsid w:val="00EA1551"/>
    <w:rsid w:val="00EA2590"/>
    <w:rsid w:val="00EA2AF7"/>
    <w:rsid w:val="00EA32DB"/>
    <w:rsid w:val="00EA3661"/>
    <w:rsid w:val="00EA3A60"/>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4F0F"/>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17488"/>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3F19"/>
    <w:rsid w:val="00F4412A"/>
    <w:rsid w:val="00F446EE"/>
    <w:rsid w:val="00F4531D"/>
    <w:rsid w:val="00F46560"/>
    <w:rsid w:val="00F46576"/>
    <w:rsid w:val="00F4674D"/>
    <w:rsid w:val="00F46DE1"/>
    <w:rsid w:val="00F47265"/>
    <w:rsid w:val="00F473DA"/>
    <w:rsid w:val="00F47909"/>
    <w:rsid w:val="00F479CC"/>
    <w:rsid w:val="00F47E3E"/>
    <w:rsid w:val="00F50D5A"/>
    <w:rsid w:val="00F51F40"/>
    <w:rsid w:val="00F52184"/>
    <w:rsid w:val="00F549F9"/>
    <w:rsid w:val="00F55464"/>
    <w:rsid w:val="00F558DA"/>
    <w:rsid w:val="00F571FC"/>
    <w:rsid w:val="00F5780A"/>
    <w:rsid w:val="00F60351"/>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115"/>
    <w:rsid w:val="00F802D7"/>
    <w:rsid w:val="00F807EF"/>
    <w:rsid w:val="00F8081D"/>
    <w:rsid w:val="00F80B41"/>
    <w:rsid w:val="00F8178A"/>
    <w:rsid w:val="00F81912"/>
    <w:rsid w:val="00F829B6"/>
    <w:rsid w:val="00F83DB5"/>
    <w:rsid w:val="00F8490F"/>
    <w:rsid w:val="00F86240"/>
    <w:rsid w:val="00F91641"/>
    <w:rsid w:val="00F939D0"/>
    <w:rsid w:val="00F95A79"/>
    <w:rsid w:val="00F95F9E"/>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0D97"/>
    <w:rsid w:val="00FC317A"/>
    <w:rsid w:val="00FC3774"/>
    <w:rsid w:val="00FC4050"/>
    <w:rsid w:val="00FC5B48"/>
    <w:rsid w:val="00FC5CC2"/>
    <w:rsid w:val="00FC72EA"/>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A0199"/>
  <w15:docId w15:val="{BFC7F157-D9F9-442A-970D-776338524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0">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lang w:val="x-none" w:eastAsia="x-none"/>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KlavuzuTablo4-Vurgu52">
    <w:name w:val="Kılavuzu Tablo 4 - Vurgu 52"/>
    <w:basedOn w:val="NormalTablo"/>
    <w:uiPriority w:val="49"/>
    <w:rsid w:val="003E5F7C"/>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AltBilgiChar0">
    <w:name w:val="Alt Bilgi Char"/>
    <w:basedOn w:val="VarsaylanParagrafYazTipi"/>
    <w:uiPriority w:val="99"/>
    <w:rsid w:val="00A37A60"/>
  </w:style>
  <w:style w:type="table" w:customStyle="1" w:styleId="KlavuzTablo2-Vurgu51">
    <w:name w:val="Kılavuz Tablo 2 - Vurgu 51"/>
    <w:basedOn w:val="NormalTablo"/>
    <w:uiPriority w:val="47"/>
    <w:rsid w:val="000E3062"/>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2">
    <w:name w:val="Kılavuz Tablo 5 Koyu - Vurgu 52"/>
    <w:basedOn w:val="NormalTablo"/>
    <w:uiPriority w:val="50"/>
    <w:rsid w:val="000E30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stbilgi">
    <w:name w:val="header"/>
    <w:basedOn w:val="Normal"/>
    <w:link w:val="stbilgiChar1"/>
    <w:uiPriority w:val="99"/>
    <w:unhideWhenUsed/>
    <w:rsid w:val="00666E6A"/>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666E6A"/>
    <w:rPr>
      <w:rFonts w:ascii="Book Antiqua" w:hAnsi="Book Antiqua"/>
      <w:sz w:val="24"/>
      <w:szCs w:val="21"/>
    </w:rPr>
  </w:style>
  <w:style w:type="paragraph" w:styleId="Altbilgi">
    <w:name w:val="footer"/>
    <w:basedOn w:val="Normal"/>
    <w:link w:val="AltbilgiChar1"/>
    <w:uiPriority w:val="99"/>
    <w:unhideWhenUsed/>
    <w:rsid w:val="00666E6A"/>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666E6A"/>
    <w:rPr>
      <w:rFonts w:ascii="Book Antiqua" w:hAnsi="Book Antiqua"/>
      <w:sz w:val="24"/>
      <w:szCs w:val="21"/>
    </w:rPr>
  </w:style>
  <w:style w:type="paragraph" w:styleId="GvdeMetni2">
    <w:name w:val="Body Text 2"/>
    <w:basedOn w:val="Normal"/>
    <w:link w:val="GvdeMetni2Char"/>
    <w:uiPriority w:val="99"/>
    <w:semiHidden/>
    <w:unhideWhenUsed/>
    <w:rsid w:val="005467FC"/>
    <w:pPr>
      <w:spacing w:after="120" w:line="480" w:lineRule="auto"/>
    </w:pPr>
  </w:style>
  <w:style w:type="character" w:customStyle="1" w:styleId="GvdeMetni2Char">
    <w:name w:val="Gövde Metni 2 Char"/>
    <w:basedOn w:val="VarsaylanParagrafYazTipi"/>
    <w:link w:val="GvdeMetni2"/>
    <w:uiPriority w:val="99"/>
    <w:semiHidden/>
    <w:rsid w:val="005467FC"/>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20483357">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897283868">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29043455">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93489073">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7297456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ozkentakbilekfenlisesi.meb.k12.tr/tema/index.php" TargetMode="External"/><Relationship Id="rId2" Type="http://schemas.openxmlformats.org/officeDocument/2006/relationships/numbering" Target="numbering.xml"/><Relationship Id="rId16" Type="http://schemas.openxmlformats.org/officeDocument/2006/relationships/hyperlink" Target="http://ozkentakbilekfenlisesi.meb.k12.tr/tema/harita.php" TargetMode="Externa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nlisesi1\Documents\&#214;zel%20Office%20&#350;ablonlar&#305;\stratejik%20plan%202019-2023.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ANK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Öğrenci</a:t>
            </a:r>
            <a:r>
              <a:rPr lang="tr-TR" baseline="0"/>
              <a:t> Anketi</a:t>
            </a:r>
            <a:endParaRPr lang="tr-TR"/>
          </a:p>
        </c:rich>
      </c:tx>
      <c:layout>
        <c:manualLayout>
          <c:xMode val="edge"/>
          <c:yMode val="edge"/>
          <c:x val="0.36171273522916975"/>
          <c:y val="3.31308669243511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strRef>
              <c:f>'ÖĞRN SNÇ'!$B$20:$B$32</c:f>
              <c:strCache>
                <c:ptCount val="13"/>
                <c:pt idx="0">
                  <c:v>Öğretmenlerimle ihtiyaç duyduğumda rahatlıkla görüşebilirim.</c:v>
                </c:pt>
                <c:pt idx="1">
                  <c:v>Teneffüslerde ihtiyaçlarımı giderebiliyorum.</c:v>
                </c:pt>
                <c:pt idx="2">
                  <c:v>Okulda kendimi güvende hissediyorum.</c:v>
                </c:pt>
                <c:pt idx="3">
                  <c:v>Okul kantininde satılan malzemeler sağlıklı ve güvenlidir.</c:v>
                </c:pt>
                <c:pt idx="4">
                  <c:v>Okulun rehberlik servisinden yeterince yararlanabiliyorum.</c:v>
                </c:pt>
                <c:pt idx="5">
                  <c:v>Okulun içi ve dışı temizdir.</c:v>
                </c:pt>
                <c:pt idx="6">
                  <c:v>Öğretmenler yeniliğe açık olarak derslerin işlenişinde çeşitli yöntemler kullanmaktadır.</c:v>
                </c:pt>
                <c:pt idx="7">
                  <c:v>Derslerde konuya göre uygun araç gereçler kullanılmaktadır.</c:v>
                </c:pt>
                <c:pt idx="8">
                  <c:v>Okulumuzda yeterli miktarda sanatsal ve kültürel faaliyetler düzenlenmektedir.</c:v>
                </c:pt>
                <c:pt idx="9">
                  <c:v>Okul müdürü ile ihtiyaç duyduğumda rahatlıkla konuşabiliyorum.</c:v>
                </c:pt>
                <c:pt idx="10">
                  <c:v>Okulun binası ve diğer fiziki mekânlar yeterlidir.</c:v>
                </c:pt>
                <c:pt idx="11">
                  <c:v>Okula ilettiğimiz öneri ve isteklerimiz dikkate alınır.</c:v>
                </c:pt>
                <c:pt idx="12">
                  <c:v>Okulda öğrencilerle ilgili alınan kararlarda bizlerin görüşleri alınır.</c:v>
                </c:pt>
              </c:strCache>
            </c:strRef>
          </c:cat>
          <c:val>
            <c:numRef>
              <c:f>'ÖĞRN SNÇ'!$C$20:$C$32</c:f>
              <c:numCache>
                <c:formatCode>General</c:formatCode>
                <c:ptCount val="13"/>
                <c:pt idx="0">
                  <c:v>798</c:v>
                </c:pt>
                <c:pt idx="1">
                  <c:v>752</c:v>
                </c:pt>
                <c:pt idx="2">
                  <c:v>738</c:v>
                </c:pt>
                <c:pt idx="3">
                  <c:v>730</c:v>
                </c:pt>
                <c:pt idx="4">
                  <c:v>658</c:v>
                </c:pt>
                <c:pt idx="5">
                  <c:v>578</c:v>
                </c:pt>
                <c:pt idx="6">
                  <c:v>577</c:v>
                </c:pt>
                <c:pt idx="7">
                  <c:v>573</c:v>
                </c:pt>
                <c:pt idx="8">
                  <c:v>484</c:v>
                </c:pt>
                <c:pt idx="9">
                  <c:v>416</c:v>
                </c:pt>
                <c:pt idx="10">
                  <c:v>385</c:v>
                </c:pt>
                <c:pt idx="11">
                  <c:v>317</c:v>
                </c:pt>
                <c:pt idx="12">
                  <c:v>280</c:v>
                </c:pt>
              </c:numCache>
            </c:numRef>
          </c:val>
          <c:extLst xmlns:c16r2="http://schemas.microsoft.com/office/drawing/2015/06/chart">
            <c:ext xmlns:c16="http://schemas.microsoft.com/office/drawing/2014/chart" uri="{C3380CC4-5D6E-409C-BE32-E72D297353CC}">
              <c16:uniqueId val="{00000000-71B6-49A1-B106-6C98A3D01CF0}"/>
            </c:ext>
          </c:extLst>
        </c:ser>
        <c:ser>
          <c:idx val="1"/>
          <c:order val="1"/>
          <c:spPr>
            <a:solidFill>
              <a:schemeClr val="accent2"/>
            </a:solidFill>
            <a:ln>
              <a:noFill/>
            </a:ln>
            <a:effectLst/>
          </c:spPr>
          <c:invertIfNegative val="0"/>
          <c:cat>
            <c:strRef>
              <c:f>'ÖĞRN SNÇ'!$B$20:$B$32</c:f>
              <c:strCache>
                <c:ptCount val="13"/>
                <c:pt idx="0">
                  <c:v>Öğretmenlerimle ihtiyaç duyduğumda rahatlıkla görüşebilirim.</c:v>
                </c:pt>
                <c:pt idx="1">
                  <c:v>Teneffüslerde ihtiyaçlarımı giderebiliyorum.</c:v>
                </c:pt>
                <c:pt idx="2">
                  <c:v>Okulda kendimi güvende hissediyorum.</c:v>
                </c:pt>
                <c:pt idx="3">
                  <c:v>Okul kantininde satılan malzemeler sağlıklı ve güvenlidir.</c:v>
                </c:pt>
                <c:pt idx="4">
                  <c:v>Okulun rehberlik servisinden yeterince yararlanabiliyorum.</c:v>
                </c:pt>
                <c:pt idx="5">
                  <c:v>Okulun içi ve dışı temizdir.</c:v>
                </c:pt>
                <c:pt idx="6">
                  <c:v>Öğretmenler yeniliğe açık olarak derslerin işlenişinde çeşitli yöntemler kullanmaktadır.</c:v>
                </c:pt>
                <c:pt idx="7">
                  <c:v>Derslerde konuya göre uygun araç gereçler kullanılmaktadır.</c:v>
                </c:pt>
                <c:pt idx="8">
                  <c:v>Okulumuzda yeterli miktarda sanatsal ve kültürel faaliyetler düzenlenmektedir.</c:v>
                </c:pt>
                <c:pt idx="9">
                  <c:v>Okul müdürü ile ihtiyaç duyduğumda rahatlıkla konuşabiliyorum.</c:v>
                </c:pt>
                <c:pt idx="10">
                  <c:v>Okulun binası ve diğer fiziki mekânlar yeterlidir.</c:v>
                </c:pt>
                <c:pt idx="11">
                  <c:v>Okula ilettiğimiz öneri ve isteklerimiz dikkate alınır.</c:v>
                </c:pt>
                <c:pt idx="12">
                  <c:v>Okulda öğrencilerle ilgili alınan kararlarda bizlerin görüşleri alınır.</c:v>
                </c:pt>
              </c:strCache>
            </c:strRef>
          </c:cat>
          <c:val>
            <c:numRef>
              <c:f>'ÖĞRN SNÇ'!$D$20:$D$32</c:f>
              <c:numCache>
                <c:formatCode>General</c:formatCode>
                <c:ptCount val="13"/>
                <c:pt idx="0">
                  <c:v>1488</c:v>
                </c:pt>
                <c:pt idx="1">
                  <c:v>1488</c:v>
                </c:pt>
                <c:pt idx="2">
                  <c:v>1488</c:v>
                </c:pt>
                <c:pt idx="3">
                  <c:v>1488</c:v>
                </c:pt>
                <c:pt idx="4">
                  <c:v>1488</c:v>
                </c:pt>
                <c:pt idx="5">
                  <c:v>1488</c:v>
                </c:pt>
                <c:pt idx="6">
                  <c:v>1488</c:v>
                </c:pt>
                <c:pt idx="7">
                  <c:v>1488</c:v>
                </c:pt>
                <c:pt idx="8">
                  <c:v>1488</c:v>
                </c:pt>
                <c:pt idx="9">
                  <c:v>1488</c:v>
                </c:pt>
                <c:pt idx="10">
                  <c:v>1488</c:v>
                </c:pt>
                <c:pt idx="11">
                  <c:v>1488</c:v>
                </c:pt>
                <c:pt idx="12">
                  <c:v>1488</c:v>
                </c:pt>
              </c:numCache>
            </c:numRef>
          </c:val>
          <c:extLst xmlns:c16r2="http://schemas.microsoft.com/office/drawing/2015/06/chart">
            <c:ext xmlns:c16="http://schemas.microsoft.com/office/drawing/2014/chart" uri="{C3380CC4-5D6E-409C-BE32-E72D297353CC}">
              <c16:uniqueId val="{00000001-71B6-49A1-B106-6C98A3D01CF0}"/>
            </c:ext>
          </c:extLst>
        </c:ser>
        <c:dLbls>
          <c:showLegendKey val="0"/>
          <c:showVal val="0"/>
          <c:showCatName val="0"/>
          <c:showSerName val="0"/>
          <c:showPercent val="0"/>
          <c:showBubbleSize val="0"/>
        </c:dLbls>
        <c:gapWidth val="150"/>
        <c:axId val="473301600"/>
        <c:axId val="473307040"/>
      </c:barChart>
      <c:catAx>
        <c:axId val="47330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3307040"/>
        <c:crosses val="autoZero"/>
        <c:auto val="1"/>
        <c:lblAlgn val="ctr"/>
        <c:lblOffset val="100"/>
        <c:noMultiLvlLbl val="0"/>
      </c:catAx>
      <c:valAx>
        <c:axId val="47330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330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 Anketi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ÖĞRT.SNÇ!$C$2</c:f>
              <c:strCache>
                <c:ptCount val="1"/>
              </c:strCache>
            </c:strRef>
          </c:tx>
          <c:spPr>
            <a:solidFill>
              <a:schemeClr val="accent1"/>
            </a:solidFill>
            <a:ln>
              <a:noFill/>
            </a:ln>
            <a:effectLst/>
          </c:spPr>
          <c:invertIfNegative val="0"/>
          <c:cat>
            <c:strRef>
              <c:f>ÖĞRT.SNÇ!$A$3:$B$15</c:f>
              <c:strCache>
                <c:ptCount val="13"/>
                <c:pt idx="0">
                  <c:v>Alanıma ilişkin yenilik ve gelişmeleri takip eder ve kendimi güncellerim.</c:v>
                </c:pt>
                <c:pt idx="1">
                  <c:v>Kendimi, okulun değerli bir üyesi olarak görürüm.</c:v>
                </c:pt>
                <c:pt idx="2">
                  <c:v>Çalıştığım okul bana kendimi geliştirme imkânı tanımaktadır.</c:v>
                </c:pt>
                <c:pt idx="3">
                  <c:v>Okulumuzda yerelde ve toplum üzerinde olumlu etki bırakacak çalışmalar yapmaktadır.</c:v>
                </c:pt>
                <c:pt idx="4">
                  <c:v>Kurumdaki tüm duyurular çalışanlara zamanında iletilir.</c:v>
                </c:pt>
                <c:pt idx="5">
                  <c:v>Yöneticilerimiz, yaratıcı ve yenilikçi düşüncelerin üretilmesini teşvik etmektedir.</c:v>
                </c:pt>
                <c:pt idx="6">
                  <c:v>Okulda çalışanlara yönelik sosyal ve kültürel faaliyetler düzenlenir.</c:v>
                </c:pt>
                <c:pt idx="7">
                  <c:v>Okulda öğretmenler arasında ayrım yapılmamaktadır.</c:v>
                </c:pt>
                <c:pt idx="8">
                  <c:v>Okulumuzda sadece öğretmenlerin kullanımına tahsis edilmiş yerler yeterlidir.</c:v>
                </c:pt>
                <c:pt idx="9">
                  <c:v>Her türlü ödüllendirmede adil olma, tarafsızlık ve objektiflik esastır.</c:v>
                </c:pt>
                <c:pt idx="10">
                  <c:v>Okulumuzda alınan kararlar, çalışanların katılımıyla alınır.</c:v>
                </c:pt>
                <c:pt idx="11">
                  <c:v>Yöneticiler, okulun vizyonunu, stratejilerini, iyileştirmeye açık alanlarını vs. çalışanlarla paylaşır.</c:v>
                </c:pt>
                <c:pt idx="12">
                  <c:v>Okul, teknik araç ve gereç yönünden yeterli donanıma sahiptir.</c:v>
                </c:pt>
              </c:strCache>
            </c:strRef>
          </c:cat>
          <c:val>
            <c:numRef>
              <c:f>ÖĞRT.SNÇ!$C$3:$C$15</c:f>
              <c:numCache>
                <c:formatCode>General</c:formatCode>
                <c:ptCount val="13"/>
                <c:pt idx="0">
                  <c:v>95</c:v>
                </c:pt>
                <c:pt idx="1">
                  <c:v>73</c:v>
                </c:pt>
                <c:pt idx="2">
                  <c:v>67</c:v>
                </c:pt>
                <c:pt idx="3">
                  <c:v>66</c:v>
                </c:pt>
                <c:pt idx="4">
                  <c:v>64</c:v>
                </c:pt>
                <c:pt idx="5">
                  <c:v>62</c:v>
                </c:pt>
                <c:pt idx="6">
                  <c:v>59</c:v>
                </c:pt>
                <c:pt idx="7">
                  <c:v>57</c:v>
                </c:pt>
                <c:pt idx="8">
                  <c:v>56</c:v>
                </c:pt>
                <c:pt idx="9">
                  <c:v>56</c:v>
                </c:pt>
                <c:pt idx="10">
                  <c:v>55</c:v>
                </c:pt>
                <c:pt idx="11">
                  <c:v>52</c:v>
                </c:pt>
                <c:pt idx="12">
                  <c:v>37</c:v>
                </c:pt>
              </c:numCache>
            </c:numRef>
          </c:val>
          <c:extLst xmlns:c16r2="http://schemas.microsoft.com/office/drawing/2015/06/chart">
            <c:ext xmlns:c16="http://schemas.microsoft.com/office/drawing/2014/chart" uri="{C3380CC4-5D6E-409C-BE32-E72D297353CC}">
              <c16:uniqueId val="{00000000-FE66-4F4B-BE21-286A480AA10C}"/>
            </c:ext>
          </c:extLst>
        </c:ser>
        <c:ser>
          <c:idx val="1"/>
          <c:order val="1"/>
          <c:tx>
            <c:strRef>
              <c:f>ÖĞRT.SNÇ!$D$2</c:f>
              <c:strCache>
                <c:ptCount val="1"/>
              </c:strCache>
            </c:strRef>
          </c:tx>
          <c:spPr>
            <a:solidFill>
              <a:schemeClr val="accent2"/>
            </a:solidFill>
            <a:ln>
              <a:noFill/>
            </a:ln>
            <a:effectLst/>
          </c:spPr>
          <c:invertIfNegative val="0"/>
          <c:cat>
            <c:strRef>
              <c:f>ÖĞRT.SNÇ!$A$3:$B$15</c:f>
              <c:strCache>
                <c:ptCount val="13"/>
                <c:pt idx="0">
                  <c:v>Alanıma ilişkin yenilik ve gelişmeleri takip eder ve kendimi güncellerim.</c:v>
                </c:pt>
                <c:pt idx="1">
                  <c:v>Kendimi, okulun değerli bir üyesi olarak görürüm.</c:v>
                </c:pt>
                <c:pt idx="2">
                  <c:v>Çalıştığım okul bana kendimi geliştirme imkânı tanımaktadır.</c:v>
                </c:pt>
                <c:pt idx="3">
                  <c:v>Okulumuzda yerelde ve toplum üzerinde olumlu etki bırakacak çalışmalar yapmaktadır.</c:v>
                </c:pt>
                <c:pt idx="4">
                  <c:v>Kurumdaki tüm duyurular çalışanlara zamanında iletilir.</c:v>
                </c:pt>
                <c:pt idx="5">
                  <c:v>Yöneticilerimiz, yaratıcı ve yenilikçi düşüncelerin üretilmesini teşvik etmektedir.</c:v>
                </c:pt>
                <c:pt idx="6">
                  <c:v>Okulda çalışanlara yönelik sosyal ve kültürel faaliyetler düzenlenir.</c:v>
                </c:pt>
                <c:pt idx="7">
                  <c:v>Okulda öğretmenler arasında ayrım yapılmamaktadır.</c:v>
                </c:pt>
                <c:pt idx="8">
                  <c:v>Okulumuzda sadece öğretmenlerin kullanımına tahsis edilmiş yerler yeterlidir.</c:v>
                </c:pt>
                <c:pt idx="9">
                  <c:v>Her türlü ödüllendirmede adil olma, tarafsızlık ve objektiflik esastır.</c:v>
                </c:pt>
                <c:pt idx="10">
                  <c:v>Okulumuzda alınan kararlar, çalışanların katılımıyla alınır.</c:v>
                </c:pt>
                <c:pt idx="11">
                  <c:v>Yöneticiler, okulun vizyonunu, stratejilerini, iyileştirmeye açık alanlarını vs. çalışanlarla paylaşır.</c:v>
                </c:pt>
                <c:pt idx="12">
                  <c:v>Okul, teknik araç ve gereç yönünden yeterli donanıma sahiptir.</c:v>
                </c:pt>
              </c:strCache>
            </c:strRef>
          </c:cat>
          <c:val>
            <c:numRef>
              <c:f>ÖĞRT.SNÇ!$D$3:$D$15</c:f>
              <c:numCache>
                <c:formatCode>General</c:formatCode>
                <c:ptCount val="13"/>
                <c:pt idx="0">
                  <c:v>108</c:v>
                </c:pt>
                <c:pt idx="1">
                  <c:v>108</c:v>
                </c:pt>
                <c:pt idx="2">
                  <c:v>108</c:v>
                </c:pt>
                <c:pt idx="3">
                  <c:v>108</c:v>
                </c:pt>
                <c:pt idx="4">
                  <c:v>108</c:v>
                </c:pt>
                <c:pt idx="5">
                  <c:v>108</c:v>
                </c:pt>
                <c:pt idx="6">
                  <c:v>108</c:v>
                </c:pt>
                <c:pt idx="7">
                  <c:v>108</c:v>
                </c:pt>
                <c:pt idx="8">
                  <c:v>108</c:v>
                </c:pt>
                <c:pt idx="9">
                  <c:v>108</c:v>
                </c:pt>
                <c:pt idx="10">
                  <c:v>108</c:v>
                </c:pt>
                <c:pt idx="11">
                  <c:v>108</c:v>
                </c:pt>
                <c:pt idx="12">
                  <c:v>108</c:v>
                </c:pt>
              </c:numCache>
            </c:numRef>
          </c:val>
          <c:extLst xmlns:c16r2="http://schemas.microsoft.com/office/drawing/2015/06/chart">
            <c:ext xmlns:c16="http://schemas.microsoft.com/office/drawing/2014/chart" uri="{C3380CC4-5D6E-409C-BE32-E72D297353CC}">
              <c16:uniqueId val="{00000001-FE66-4F4B-BE21-286A480AA10C}"/>
            </c:ext>
          </c:extLst>
        </c:ser>
        <c:ser>
          <c:idx val="2"/>
          <c:order val="2"/>
          <c:tx>
            <c:strRef>
              <c:f>ÖĞRT.SNÇ!$E$2</c:f>
              <c:strCache>
                <c:ptCount val="1"/>
                <c:pt idx="0">
                  <c:v>%</c:v>
                </c:pt>
              </c:strCache>
            </c:strRef>
          </c:tx>
          <c:spPr>
            <a:solidFill>
              <a:schemeClr val="accent3"/>
            </a:solidFill>
            <a:ln>
              <a:noFill/>
            </a:ln>
            <a:effectLst/>
          </c:spPr>
          <c:invertIfNegative val="0"/>
          <c:cat>
            <c:strRef>
              <c:f>ÖĞRT.SNÇ!$A$3:$B$15</c:f>
              <c:strCache>
                <c:ptCount val="13"/>
                <c:pt idx="0">
                  <c:v>Alanıma ilişkin yenilik ve gelişmeleri takip eder ve kendimi güncellerim.</c:v>
                </c:pt>
                <c:pt idx="1">
                  <c:v>Kendimi, okulun değerli bir üyesi olarak görürüm.</c:v>
                </c:pt>
                <c:pt idx="2">
                  <c:v>Çalıştığım okul bana kendimi geliştirme imkânı tanımaktadır.</c:v>
                </c:pt>
                <c:pt idx="3">
                  <c:v>Okulumuzda yerelde ve toplum üzerinde olumlu etki bırakacak çalışmalar yapmaktadır.</c:v>
                </c:pt>
                <c:pt idx="4">
                  <c:v>Kurumdaki tüm duyurular çalışanlara zamanında iletilir.</c:v>
                </c:pt>
                <c:pt idx="5">
                  <c:v>Yöneticilerimiz, yaratıcı ve yenilikçi düşüncelerin üretilmesini teşvik etmektedir.</c:v>
                </c:pt>
                <c:pt idx="6">
                  <c:v>Okulda çalışanlara yönelik sosyal ve kültürel faaliyetler düzenlenir.</c:v>
                </c:pt>
                <c:pt idx="7">
                  <c:v>Okulda öğretmenler arasında ayrım yapılmamaktadır.</c:v>
                </c:pt>
                <c:pt idx="8">
                  <c:v>Okulumuzda sadece öğretmenlerin kullanımına tahsis edilmiş yerler yeterlidir.</c:v>
                </c:pt>
                <c:pt idx="9">
                  <c:v>Her türlü ödüllendirmede adil olma, tarafsızlık ve objektiflik esastır.</c:v>
                </c:pt>
                <c:pt idx="10">
                  <c:v>Okulumuzda alınan kararlar, çalışanların katılımıyla alınır.</c:v>
                </c:pt>
                <c:pt idx="11">
                  <c:v>Yöneticiler, okulun vizyonunu, stratejilerini, iyileştirmeye açık alanlarını vs. çalışanlarla paylaşır.</c:v>
                </c:pt>
                <c:pt idx="12">
                  <c:v>Okul, teknik araç ve gereç yönünden yeterli donanıma sahiptir.</c:v>
                </c:pt>
              </c:strCache>
            </c:strRef>
          </c:cat>
          <c:val>
            <c:numRef>
              <c:f>ÖĞRT.SNÇ!$E$3:$E$15</c:f>
              <c:numCache>
                <c:formatCode>0.00</c:formatCode>
                <c:ptCount val="13"/>
                <c:pt idx="0">
                  <c:v>0.87962962962962965</c:v>
                </c:pt>
                <c:pt idx="1">
                  <c:v>0.67592592592592593</c:v>
                </c:pt>
                <c:pt idx="2">
                  <c:v>0.62037037037037035</c:v>
                </c:pt>
                <c:pt idx="3">
                  <c:v>0.61111111111111116</c:v>
                </c:pt>
                <c:pt idx="4">
                  <c:v>0.59259259259259256</c:v>
                </c:pt>
                <c:pt idx="5">
                  <c:v>0.57407407407407407</c:v>
                </c:pt>
                <c:pt idx="6">
                  <c:v>0.54629629629629628</c:v>
                </c:pt>
                <c:pt idx="7">
                  <c:v>0.52777777777777779</c:v>
                </c:pt>
                <c:pt idx="8">
                  <c:v>0.51851851851851849</c:v>
                </c:pt>
                <c:pt idx="9">
                  <c:v>0.51851851851851849</c:v>
                </c:pt>
                <c:pt idx="10">
                  <c:v>0.5092592592592593</c:v>
                </c:pt>
                <c:pt idx="11">
                  <c:v>0.48148148148148145</c:v>
                </c:pt>
                <c:pt idx="12">
                  <c:v>0.34259259259259262</c:v>
                </c:pt>
              </c:numCache>
            </c:numRef>
          </c:val>
          <c:extLst xmlns:c16r2="http://schemas.microsoft.com/office/drawing/2015/06/chart">
            <c:ext xmlns:c16="http://schemas.microsoft.com/office/drawing/2014/chart" uri="{C3380CC4-5D6E-409C-BE32-E72D297353CC}">
              <c16:uniqueId val="{00000002-FE66-4F4B-BE21-286A480AA10C}"/>
            </c:ext>
          </c:extLst>
        </c:ser>
        <c:dLbls>
          <c:showLegendKey val="0"/>
          <c:showVal val="0"/>
          <c:showCatName val="0"/>
          <c:showSerName val="0"/>
          <c:showPercent val="0"/>
          <c:showBubbleSize val="0"/>
        </c:dLbls>
        <c:gapWidth val="219"/>
        <c:overlap val="-27"/>
        <c:axId val="473308672"/>
        <c:axId val="473297792"/>
      </c:barChart>
      <c:catAx>
        <c:axId val="47330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3297792"/>
        <c:crosses val="autoZero"/>
        <c:auto val="1"/>
        <c:lblAlgn val="ctr"/>
        <c:lblOffset val="100"/>
        <c:noMultiLvlLbl val="0"/>
      </c:catAx>
      <c:valAx>
        <c:axId val="47329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330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 Anketi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strRef>
              <c:f>'VELİ SNÇ'!$D$3:$D$15</c:f>
              <c:strCache>
                <c:ptCount val="13"/>
                <c:pt idx="0">
                  <c:v>E-Okul Veli Bilgilendirme Sistemi ile okulun internet sayfasını düzenli olarak takip ediyorum.</c:v>
                </c:pt>
                <c:pt idx="1">
                  <c:v>Bizi ilgilendiren okul duyurularını zamanında öğreniyorum.</c:v>
                </c:pt>
                <c:pt idx="2">
                  <c:v>Öğrencimle ilgili konularda okulda rehberlik hizmeti alabiliyorum.</c:v>
                </c:pt>
                <c:pt idx="3">
                  <c:v>İhtiyaç duyduğumda okul çalışanlarıyla rahatlıkla görüşebiliyorum.</c:v>
                </c:pt>
                <c:pt idx="4">
                  <c:v>Okulda yabancı kişilere karşı güvenlik önlemleri alınmaktadır.</c:v>
                </c:pt>
                <c:pt idx="5">
                  <c:v>Çocuğumun okulunu sevdiğini ve öğretmenleriyle iyi anlaştığını düşünüyorum.</c:v>
                </c:pt>
                <c:pt idx="6">
                  <c:v>Okul her zaman temiz ve bakımlıdır.</c:v>
                </c:pt>
                <c:pt idx="7">
                  <c:v>Okulumuzda yeterli miktarda sanatsal ve kültürel faaliyetler düzenlenmektedir.</c:v>
                </c:pt>
                <c:pt idx="8">
                  <c:v>Öğretmenler yeniliğe açık olarak derslerin işlenişinde çeşitli yöntemler kullanmaktadır.</c:v>
                </c:pt>
                <c:pt idx="9">
                  <c:v>Okulda bizleri ilgilendiren kararlarda görüşlerimiz dikkate alınır.</c:v>
                </c:pt>
                <c:pt idx="10">
                  <c:v>Okula ilettiğim istek ve şikâyetlerim dikkate alınıyor.</c:v>
                </c:pt>
                <c:pt idx="11">
                  <c:v>Okulun binası ve diğer fiziki mekânlar yeterlidir.</c:v>
                </c:pt>
                <c:pt idx="12">
                  <c:v>Okul, teknik araç ve gereç yönünden yeterli donanıma sahiptir.</c:v>
                </c:pt>
              </c:strCache>
            </c:strRef>
          </c:cat>
          <c:val>
            <c:numRef>
              <c:f>'VELİ SNÇ'!$E$3:$E$15</c:f>
              <c:numCache>
                <c:formatCode>General</c:formatCode>
                <c:ptCount val="13"/>
                <c:pt idx="0">
                  <c:v>356</c:v>
                </c:pt>
                <c:pt idx="1">
                  <c:v>328</c:v>
                </c:pt>
                <c:pt idx="2">
                  <c:v>324</c:v>
                </c:pt>
                <c:pt idx="3">
                  <c:v>296</c:v>
                </c:pt>
                <c:pt idx="4">
                  <c:v>292</c:v>
                </c:pt>
                <c:pt idx="5">
                  <c:v>288</c:v>
                </c:pt>
                <c:pt idx="6">
                  <c:v>244</c:v>
                </c:pt>
                <c:pt idx="7">
                  <c:v>244</c:v>
                </c:pt>
                <c:pt idx="8">
                  <c:v>240</c:v>
                </c:pt>
                <c:pt idx="9">
                  <c:v>208</c:v>
                </c:pt>
                <c:pt idx="10">
                  <c:v>192</c:v>
                </c:pt>
                <c:pt idx="11">
                  <c:v>168</c:v>
                </c:pt>
                <c:pt idx="12">
                  <c:v>168</c:v>
                </c:pt>
              </c:numCache>
            </c:numRef>
          </c:val>
          <c:extLst xmlns:c16r2="http://schemas.microsoft.com/office/drawing/2015/06/chart">
            <c:ext xmlns:c16="http://schemas.microsoft.com/office/drawing/2014/chart" uri="{C3380CC4-5D6E-409C-BE32-E72D297353CC}">
              <c16:uniqueId val="{00000000-B016-4D5A-8172-67EA4BE32191}"/>
            </c:ext>
          </c:extLst>
        </c:ser>
        <c:ser>
          <c:idx val="1"/>
          <c:order val="1"/>
          <c:spPr>
            <a:solidFill>
              <a:schemeClr val="accent2"/>
            </a:solidFill>
            <a:ln>
              <a:noFill/>
            </a:ln>
            <a:effectLst/>
          </c:spPr>
          <c:invertIfNegative val="0"/>
          <c:cat>
            <c:strRef>
              <c:f>'VELİ SNÇ'!$D$3:$D$15</c:f>
              <c:strCache>
                <c:ptCount val="13"/>
                <c:pt idx="0">
                  <c:v>E-Okul Veli Bilgilendirme Sistemi ile okulun internet sayfasını düzenli olarak takip ediyorum.</c:v>
                </c:pt>
                <c:pt idx="1">
                  <c:v>Bizi ilgilendiren okul duyurularını zamanında öğreniyorum.</c:v>
                </c:pt>
                <c:pt idx="2">
                  <c:v>Öğrencimle ilgili konularda okulda rehberlik hizmeti alabiliyorum.</c:v>
                </c:pt>
                <c:pt idx="3">
                  <c:v>İhtiyaç duyduğumda okul çalışanlarıyla rahatlıkla görüşebiliyorum.</c:v>
                </c:pt>
                <c:pt idx="4">
                  <c:v>Okulda yabancı kişilere karşı güvenlik önlemleri alınmaktadır.</c:v>
                </c:pt>
                <c:pt idx="5">
                  <c:v>Çocuğumun okulunu sevdiğini ve öğretmenleriyle iyi anlaştığını düşünüyorum.</c:v>
                </c:pt>
                <c:pt idx="6">
                  <c:v>Okul her zaman temiz ve bakımlıdır.</c:v>
                </c:pt>
                <c:pt idx="7">
                  <c:v>Okulumuzda yeterli miktarda sanatsal ve kültürel faaliyetler düzenlenmektedir.</c:v>
                </c:pt>
                <c:pt idx="8">
                  <c:v>Öğretmenler yeniliğe açık olarak derslerin işlenişinde çeşitli yöntemler kullanmaktadır.</c:v>
                </c:pt>
                <c:pt idx="9">
                  <c:v>Okulda bizleri ilgilendiren kararlarda görüşlerimiz dikkate alınır.</c:v>
                </c:pt>
                <c:pt idx="10">
                  <c:v>Okula ilettiğim istek ve şikâyetlerim dikkate alınıyor.</c:v>
                </c:pt>
                <c:pt idx="11">
                  <c:v>Okulun binası ve diğer fiziki mekânlar yeterlidir.</c:v>
                </c:pt>
                <c:pt idx="12">
                  <c:v>Okul, teknik araç ve gereç yönünden yeterli donanıma sahiptir.</c:v>
                </c:pt>
              </c:strCache>
            </c:strRef>
          </c:cat>
          <c:val>
            <c:numRef>
              <c:f>'VELİ SNÇ'!$F$3:$F$15</c:f>
              <c:numCache>
                <c:formatCode>General</c:formatCode>
                <c:ptCount val="13"/>
                <c:pt idx="0">
                  <c:v>576</c:v>
                </c:pt>
                <c:pt idx="1">
                  <c:v>576</c:v>
                </c:pt>
                <c:pt idx="2">
                  <c:v>576</c:v>
                </c:pt>
                <c:pt idx="3">
                  <c:v>576</c:v>
                </c:pt>
                <c:pt idx="4">
                  <c:v>576</c:v>
                </c:pt>
                <c:pt idx="5">
                  <c:v>576</c:v>
                </c:pt>
                <c:pt idx="6">
                  <c:v>576</c:v>
                </c:pt>
                <c:pt idx="7">
                  <c:v>576</c:v>
                </c:pt>
                <c:pt idx="8">
                  <c:v>576</c:v>
                </c:pt>
                <c:pt idx="9">
                  <c:v>576</c:v>
                </c:pt>
                <c:pt idx="10">
                  <c:v>576</c:v>
                </c:pt>
                <c:pt idx="11">
                  <c:v>576</c:v>
                </c:pt>
                <c:pt idx="12">
                  <c:v>576</c:v>
                </c:pt>
              </c:numCache>
            </c:numRef>
          </c:val>
          <c:extLst xmlns:c16r2="http://schemas.microsoft.com/office/drawing/2015/06/chart">
            <c:ext xmlns:c16="http://schemas.microsoft.com/office/drawing/2014/chart" uri="{C3380CC4-5D6E-409C-BE32-E72D297353CC}">
              <c16:uniqueId val="{00000001-B016-4D5A-8172-67EA4BE32191}"/>
            </c:ext>
          </c:extLst>
        </c:ser>
        <c:dLbls>
          <c:showLegendKey val="0"/>
          <c:showVal val="0"/>
          <c:showCatName val="0"/>
          <c:showSerName val="0"/>
          <c:showPercent val="0"/>
          <c:showBubbleSize val="0"/>
        </c:dLbls>
        <c:gapWidth val="219"/>
        <c:overlap val="-27"/>
        <c:axId val="473306496"/>
        <c:axId val="473302688"/>
      </c:barChart>
      <c:catAx>
        <c:axId val="4733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3302688"/>
        <c:crosses val="autoZero"/>
        <c:auto val="1"/>
        <c:lblAlgn val="ctr"/>
        <c:lblOffset val="100"/>
        <c:noMultiLvlLbl val="0"/>
      </c:catAx>
      <c:valAx>
        <c:axId val="47330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330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166F2-2BB1-48A8-BDB7-B0604477F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stratejik plan 2019-2023</Template>
  <TotalTime>1</TotalTime>
  <Pages>27</Pages>
  <Words>4830</Words>
  <Characters>27535</Characters>
  <Application>Microsoft Office Word</Application>
  <DocSecurity>0</DocSecurity>
  <Lines>229</Lines>
  <Paragraphs>64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32301</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fenlisesi1</dc:creator>
  <cp:keywords/>
  <cp:lastModifiedBy>Mudur</cp:lastModifiedBy>
  <cp:revision>2</cp:revision>
  <cp:lastPrinted>2019-03-18T06:39:00Z</cp:lastPrinted>
  <dcterms:created xsi:type="dcterms:W3CDTF">2020-12-09T09:54:00Z</dcterms:created>
  <dcterms:modified xsi:type="dcterms:W3CDTF">2020-12-09T09:54:00Z</dcterms:modified>
</cp:coreProperties>
</file>